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FB5BA6" w14:textId="77777777" w:rsidR="006A1046" w:rsidRDefault="006A1046" w:rsidP="00301FAF">
      <w:pPr>
        <w:pStyle w:val="Title1"/>
        <w:pBdr>
          <w:top w:val="none" w:sz="0" w:space="0" w:color="auto"/>
        </w:pBdr>
        <w:ind w:right="-666"/>
        <w:jc w:val="right"/>
        <w:rPr>
          <w:i w:val="0"/>
          <w:sz w:val="24"/>
          <w:szCs w:val="24"/>
        </w:rPr>
      </w:pPr>
    </w:p>
    <w:p w14:paraId="3C33454C" w14:textId="77777777" w:rsidR="00301FAF" w:rsidRPr="00432C19" w:rsidRDefault="00301FAF" w:rsidP="00301FAF">
      <w:pPr>
        <w:pStyle w:val="Title1"/>
        <w:pBdr>
          <w:top w:val="none" w:sz="0" w:space="0" w:color="auto"/>
        </w:pBdr>
        <w:ind w:right="-666"/>
        <w:jc w:val="right"/>
        <w:rPr>
          <w:i w:val="0"/>
          <w:sz w:val="24"/>
          <w:szCs w:val="24"/>
        </w:rPr>
      </w:pPr>
      <w:r w:rsidRPr="00432C19">
        <w:rPr>
          <w:i w:val="0"/>
          <w:sz w:val="24"/>
          <w:szCs w:val="24"/>
        </w:rPr>
        <w:t>I</w:t>
      </w:r>
      <w:r>
        <w:rPr>
          <w:i w:val="0"/>
          <w:sz w:val="24"/>
          <w:szCs w:val="24"/>
        </w:rPr>
        <w:t>tem</w:t>
      </w:r>
      <w:r w:rsidRPr="00432C19">
        <w:rPr>
          <w:i w:val="0"/>
          <w:sz w:val="24"/>
          <w:szCs w:val="24"/>
        </w:rPr>
        <w:t xml:space="preserve"> #</w:t>
      </w:r>
      <w:sdt>
        <w:sdtPr>
          <w:rPr>
            <w:i w:val="0"/>
            <w:sz w:val="24"/>
            <w:szCs w:val="24"/>
          </w:rPr>
          <w:alias w:val="number"/>
          <w:tag w:val="number"/>
          <w:id w:val="-1750718366"/>
          <w:placeholder>
            <w:docPart w:val="A80623AD1E774D16BAEE7E594D078F20"/>
          </w:placeholder>
        </w:sdtPr>
        <w:sdtEndPr/>
        <w:sdtContent>
          <w:r w:rsidR="00C11A9D">
            <w:rPr>
              <w:i w:val="0"/>
              <w:sz w:val="24"/>
              <w:szCs w:val="24"/>
            </w:rPr>
            <w:t>2.0</w:t>
          </w:r>
        </w:sdtContent>
      </w:sdt>
    </w:p>
    <w:p w14:paraId="25772017" w14:textId="77777777" w:rsidR="00E71CF0" w:rsidRPr="00E71CF0" w:rsidRDefault="00E71CF0" w:rsidP="00E71CF0">
      <w:pPr>
        <w:jc w:val="center"/>
        <w:rPr>
          <w:b/>
          <w:sz w:val="22"/>
          <w:szCs w:val="22"/>
        </w:rPr>
      </w:pPr>
      <w:r w:rsidRPr="00E71CF0">
        <w:rPr>
          <w:b/>
          <w:sz w:val="22"/>
          <w:szCs w:val="22"/>
        </w:rPr>
        <w:t>Board of Health</w:t>
      </w:r>
    </w:p>
    <w:p w14:paraId="6616CD52" w14:textId="77777777" w:rsidR="00E71CF0" w:rsidRDefault="00E71CF0" w:rsidP="00E71CF0">
      <w:pPr>
        <w:jc w:val="center"/>
        <w:rPr>
          <w:b/>
          <w:sz w:val="22"/>
          <w:szCs w:val="22"/>
        </w:rPr>
      </w:pPr>
      <w:r w:rsidRPr="00E71CF0">
        <w:rPr>
          <w:b/>
          <w:sz w:val="22"/>
          <w:szCs w:val="22"/>
        </w:rPr>
        <w:t>Barrie Office</w:t>
      </w:r>
    </w:p>
    <w:p w14:paraId="13CFC11F" w14:textId="31248CB2" w:rsidR="00D05FF8" w:rsidRDefault="00E508F4" w:rsidP="00E71CF0">
      <w:pPr>
        <w:jc w:val="center"/>
        <w:rPr>
          <w:b/>
          <w:sz w:val="22"/>
          <w:szCs w:val="22"/>
        </w:rPr>
      </w:pPr>
      <w:sdt>
        <w:sdtPr>
          <w:rPr>
            <w:b/>
            <w:sz w:val="22"/>
            <w:szCs w:val="22"/>
          </w:rPr>
          <w:id w:val="-1518377202"/>
          <w:placeholder>
            <w:docPart w:val="E34EA194B41A414B96B307A8450FACC9"/>
          </w:placeholder>
          <w:date w:fullDate="2018-01-17T00:00:00Z">
            <w:dateFormat w:val="MMMM d, yyyy"/>
            <w:lid w:val="en-US"/>
            <w:storeMappedDataAs w:val="dateTime"/>
            <w:calendar w:val="gregorian"/>
          </w:date>
        </w:sdtPr>
        <w:sdtEndPr/>
        <w:sdtContent>
          <w:r w:rsidR="00F52D85">
            <w:rPr>
              <w:b/>
              <w:sz w:val="22"/>
              <w:szCs w:val="22"/>
            </w:rPr>
            <w:t>January 17, 2018</w:t>
          </w:r>
        </w:sdtContent>
      </w:sdt>
      <w:r w:rsidR="00E71CF0" w:rsidRPr="00E71CF0">
        <w:rPr>
          <w:b/>
          <w:sz w:val="22"/>
          <w:szCs w:val="22"/>
        </w:rPr>
        <w:br/>
      </w:r>
      <w:r w:rsidR="00831F76" w:rsidRPr="00E71CF0">
        <w:rPr>
          <w:b/>
          <w:sz w:val="22"/>
          <w:szCs w:val="22"/>
        </w:rPr>
        <w:t>9:15</w:t>
      </w:r>
      <w:r w:rsidR="00EA29F9">
        <w:rPr>
          <w:b/>
          <w:sz w:val="22"/>
          <w:szCs w:val="22"/>
        </w:rPr>
        <w:t xml:space="preserve"> am – 12:0</w:t>
      </w:r>
      <w:r w:rsidR="00D05FF8" w:rsidRPr="00E71CF0">
        <w:rPr>
          <w:b/>
          <w:sz w:val="22"/>
          <w:szCs w:val="22"/>
        </w:rPr>
        <w:t>0 pm</w:t>
      </w:r>
    </w:p>
    <w:p w14:paraId="24307F2E" w14:textId="36E5A1CF" w:rsidR="009835B9" w:rsidRPr="007F4DE7" w:rsidRDefault="00801EDF" w:rsidP="009835B9">
      <w:pPr>
        <w:rPr>
          <w:sz w:val="22"/>
          <w:szCs w:val="22"/>
        </w:rPr>
      </w:pPr>
      <w:r>
        <w:rPr>
          <w:sz w:val="22"/>
          <w:szCs w:val="22"/>
        </w:rPr>
        <w:object w:dxaOrig="1513" w:dyaOrig="984" w14:anchorId="227D59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6pt;height:49.2pt" o:ole="">
            <v:imagedata r:id="rId8" o:title=""/>
          </v:shape>
          <o:OLEObject Type="Embed" ProgID="Acrobat.Document.2015" ShapeID="_x0000_i1025" DrawAspect="Icon" ObjectID="_1577261953" r:id="rId9"/>
        </w:object>
      </w:r>
    </w:p>
    <w:tbl>
      <w:tblPr>
        <w:tblW w:w="9383" w:type="dxa"/>
        <w:tblInd w:w="-1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810"/>
        <w:gridCol w:w="810"/>
        <w:gridCol w:w="7043"/>
      </w:tblGrid>
      <w:tr w:rsidR="00F52D85" w14:paraId="2F34BCF4" w14:textId="77777777" w:rsidTr="00B80A95">
        <w:tc>
          <w:tcPr>
            <w:tcW w:w="720" w:type="dxa"/>
            <w:tcBorders>
              <w:top w:val="single" w:sz="4" w:space="0" w:color="auto"/>
            </w:tcBorders>
            <w:shd w:val="clear" w:color="auto" w:fill="auto"/>
          </w:tcPr>
          <w:p w14:paraId="78436F5D" w14:textId="1CE68201" w:rsidR="00F52D85" w:rsidRDefault="00B12A08" w:rsidP="00B838D7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F52D85">
              <w:rPr>
                <w:sz w:val="22"/>
                <w:szCs w:val="22"/>
              </w:rPr>
              <w:t>.0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</w:tcPr>
          <w:p w14:paraId="4E14374C" w14:textId="77777777" w:rsidR="00F52D85" w:rsidRDefault="00F52D85" w:rsidP="00641BDA">
            <w:pPr>
              <w:spacing w:before="60" w:after="60" w:line="360" w:lineRule="auto"/>
            </w:pPr>
          </w:p>
        </w:tc>
        <w:tc>
          <w:tcPr>
            <w:tcW w:w="810" w:type="dxa"/>
            <w:tcBorders>
              <w:top w:val="single" w:sz="4" w:space="0" w:color="auto"/>
            </w:tcBorders>
          </w:tcPr>
          <w:p w14:paraId="789A49D4" w14:textId="4F095292" w:rsidR="00F52D85" w:rsidRPr="00C11A9D" w:rsidRDefault="00F52D85" w:rsidP="00A5364B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9:</w:t>
            </w:r>
            <w:r w:rsidR="00A5364B">
              <w:rPr>
                <w:sz w:val="22"/>
                <w:szCs w:val="22"/>
              </w:rPr>
              <w:t>15</w:t>
            </w:r>
          </w:p>
        </w:tc>
        <w:tc>
          <w:tcPr>
            <w:tcW w:w="7043" w:type="dxa"/>
            <w:tcBorders>
              <w:top w:val="single" w:sz="4" w:space="0" w:color="auto"/>
            </w:tcBorders>
            <w:shd w:val="clear" w:color="auto" w:fill="auto"/>
          </w:tcPr>
          <w:p w14:paraId="520F4772" w14:textId="1122AAFA" w:rsidR="00F52D85" w:rsidRDefault="00F52D85" w:rsidP="00B57E82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Call to Order</w:t>
            </w:r>
          </w:p>
        </w:tc>
      </w:tr>
      <w:tr w:rsidR="00B12A08" w14:paraId="1235438E" w14:textId="77777777" w:rsidTr="00B80A95">
        <w:tc>
          <w:tcPr>
            <w:tcW w:w="72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68F183ED" w14:textId="601BA231" w:rsidR="00B12A08" w:rsidRPr="00A10971" w:rsidRDefault="00B12A08" w:rsidP="00C04A1E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145F0C51" w14:textId="1F2A0B31" w:rsidR="00B12A08" w:rsidRPr="00A10971" w:rsidRDefault="00B12A08" w:rsidP="00C04A1E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1D684483" w14:textId="77777777" w:rsidR="00B12A08" w:rsidRPr="00F52D85" w:rsidRDefault="00B12A08" w:rsidP="00C04A1E">
            <w:pPr>
              <w:spacing w:before="60" w:after="60" w:line="360" w:lineRule="auto"/>
              <w:rPr>
                <w:sz w:val="22"/>
                <w:szCs w:val="22"/>
              </w:rPr>
            </w:pPr>
            <w:r w:rsidRPr="00F52D85">
              <w:rPr>
                <w:sz w:val="22"/>
                <w:szCs w:val="22"/>
              </w:rPr>
              <w:t>9:15</w:t>
            </w:r>
          </w:p>
        </w:tc>
        <w:tc>
          <w:tcPr>
            <w:tcW w:w="70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2105421" w14:textId="77777777" w:rsidR="00B12A08" w:rsidRDefault="00B12A08" w:rsidP="00C04A1E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Chair and Vice Chair </w:t>
            </w:r>
            <w:r w:rsidRPr="00F52D85">
              <w:rPr>
                <w:sz w:val="22"/>
                <w:szCs w:val="22"/>
              </w:rPr>
              <w:t>Elections.  C. Gardner presiding.</w:t>
            </w:r>
          </w:p>
          <w:p w14:paraId="44191B33" w14:textId="77777777" w:rsidR="007F4DE7" w:rsidRPr="00F52D85" w:rsidRDefault="00801EDF" w:rsidP="00C04A1E">
            <w:pPr>
              <w:spacing w:before="60" w:after="60" w:line="360" w:lineRule="auto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object w:dxaOrig="1513" w:dyaOrig="984" w14:anchorId="0778402C">
                <v:shape id="_x0000_i1026" type="#_x0000_t75" style="width:75.6pt;height:49.2pt" o:ole="">
                  <v:imagedata r:id="rId10" o:title=""/>
                </v:shape>
                <o:OLEObject Type="Embed" ProgID="Acrobat.Document.2015" ShapeID="_x0000_i1026" DrawAspect="Icon" ObjectID="_1577261954" r:id="rId11"/>
              </w:object>
            </w:r>
          </w:p>
        </w:tc>
      </w:tr>
      <w:tr w:rsidR="00B25398" w14:paraId="77F7C705" w14:textId="77777777" w:rsidTr="00B80A95">
        <w:tc>
          <w:tcPr>
            <w:tcW w:w="720" w:type="dxa"/>
            <w:tcBorders>
              <w:top w:val="single" w:sz="4" w:space="0" w:color="auto"/>
            </w:tcBorders>
            <w:shd w:val="clear" w:color="auto" w:fill="auto"/>
          </w:tcPr>
          <w:p w14:paraId="00AA7C3F" w14:textId="77777777" w:rsidR="00B25398" w:rsidRDefault="00B25398" w:rsidP="00B838D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</w:tcPr>
          <w:p w14:paraId="276D2C78" w14:textId="7F79B495" w:rsidR="00B25398" w:rsidRPr="00B25398" w:rsidRDefault="00B12A08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</w:t>
            </w:r>
          </w:p>
        </w:tc>
        <w:tc>
          <w:tcPr>
            <w:tcW w:w="810" w:type="dxa"/>
            <w:tcBorders>
              <w:top w:val="single" w:sz="4" w:space="0" w:color="auto"/>
            </w:tcBorders>
          </w:tcPr>
          <w:p w14:paraId="224FB82F" w14:textId="77777777" w:rsidR="00B25398" w:rsidRDefault="00B25398" w:rsidP="00893FDA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</w:p>
        </w:tc>
        <w:tc>
          <w:tcPr>
            <w:tcW w:w="7043" w:type="dxa"/>
            <w:tcBorders>
              <w:top w:val="single" w:sz="4" w:space="0" w:color="auto"/>
            </w:tcBorders>
            <w:shd w:val="clear" w:color="auto" w:fill="auto"/>
          </w:tcPr>
          <w:p w14:paraId="2B4284B8" w14:textId="77777777" w:rsidR="00B25398" w:rsidRDefault="00B25398" w:rsidP="00B57E82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Welcome Dr. Elizabeth Saul as a new member of the Simcoe Muskoka District Health Unit Board of Health.</w:t>
            </w:r>
          </w:p>
          <w:p w14:paraId="6759B814" w14:textId="0EA71729" w:rsidR="007F4DE7" w:rsidRDefault="00801EDF" w:rsidP="00B57E82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object w:dxaOrig="1513" w:dyaOrig="984" w14:anchorId="31EA4B2E">
                <v:shape id="_x0000_i1027" type="#_x0000_t75" style="width:75.6pt;height:49.2pt" o:ole="">
                  <v:imagedata r:id="rId12" o:title=""/>
                </v:shape>
                <o:OLEObject Type="Embed" ProgID="Acrobat.Document.2015" ShapeID="_x0000_i1027" DrawAspect="Icon" ObjectID="_1577261955" r:id="rId13"/>
              </w:object>
            </w:r>
          </w:p>
        </w:tc>
      </w:tr>
      <w:tr w:rsidR="006B5899" w14:paraId="7426B84B" w14:textId="77777777" w:rsidTr="00B80A95">
        <w:tc>
          <w:tcPr>
            <w:tcW w:w="720" w:type="dxa"/>
            <w:tcBorders>
              <w:top w:val="single" w:sz="4" w:space="0" w:color="auto"/>
            </w:tcBorders>
            <w:shd w:val="clear" w:color="auto" w:fill="auto"/>
          </w:tcPr>
          <w:p w14:paraId="169FF667" w14:textId="02C1ADDC" w:rsidR="006B5899" w:rsidRPr="00A10971" w:rsidRDefault="00F177DB" w:rsidP="00B838D7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6B5899">
              <w:rPr>
                <w:sz w:val="22"/>
                <w:szCs w:val="22"/>
              </w:rPr>
              <w:t>.0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</w:tcPr>
          <w:p w14:paraId="11BC86E4" w14:textId="77777777" w:rsidR="006B5899" w:rsidRDefault="006B5899" w:rsidP="00641BDA">
            <w:pPr>
              <w:spacing w:before="60" w:after="60" w:line="360" w:lineRule="auto"/>
            </w:pPr>
          </w:p>
        </w:tc>
        <w:tc>
          <w:tcPr>
            <w:tcW w:w="810" w:type="dxa"/>
            <w:tcBorders>
              <w:top w:val="single" w:sz="4" w:space="0" w:color="auto"/>
            </w:tcBorders>
          </w:tcPr>
          <w:p w14:paraId="088F9885" w14:textId="77777777" w:rsidR="006B5899" w:rsidRPr="00C11A9D" w:rsidRDefault="006B5899" w:rsidP="00893FDA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</w:p>
        </w:tc>
        <w:tc>
          <w:tcPr>
            <w:tcW w:w="7043" w:type="dxa"/>
            <w:tcBorders>
              <w:top w:val="single" w:sz="4" w:space="0" w:color="auto"/>
            </w:tcBorders>
            <w:shd w:val="clear" w:color="auto" w:fill="auto"/>
          </w:tcPr>
          <w:p w14:paraId="07DAE8EE" w14:textId="722F9678" w:rsidR="00C23E2D" w:rsidRPr="00F05488" w:rsidRDefault="006B5899" w:rsidP="00B57E82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Approval of the Agenda</w:t>
            </w:r>
          </w:p>
        </w:tc>
      </w:tr>
      <w:tr w:rsidR="00C11A9D" w14:paraId="17895EF2" w14:textId="77777777" w:rsidTr="00B80A95">
        <w:tc>
          <w:tcPr>
            <w:tcW w:w="720" w:type="dxa"/>
            <w:shd w:val="clear" w:color="auto" w:fill="auto"/>
          </w:tcPr>
          <w:p w14:paraId="3E274AF4" w14:textId="7E041606" w:rsidR="00C11A9D" w:rsidRPr="00A10971" w:rsidRDefault="00F177DB" w:rsidP="00A10971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="00C11A9D" w:rsidRPr="00A10971">
              <w:rPr>
                <w:sz w:val="22"/>
                <w:szCs w:val="22"/>
              </w:rPr>
              <w:t>.</w:t>
            </w:r>
            <w:r w:rsidR="00C11A9D">
              <w:rPr>
                <w:sz w:val="22"/>
                <w:szCs w:val="22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14:paraId="04734571" w14:textId="77777777" w:rsidR="00C11A9D" w:rsidRPr="00A10971" w:rsidRDefault="00C11A9D" w:rsidP="00641BDA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</w:tcPr>
          <w:p w14:paraId="553BA883" w14:textId="77777777" w:rsidR="00C11A9D" w:rsidRPr="00C11A9D" w:rsidRDefault="00C11A9D" w:rsidP="00893FDA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</w:p>
        </w:tc>
        <w:tc>
          <w:tcPr>
            <w:tcW w:w="7043" w:type="dxa"/>
            <w:shd w:val="clear" w:color="auto" w:fill="auto"/>
          </w:tcPr>
          <w:p w14:paraId="6CBC86B9" w14:textId="77777777" w:rsidR="00C11A9D" w:rsidRPr="00A10971" w:rsidRDefault="00C11A9D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 w:rsidRPr="00A10971">
              <w:rPr>
                <w:b/>
                <w:sz w:val="22"/>
                <w:szCs w:val="22"/>
              </w:rPr>
              <w:t>Declaration of Conflict of Interest</w:t>
            </w:r>
          </w:p>
        </w:tc>
      </w:tr>
      <w:tr w:rsidR="00C11A9D" w14:paraId="19FDF386" w14:textId="77777777" w:rsidTr="00B80A95">
        <w:tc>
          <w:tcPr>
            <w:tcW w:w="720" w:type="dxa"/>
            <w:shd w:val="clear" w:color="auto" w:fill="auto"/>
          </w:tcPr>
          <w:p w14:paraId="0C0C2795" w14:textId="5F26D0B1" w:rsidR="00C11A9D" w:rsidRPr="00A10971" w:rsidRDefault="00F177DB" w:rsidP="00A10971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="00C11A9D" w:rsidRPr="00A10971">
              <w:rPr>
                <w:sz w:val="22"/>
                <w:szCs w:val="22"/>
              </w:rPr>
              <w:t>.</w:t>
            </w:r>
            <w:r w:rsidR="00C11A9D">
              <w:rPr>
                <w:sz w:val="22"/>
                <w:szCs w:val="22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14:paraId="49574569" w14:textId="77777777" w:rsidR="00C11A9D" w:rsidRPr="00A10971" w:rsidRDefault="00C11A9D" w:rsidP="00641BDA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</w:tcPr>
          <w:p w14:paraId="340EB585" w14:textId="77777777" w:rsidR="00C11A9D" w:rsidRPr="00C11A9D" w:rsidRDefault="00C11A9D" w:rsidP="00893FDA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</w:p>
        </w:tc>
        <w:tc>
          <w:tcPr>
            <w:tcW w:w="7043" w:type="dxa"/>
            <w:shd w:val="clear" w:color="auto" w:fill="auto"/>
          </w:tcPr>
          <w:p w14:paraId="33568A21" w14:textId="77777777" w:rsidR="00C11A9D" w:rsidRPr="00A10971" w:rsidRDefault="00C11A9D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 w:rsidRPr="00A10971">
              <w:rPr>
                <w:b/>
                <w:sz w:val="22"/>
                <w:szCs w:val="22"/>
              </w:rPr>
              <w:t>Minutes of Previous Meeting</w:t>
            </w:r>
          </w:p>
        </w:tc>
      </w:tr>
      <w:tr w:rsidR="00C11A9D" w14:paraId="608CAF28" w14:textId="77777777" w:rsidTr="00B80A95">
        <w:trPr>
          <w:trHeight w:val="488"/>
        </w:trPr>
        <w:tc>
          <w:tcPr>
            <w:tcW w:w="720" w:type="dxa"/>
            <w:shd w:val="clear" w:color="auto" w:fill="auto"/>
          </w:tcPr>
          <w:p w14:paraId="3E7425DC" w14:textId="77777777" w:rsidR="00C11A9D" w:rsidRPr="00A10971" w:rsidRDefault="00C11A9D" w:rsidP="00A10971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08DD3C05" w14:textId="5F69D293" w:rsidR="00C11A9D" w:rsidRPr="00A10971" w:rsidRDefault="00F177DB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="00C11A9D" w:rsidRPr="00A10971">
              <w:rPr>
                <w:sz w:val="22"/>
                <w:szCs w:val="22"/>
              </w:rPr>
              <w:t>.1</w:t>
            </w:r>
          </w:p>
        </w:tc>
        <w:tc>
          <w:tcPr>
            <w:tcW w:w="810" w:type="dxa"/>
          </w:tcPr>
          <w:p w14:paraId="2A545027" w14:textId="118387E4" w:rsidR="0070756A" w:rsidRPr="00C11A9D" w:rsidRDefault="00B57E82" w:rsidP="00893FDA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9:</w:t>
            </w:r>
            <w:r w:rsidR="00A01903">
              <w:rPr>
                <w:sz w:val="22"/>
                <w:szCs w:val="22"/>
              </w:rPr>
              <w:t>2</w:t>
            </w:r>
            <w:r w:rsidR="00F52D85">
              <w:rPr>
                <w:sz w:val="22"/>
                <w:szCs w:val="22"/>
              </w:rPr>
              <w:t>5</w:t>
            </w:r>
          </w:p>
        </w:tc>
        <w:tc>
          <w:tcPr>
            <w:tcW w:w="7043" w:type="dxa"/>
            <w:shd w:val="clear" w:color="auto" w:fill="auto"/>
          </w:tcPr>
          <w:p w14:paraId="0452F05E" w14:textId="194FC794" w:rsidR="00C11A9D" w:rsidRDefault="00C11A9D" w:rsidP="00681A8C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 w:rsidRPr="00A10971">
              <w:rPr>
                <w:sz w:val="22"/>
                <w:szCs w:val="22"/>
              </w:rPr>
              <w:t xml:space="preserve">Approval of Minutes from </w:t>
            </w:r>
            <w:r w:rsidR="00E508F4">
              <w:rPr>
                <w:sz w:val="22"/>
                <w:szCs w:val="22"/>
              </w:rPr>
              <w:t>November 17</w:t>
            </w:r>
            <w:bookmarkStart w:id="0" w:name="_GoBack"/>
            <w:bookmarkEnd w:id="0"/>
            <w:r w:rsidR="00BA2EB6" w:rsidRPr="00B11126">
              <w:rPr>
                <w:sz w:val="22"/>
                <w:szCs w:val="22"/>
              </w:rPr>
              <w:t>, 201</w:t>
            </w:r>
            <w:r w:rsidR="00980732">
              <w:rPr>
                <w:sz w:val="22"/>
                <w:szCs w:val="22"/>
              </w:rPr>
              <w:t>7.</w:t>
            </w:r>
          </w:p>
          <w:p w14:paraId="7F93B4D1" w14:textId="74C09DD1" w:rsidR="007F4DE7" w:rsidRPr="00A10971" w:rsidRDefault="0084478B" w:rsidP="00681A8C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1C735BF4">
                <v:shape id="_x0000_i1028" type="#_x0000_t75" style="width:75.6pt;height:49.2pt" o:ole="">
                  <v:imagedata r:id="rId14" o:title=""/>
                </v:shape>
                <o:OLEObject Type="Embed" ProgID="Acrobat.Document.2015" ShapeID="_x0000_i1028" DrawAspect="Icon" ObjectID="_1577261956" r:id="rId15"/>
              </w:object>
            </w:r>
          </w:p>
        </w:tc>
      </w:tr>
      <w:tr w:rsidR="00EC4B2C" w14:paraId="6679C4B9" w14:textId="77777777" w:rsidTr="00B80A95">
        <w:trPr>
          <w:trHeight w:val="488"/>
        </w:trPr>
        <w:tc>
          <w:tcPr>
            <w:tcW w:w="720" w:type="dxa"/>
            <w:shd w:val="clear" w:color="auto" w:fill="auto"/>
          </w:tcPr>
          <w:p w14:paraId="444BD23C" w14:textId="5DA0ABAD" w:rsidR="00EC4B2C" w:rsidRDefault="00F177DB" w:rsidP="00EE7E8B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="00EC4B2C">
              <w:rPr>
                <w:sz w:val="22"/>
                <w:szCs w:val="22"/>
              </w:rPr>
              <w:t>.0</w:t>
            </w:r>
          </w:p>
        </w:tc>
        <w:tc>
          <w:tcPr>
            <w:tcW w:w="810" w:type="dxa"/>
            <w:shd w:val="clear" w:color="auto" w:fill="auto"/>
          </w:tcPr>
          <w:p w14:paraId="2BCD2ADB" w14:textId="77777777" w:rsidR="00EC4B2C" w:rsidRPr="00A10971" w:rsidRDefault="00EC4B2C" w:rsidP="00641BDA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</w:tcPr>
          <w:p w14:paraId="78F1CBFA" w14:textId="77777777" w:rsidR="00EC4B2C" w:rsidRDefault="00EC4B2C" w:rsidP="00893FDA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</w:p>
        </w:tc>
        <w:tc>
          <w:tcPr>
            <w:tcW w:w="7043" w:type="dxa"/>
            <w:shd w:val="clear" w:color="auto" w:fill="auto"/>
          </w:tcPr>
          <w:p w14:paraId="6F2B2D67" w14:textId="2C964C37" w:rsidR="00EC4B2C" w:rsidRDefault="00A14C29" w:rsidP="00EE7E8B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Business</w:t>
            </w:r>
            <w:r w:rsidR="0010168C">
              <w:rPr>
                <w:b/>
                <w:sz w:val="22"/>
                <w:szCs w:val="22"/>
              </w:rPr>
              <w:t xml:space="preserve"> Arising</w:t>
            </w:r>
          </w:p>
        </w:tc>
      </w:tr>
      <w:tr w:rsidR="00F52D85" w14:paraId="75C7C9AD" w14:textId="77777777" w:rsidTr="00B80A95">
        <w:tc>
          <w:tcPr>
            <w:tcW w:w="720" w:type="dxa"/>
            <w:shd w:val="clear" w:color="auto" w:fill="auto"/>
          </w:tcPr>
          <w:p w14:paraId="27A2E85B" w14:textId="77777777" w:rsidR="00F52D85" w:rsidRDefault="00F52D85" w:rsidP="00192DDB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FB8A966" w14:textId="709BDBE2" w:rsidR="00F52D85" w:rsidRDefault="00F177DB" w:rsidP="00192DDB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="00F52D85">
              <w:rPr>
                <w:sz w:val="22"/>
                <w:szCs w:val="22"/>
              </w:rPr>
              <w:t>.1</w:t>
            </w:r>
          </w:p>
        </w:tc>
        <w:tc>
          <w:tcPr>
            <w:tcW w:w="810" w:type="dxa"/>
          </w:tcPr>
          <w:p w14:paraId="5A478CB0" w14:textId="35FF5785" w:rsidR="00F52D85" w:rsidRDefault="00F52D85" w:rsidP="00192DDB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9:</w:t>
            </w:r>
            <w:r w:rsidR="00B80A95">
              <w:rPr>
                <w:sz w:val="22"/>
                <w:szCs w:val="22"/>
              </w:rPr>
              <w:t>30</w:t>
            </w:r>
          </w:p>
        </w:tc>
        <w:tc>
          <w:tcPr>
            <w:tcW w:w="7043" w:type="dxa"/>
            <w:shd w:val="clear" w:color="auto" w:fill="auto"/>
          </w:tcPr>
          <w:p w14:paraId="14A233BF" w14:textId="77777777" w:rsidR="00F52D85" w:rsidRDefault="00F52D85" w:rsidP="001F7C8E">
            <w:pPr>
              <w:pStyle w:val="AgendaHeading1"/>
              <w:numPr>
                <w:ilvl w:val="0"/>
                <w:numId w:val="0"/>
              </w:numPr>
              <w:tabs>
                <w:tab w:val="clear" w:pos="1440"/>
              </w:tabs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>Multi-Jurisdictional Mutual Assistance Agreement.  Briefing Note</w:t>
            </w:r>
            <w:r w:rsidR="00057BB4" w:rsidRPr="001F7C8E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&amp; Appendix A</w:t>
            </w:r>
            <w:r w:rsidRPr="001F7C8E">
              <w:rPr>
                <w:sz w:val="22"/>
                <w:szCs w:val="22"/>
              </w:rPr>
              <w:t xml:space="preserve">. Gardner </w:t>
            </w:r>
            <w:r w:rsidR="00505F79" w:rsidRPr="001F7C8E">
              <w:rPr>
                <w:sz w:val="22"/>
                <w:szCs w:val="22"/>
              </w:rPr>
              <w:t xml:space="preserve">and S. Rebellato </w:t>
            </w:r>
            <w:r w:rsidRPr="001F7C8E">
              <w:rPr>
                <w:sz w:val="22"/>
                <w:szCs w:val="22"/>
              </w:rPr>
              <w:t>presenting.</w:t>
            </w:r>
          </w:p>
          <w:p w14:paraId="05ED2597" w14:textId="7B1D7ECE" w:rsidR="007F4DE7" w:rsidRPr="001F7C8E" w:rsidRDefault="00DC7692" w:rsidP="001F7C8E">
            <w:pPr>
              <w:pStyle w:val="AgendaHeading1"/>
              <w:numPr>
                <w:ilvl w:val="0"/>
                <w:numId w:val="0"/>
              </w:numPr>
              <w:tabs>
                <w:tab w:val="clear" w:pos="1440"/>
              </w:tabs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601B415A">
                <v:shape id="_x0000_i1029" type="#_x0000_t75" style="width:75.6pt;height:49.2pt" o:ole="">
                  <v:imagedata r:id="rId16" o:title=""/>
                </v:shape>
                <o:OLEObject Type="Embed" ProgID="Acrobat.Document.2015" ShapeID="_x0000_i1029" DrawAspect="Icon" ObjectID="_1577261957" r:id="rId17"/>
              </w:object>
            </w:r>
            <w:r>
              <w:rPr>
                <w:sz w:val="22"/>
                <w:szCs w:val="22"/>
              </w:rPr>
              <w:object w:dxaOrig="1513" w:dyaOrig="984" w14:anchorId="71498FE3">
                <v:shape id="_x0000_i1030" type="#_x0000_t75" style="width:75.6pt;height:49.2pt" o:ole="">
                  <v:imagedata r:id="rId18" o:title=""/>
                </v:shape>
                <o:OLEObject Type="Embed" ProgID="Acrobat.Document.2015" ShapeID="_x0000_i1030" DrawAspect="Icon" ObjectID="_1577261958" r:id="rId19"/>
              </w:object>
            </w:r>
          </w:p>
        </w:tc>
      </w:tr>
      <w:tr w:rsidR="00EC4B2C" w14:paraId="14D6A292" w14:textId="77777777" w:rsidTr="00B80A95">
        <w:trPr>
          <w:trHeight w:val="488"/>
        </w:trPr>
        <w:tc>
          <w:tcPr>
            <w:tcW w:w="720" w:type="dxa"/>
            <w:shd w:val="clear" w:color="auto" w:fill="auto"/>
          </w:tcPr>
          <w:p w14:paraId="350436B9" w14:textId="77777777" w:rsidR="00EC4B2C" w:rsidRDefault="00EC4B2C" w:rsidP="00EE7E8B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7DB4141F" w14:textId="4CB74266" w:rsidR="006A00D0" w:rsidRPr="00A10971" w:rsidRDefault="00F177DB" w:rsidP="00B80A95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="00BC2748">
              <w:rPr>
                <w:sz w:val="22"/>
                <w:szCs w:val="22"/>
              </w:rPr>
              <w:t>.</w:t>
            </w:r>
            <w:r w:rsidR="00B80A95">
              <w:rPr>
                <w:sz w:val="22"/>
                <w:szCs w:val="22"/>
              </w:rPr>
              <w:t>2</w:t>
            </w:r>
          </w:p>
        </w:tc>
        <w:tc>
          <w:tcPr>
            <w:tcW w:w="810" w:type="dxa"/>
          </w:tcPr>
          <w:p w14:paraId="0074DCF5" w14:textId="24408673" w:rsidR="00EC4B2C" w:rsidRDefault="00B80A95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9:50</w:t>
            </w:r>
          </w:p>
        </w:tc>
        <w:tc>
          <w:tcPr>
            <w:tcW w:w="7043" w:type="dxa"/>
            <w:shd w:val="clear" w:color="auto" w:fill="auto"/>
          </w:tcPr>
          <w:p w14:paraId="4B926A15" w14:textId="5585A1EE" w:rsidR="00EC4B2C" w:rsidRPr="001F7C8E" w:rsidRDefault="00BC2748" w:rsidP="00EE7E8B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 xml:space="preserve">2018 </w:t>
            </w:r>
            <w:r w:rsidR="00BD1CA5" w:rsidRPr="001F7C8E">
              <w:rPr>
                <w:sz w:val="22"/>
                <w:szCs w:val="22"/>
              </w:rPr>
              <w:t>Budget</w:t>
            </w:r>
            <w:r w:rsidR="00246C3D" w:rsidRPr="001F7C8E">
              <w:rPr>
                <w:sz w:val="22"/>
                <w:szCs w:val="22"/>
              </w:rPr>
              <w:t xml:space="preserve"> Deliberations</w:t>
            </w:r>
          </w:p>
          <w:p w14:paraId="06687066" w14:textId="75CA9467" w:rsidR="007E6AF4" w:rsidRDefault="007E6AF4" w:rsidP="007E6AF4">
            <w:pPr>
              <w:pStyle w:val="AgendaHeading1"/>
              <w:numPr>
                <w:ilvl w:val="0"/>
                <w:numId w:val="42"/>
              </w:numPr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 xml:space="preserve">2017 Budget Implementation Report.  Briefing Note.  </w:t>
            </w:r>
            <w:r w:rsidR="008A245D" w:rsidRPr="001F7C8E">
              <w:rPr>
                <w:sz w:val="22"/>
                <w:szCs w:val="22"/>
              </w:rPr>
              <w:t xml:space="preserve">C. Gardner and </w:t>
            </w:r>
            <w:r w:rsidRPr="001F7C8E">
              <w:rPr>
                <w:sz w:val="22"/>
                <w:szCs w:val="22"/>
              </w:rPr>
              <w:t>S. Horney presenting.</w:t>
            </w:r>
          </w:p>
          <w:p w14:paraId="2E21DA72" w14:textId="2AAC8C05" w:rsidR="00B71230" w:rsidRPr="001F7C8E" w:rsidRDefault="00DC5DB9" w:rsidP="00B71230">
            <w:pPr>
              <w:pStyle w:val="AgendaHeading1"/>
              <w:numPr>
                <w:ilvl w:val="0"/>
                <w:numId w:val="0"/>
              </w:numPr>
              <w:spacing w:before="60"/>
              <w:ind w:left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4DAC5114">
                <v:shape id="_x0000_i1031" type="#_x0000_t75" style="width:75.6pt;height:49.2pt" o:ole="">
                  <v:imagedata r:id="rId20" o:title=""/>
                </v:shape>
                <o:OLEObject Type="Embed" ProgID="Acrobat.Document.2015" ShapeID="_x0000_i1031" DrawAspect="Icon" ObjectID="_1577261959" r:id="rId21"/>
              </w:object>
            </w:r>
            <w:r>
              <w:rPr>
                <w:sz w:val="22"/>
                <w:szCs w:val="22"/>
              </w:rPr>
              <w:object w:dxaOrig="1513" w:dyaOrig="984" w14:anchorId="388452BD">
                <v:shape id="_x0000_i1032" type="#_x0000_t75" style="width:75.6pt;height:49.2pt" o:ole="">
                  <v:imagedata r:id="rId22" o:title=""/>
                </v:shape>
                <o:OLEObject Type="Embed" ProgID="Acrobat.Document.2015" ShapeID="_x0000_i1032" DrawAspect="Icon" ObjectID="_1577261960" r:id="rId23"/>
              </w:object>
            </w:r>
            <w:r>
              <w:rPr>
                <w:sz w:val="22"/>
                <w:szCs w:val="22"/>
              </w:rPr>
              <w:object w:dxaOrig="1513" w:dyaOrig="984" w14:anchorId="4766FBF8">
                <v:shape id="_x0000_i1033" type="#_x0000_t75" style="width:75.6pt;height:49.2pt" o:ole="">
                  <v:imagedata r:id="rId24" o:title=""/>
                </v:shape>
                <o:OLEObject Type="Embed" ProgID="Acrobat.Document.2015" ShapeID="_x0000_i1033" DrawAspect="Icon" ObjectID="_1577261961" r:id="rId25"/>
              </w:object>
            </w:r>
          </w:p>
          <w:p w14:paraId="526AFCC6" w14:textId="34A34099" w:rsidR="007E6AF4" w:rsidRDefault="007E6AF4" w:rsidP="007E6AF4">
            <w:pPr>
              <w:pStyle w:val="AgendaHeading1"/>
              <w:numPr>
                <w:ilvl w:val="0"/>
                <w:numId w:val="42"/>
              </w:numPr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>Three Year Financial Projection 100% Funded Programs 2018, 2019, 2020.  Briefing Note.  C. Gardner and S. Horney presenting</w:t>
            </w:r>
          </w:p>
          <w:p w14:paraId="75F208FE" w14:textId="77777777" w:rsidR="00104269" w:rsidRPr="001F7C8E" w:rsidRDefault="00DC5DB9" w:rsidP="00104269">
            <w:pPr>
              <w:pStyle w:val="AgendaHeading1"/>
              <w:numPr>
                <w:ilvl w:val="0"/>
                <w:numId w:val="0"/>
              </w:numPr>
              <w:spacing w:before="60"/>
              <w:ind w:left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614FE930">
                <v:shape id="_x0000_i1034" type="#_x0000_t75" style="width:75.6pt;height:49.2pt" o:ole="">
                  <v:imagedata r:id="rId26" o:title=""/>
                </v:shape>
                <o:OLEObject Type="Embed" ProgID="Acrobat.Document.2015" ShapeID="_x0000_i1034" DrawAspect="Icon" ObjectID="_1577261962" r:id="rId27"/>
              </w:object>
            </w:r>
          </w:p>
          <w:p w14:paraId="38C84261" w14:textId="3E1AE711" w:rsidR="008A245D" w:rsidRDefault="008A245D" w:rsidP="00236914">
            <w:pPr>
              <w:pStyle w:val="AgendaHeading1"/>
              <w:numPr>
                <w:ilvl w:val="0"/>
                <w:numId w:val="42"/>
              </w:numPr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>100% Provincially Funded Programs - 2018 Draft Budget and Grant Submissions.  Briefing Note. C. Gardner and S. Horney presenting.</w:t>
            </w:r>
          </w:p>
          <w:p w14:paraId="51B1CC73" w14:textId="77777777" w:rsidR="00104269" w:rsidRPr="001F7C8E" w:rsidRDefault="00DC5DB9" w:rsidP="00104269">
            <w:pPr>
              <w:pStyle w:val="AgendaHeading1"/>
              <w:numPr>
                <w:ilvl w:val="0"/>
                <w:numId w:val="0"/>
              </w:numPr>
              <w:spacing w:before="60"/>
              <w:ind w:left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2E2E9130">
                <v:shape id="_x0000_i1035" type="#_x0000_t75" style="width:75.6pt;height:49.2pt" o:ole="">
                  <v:imagedata r:id="rId28" o:title=""/>
                </v:shape>
                <o:OLEObject Type="Embed" ProgID="Acrobat.Document.2015" ShapeID="_x0000_i1035" DrawAspect="Icon" ObjectID="_1577261963" r:id="rId29"/>
              </w:object>
            </w:r>
            <w:r>
              <w:rPr>
                <w:sz w:val="22"/>
                <w:szCs w:val="22"/>
              </w:rPr>
              <w:object w:dxaOrig="1513" w:dyaOrig="984" w14:anchorId="4B84A0AC">
                <v:shape id="_x0000_i1036" type="#_x0000_t75" style="width:75.6pt;height:49.2pt" o:ole="">
                  <v:imagedata r:id="rId30" o:title=""/>
                </v:shape>
                <o:OLEObject Type="Embed" ProgID="Acrobat.Document.2015" ShapeID="_x0000_i1036" DrawAspect="Icon" ObjectID="_1577261964" r:id="rId31"/>
              </w:object>
            </w:r>
          </w:p>
          <w:p w14:paraId="08906F0B" w14:textId="42FC3F95" w:rsidR="00236914" w:rsidRDefault="00420901" w:rsidP="00236914">
            <w:pPr>
              <w:pStyle w:val="AgendaHeading1"/>
              <w:numPr>
                <w:ilvl w:val="0"/>
                <w:numId w:val="42"/>
              </w:numPr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>Cost Shared Mandatory and Related Programs - 2018 Draft Budget and Grant Submission</w:t>
            </w:r>
            <w:r w:rsidR="00BD1CA5" w:rsidRPr="001F7C8E">
              <w:rPr>
                <w:sz w:val="22"/>
                <w:szCs w:val="22"/>
              </w:rPr>
              <w:t>.</w:t>
            </w:r>
            <w:r w:rsidR="00283FE3" w:rsidRPr="001F7C8E">
              <w:rPr>
                <w:sz w:val="22"/>
                <w:szCs w:val="22"/>
              </w:rPr>
              <w:t xml:space="preserve">  </w:t>
            </w:r>
            <w:r w:rsidR="00292256" w:rsidRPr="001F7C8E">
              <w:rPr>
                <w:sz w:val="22"/>
                <w:szCs w:val="22"/>
              </w:rPr>
              <w:t>Briefing Note</w:t>
            </w:r>
            <w:r w:rsidR="007E6AF4" w:rsidRPr="001F7C8E">
              <w:rPr>
                <w:sz w:val="22"/>
                <w:szCs w:val="22"/>
              </w:rPr>
              <w:t xml:space="preserve">.  </w:t>
            </w:r>
            <w:r w:rsidRPr="001F7C8E">
              <w:rPr>
                <w:sz w:val="22"/>
                <w:szCs w:val="22"/>
              </w:rPr>
              <w:t>C. Gardner and S. Horney presenting.</w:t>
            </w:r>
          </w:p>
          <w:p w14:paraId="3A14D634" w14:textId="7378C26D" w:rsidR="000D303B" w:rsidRPr="001F7C8E" w:rsidRDefault="00DC5DB9" w:rsidP="000D303B">
            <w:pPr>
              <w:pStyle w:val="AgendaHeading1"/>
              <w:numPr>
                <w:ilvl w:val="0"/>
                <w:numId w:val="0"/>
              </w:numPr>
              <w:spacing w:before="60"/>
              <w:ind w:left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70EBF0C6">
                <v:shape id="_x0000_i1037" type="#_x0000_t75" style="width:75.6pt;height:49.2pt" o:ole="">
                  <v:imagedata r:id="rId32" o:title=""/>
                </v:shape>
                <o:OLEObject Type="Embed" ProgID="Acrobat.Document.2015" ShapeID="_x0000_i1037" DrawAspect="Icon" ObjectID="_1577261965" r:id="rId33"/>
              </w:object>
            </w:r>
            <w:r>
              <w:rPr>
                <w:sz w:val="22"/>
                <w:szCs w:val="22"/>
              </w:rPr>
              <w:object w:dxaOrig="1513" w:dyaOrig="984" w14:anchorId="7AC7C049">
                <v:shape id="_x0000_i1038" type="#_x0000_t75" style="width:75.6pt;height:49.2pt" o:ole="">
                  <v:imagedata r:id="rId34" o:title=""/>
                </v:shape>
                <o:OLEObject Type="Embed" ProgID="Acrobat.Document.2015" ShapeID="_x0000_i1038" DrawAspect="Icon" ObjectID="_1577261966" r:id="rId35"/>
              </w:object>
            </w:r>
            <w:r>
              <w:rPr>
                <w:sz w:val="22"/>
                <w:szCs w:val="22"/>
              </w:rPr>
              <w:object w:dxaOrig="1513" w:dyaOrig="984" w14:anchorId="5C28B7EA">
                <v:shape id="_x0000_i1039" type="#_x0000_t75" style="width:75.6pt;height:49.2pt" o:ole="">
                  <v:imagedata r:id="rId36" o:title=""/>
                </v:shape>
                <o:OLEObject Type="Embed" ProgID="Acrobat.Document.2015" ShapeID="_x0000_i1039" DrawAspect="Icon" ObjectID="_1577261967" r:id="rId37"/>
              </w:object>
            </w:r>
          </w:p>
          <w:p w14:paraId="7DF4DA48" w14:textId="29E9821B" w:rsidR="00BC2748" w:rsidRDefault="00236914" w:rsidP="00EF133B">
            <w:pPr>
              <w:pStyle w:val="AgendaHeading1"/>
              <w:numPr>
                <w:ilvl w:val="0"/>
                <w:numId w:val="42"/>
              </w:numPr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>One-time &amp; Enhanced Base Funding Requests - 2018 Draft Budget and Grant Submission</w:t>
            </w:r>
            <w:r w:rsidR="0031755B" w:rsidRPr="001F7C8E">
              <w:rPr>
                <w:sz w:val="22"/>
                <w:szCs w:val="22"/>
              </w:rPr>
              <w:t>.  Briefing Note</w:t>
            </w:r>
            <w:r w:rsidR="00DC5DB9">
              <w:rPr>
                <w:sz w:val="22"/>
                <w:szCs w:val="22"/>
              </w:rPr>
              <w:t>.</w:t>
            </w:r>
            <w:r w:rsidR="0031755B" w:rsidRPr="001F7C8E">
              <w:rPr>
                <w:sz w:val="22"/>
                <w:szCs w:val="22"/>
              </w:rPr>
              <w:t xml:space="preserve">  C. Gardner and S. Horney presenting.</w:t>
            </w:r>
          </w:p>
          <w:p w14:paraId="1E4D4181" w14:textId="63BC6540" w:rsidR="00AD1645" w:rsidRPr="001F7C8E" w:rsidRDefault="00E63367" w:rsidP="00CE3473">
            <w:pPr>
              <w:pStyle w:val="AgendaHeading1"/>
              <w:numPr>
                <w:ilvl w:val="0"/>
                <w:numId w:val="0"/>
              </w:numPr>
              <w:spacing w:before="60"/>
              <w:ind w:left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5C346EB9">
                <v:shape id="_x0000_i1040" type="#_x0000_t75" style="width:75.6pt;height:49.2pt" o:ole="">
                  <v:imagedata r:id="rId38" o:title=""/>
                </v:shape>
                <o:OLEObject Type="Embed" ProgID="Acrobat.Document.2015" ShapeID="_x0000_i1040" DrawAspect="Icon" ObjectID="_1577261968" r:id="rId39"/>
              </w:object>
            </w:r>
            <w:r>
              <w:rPr>
                <w:sz w:val="22"/>
                <w:szCs w:val="22"/>
              </w:rPr>
              <w:object w:dxaOrig="1513" w:dyaOrig="984" w14:anchorId="6288A345">
                <v:shape id="_x0000_i1041" type="#_x0000_t75" style="width:75.6pt;height:49.2pt" o:ole="">
                  <v:imagedata r:id="rId40" o:title=""/>
                </v:shape>
                <o:OLEObject Type="Embed" ProgID="Acrobat.Document.2015" ShapeID="_x0000_i1041" DrawAspect="Icon" ObjectID="_1577261969" r:id="rId41"/>
              </w:object>
            </w:r>
            <w:r>
              <w:rPr>
                <w:sz w:val="22"/>
                <w:szCs w:val="22"/>
              </w:rPr>
              <w:object w:dxaOrig="1513" w:dyaOrig="984" w14:anchorId="2EEC75C5">
                <v:shape id="_x0000_i1042" type="#_x0000_t75" style="width:75.6pt;height:49.2pt" o:ole="">
                  <v:imagedata r:id="rId42" o:title=""/>
                </v:shape>
                <o:OLEObject Type="Embed" ProgID="Acrobat.Document.2015" ShapeID="_x0000_i1042" DrawAspect="Icon" ObjectID="_1577261970" r:id="rId43"/>
              </w:object>
            </w:r>
            <w:r>
              <w:rPr>
                <w:sz w:val="22"/>
                <w:szCs w:val="22"/>
              </w:rPr>
              <w:object w:dxaOrig="1513" w:dyaOrig="984" w14:anchorId="585678A4">
                <v:shape id="_x0000_i1043" type="#_x0000_t75" style="width:75.6pt;height:49.2pt" o:ole="">
                  <v:imagedata r:id="rId44" o:title=""/>
                </v:shape>
                <o:OLEObject Type="Embed" ProgID="Acrobat.Document.2015" ShapeID="_x0000_i1043" DrawAspect="Icon" ObjectID="_1577261971" r:id="rId45"/>
              </w:object>
            </w:r>
          </w:p>
        </w:tc>
      </w:tr>
      <w:tr w:rsidR="00B80A95" w14:paraId="1652DB0C" w14:textId="77777777" w:rsidTr="00B80A95">
        <w:tc>
          <w:tcPr>
            <w:tcW w:w="720" w:type="dxa"/>
            <w:shd w:val="clear" w:color="auto" w:fill="auto"/>
          </w:tcPr>
          <w:p w14:paraId="1F553172" w14:textId="77777777" w:rsidR="00B80A95" w:rsidRDefault="00B80A95" w:rsidP="00DD7AE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256B42A" w14:textId="77777777" w:rsidR="00B80A95" w:rsidRDefault="00B80A95" w:rsidP="00DD7AE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</w:tcPr>
          <w:p w14:paraId="734A6940" w14:textId="3EB518D3" w:rsidR="00B80A95" w:rsidRDefault="00B80A95" w:rsidP="00DD7AE7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11:00</w:t>
            </w:r>
          </w:p>
        </w:tc>
        <w:tc>
          <w:tcPr>
            <w:tcW w:w="7043" w:type="dxa"/>
            <w:shd w:val="clear" w:color="auto" w:fill="auto"/>
          </w:tcPr>
          <w:p w14:paraId="08B4ACB9" w14:textId="77777777" w:rsidR="00B80A95" w:rsidRDefault="00B80A95" w:rsidP="00DD7AE7">
            <w:pPr>
              <w:pStyle w:val="AgendaHeading1"/>
              <w:numPr>
                <w:ilvl w:val="0"/>
                <w:numId w:val="0"/>
              </w:numPr>
              <w:spacing w:before="60"/>
              <w:ind w:left="-18"/>
              <w:rPr>
                <w:sz w:val="22"/>
                <w:szCs w:val="22"/>
              </w:rPr>
            </w:pPr>
            <w:r w:rsidRPr="00DF5014">
              <w:rPr>
                <w:b/>
                <w:sz w:val="22"/>
                <w:szCs w:val="22"/>
              </w:rPr>
              <w:t>BREAK</w:t>
            </w:r>
          </w:p>
        </w:tc>
      </w:tr>
      <w:tr w:rsidR="00B80A95" w14:paraId="148D28E4" w14:textId="77777777" w:rsidTr="00B80A95">
        <w:trPr>
          <w:trHeight w:val="488"/>
        </w:trPr>
        <w:tc>
          <w:tcPr>
            <w:tcW w:w="720" w:type="dxa"/>
            <w:shd w:val="clear" w:color="auto" w:fill="auto"/>
          </w:tcPr>
          <w:p w14:paraId="1C87623C" w14:textId="2951A72A" w:rsidR="00B80A95" w:rsidRPr="00A10971" w:rsidRDefault="00CE1870" w:rsidP="00CE1870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  <w:r w:rsidR="00B80A95">
              <w:rPr>
                <w:sz w:val="22"/>
                <w:szCs w:val="22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14:paraId="10D05ED5" w14:textId="77777777" w:rsidR="00B80A95" w:rsidRPr="00A10971" w:rsidRDefault="00B80A95" w:rsidP="00DD7AE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</w:tcPr>
          <w:p w14:paraId="24D2CC59" w14:textId="77777777" w:rsidR="00B80A95" w:rsidRDefault="00B80A95" w:rsidP="00DD7AE7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</w:p>
        </w:tc>
        <w:tc>
          <w:tcPr>
            <w:tcW w:w="7043" w:type="dxa"/>
            <w:shd w:val="clear" w:color="auto" w:fill="auto"/>
          </w:tcPr>
          <w:p w14:paraId="45F64A4C" w14:textId="77777777" w:rsidR="00B80A95" w:rsidRPr="00F52D85" w:rsidRDefault="00B80A95" w:rsidP="00DD7AE7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In Camera</w:t>
            </w:r>
          </w:p>
        </w:tc>
      </w:tr>
      <w:tr w:rsidR="00B80A95" w14:paraId="3C9974C2" w14:textId="77777777" w:rsidTr="00B80A95">
        <w:trPr>
          <w:trHeight w:val="488"/>
        </w:trPr>
        <w:tc>
          <w:tcPr>
            <w:tcW w:w="720" w:type="dxa"/>
            <w:shd w:val="clear" w:color="auto" w:fill="auto"/>
          </w:tcPr>
          <w:p w14:paraId="06668028" w14:textId="77777777" w:rsidR="00B80A95" w:rsidRDefault="00B80A95" w:rsidP="00DD7AE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54F4364" w14:textId="1AB0A358" w:rsidR="00B80A95" w:rsidRPr="00A10971" w:rsidRDefault="00CE1870" w:rsidP="00DD7AE7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="00B80A95">
              <w:rPr>
                <w:sz w:val="22"/>
                <w:szCs w:val="22"/>
              </w:rPr>
              <w:t>.1</w:t>
            </w:r>
          </w:p>
        </w:tc>
        <w:tc>
          <w:tcPr>
            <w:tcW w:w="810" w:type="dxa"/>
          </w:tcPr>
          <w:p w14:paraId="6CD92A64" w14:textId="5683D660" w:rsidR="00B80A95" w:rsidRDefault="00B80A95" w:rsidP="00DD7AE7">
            <w:pPr>
              <w:pStyle w:val="AgendaHeading1"/>
              <w:numPr>
                <w:ilvl w:val="0"/>
                <w:numId w:val="0"/>
              </w:numPr>
              <w:spacing w:before="6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11:10</w:t>
            </w:r>
          </w:p>
        </w:tc>
        <w:tc>
          <w:tcPr>
            <w:tcW w:w="7043" w:type="dxa"/>
            <w:shd w:val="clear" w:color="auto" w:fill="auto"/>
          </w:tcPr>
          <w:p w14:paraId="623C4114" w14:textId="0183815C" w:rsidR="00055DCA" w:rsidRPr="00F94C2C" w:rsidRDefault="00B80A95" w:rsidP="00F94C2C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 w:rsidRPr="001F7C8E">
              <w:rPr>
                <w:b/>
                <w:sz w:val="22"/>
                <w:szCs w:val="22"/>
              </w:rPr>
              <w:t>Contract Services</w:t>
            </w:r>
          </w:p>
        </w:tc>
      </w:tr>
      <w:tr w:rsidR="00DB0A9F" w14:paraId="63896959" w14:textId="77777777" w:rsidTr="00B80A95">
        <w:tc>
          <w:tcPr>
            <w:tcW w:w="720" w:type="dxa"/>
            <w:tcBorders>
              <w:top w:val="single" w:sz="4" w:space="0" w:color="auto"/>
            </w:tcBorders>
            <w:shd w:val="clear" w:color="auto" w:fill="auto"/>
          </w:tcPr>
          <w:p w14:paraId="3B36D3B0" w14:textId="46079008" w:rsidR="00DB0A9F" w:rsidRPr="000B3C6D" w:rsidRDefault="00CE1870" w:rsidP="00C063B2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DB0A9F" w:rsidRPr="000B3C6D">
              <w:rPr>
                <w:sz w:val="22"/>
                <w:szCs w:val="22"/>
              </w:rPr>
              <w:t>.0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</w:tcPr>
          <w:p w14:paraId="4163ED4A" w14:textId="77777777" w:rsidR="00DB0A9F" w:rsidRDefault="00DB0A9F" w:rsidP="00641BDA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7853" w:type="dxa"/>
            <w:gridSpan w:val="2"/>
            <w:tcBorders>
              <w:top w:val="single" w:sz="4" w:space="0" w:color="auto"/>
            </w:tcBorders>
          </w:tcPr>
          <w:p w14:paraId="719B07DC" w14:textId="1289DDC4" w:rsidR="00DB0A9F" w:rsidRPr="00DB0A9F" w:rsidRDefault="00DB0A9F" w:rsidP="00A659E1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 w:rsidRPr="00DB0A9F">
              <w:rPr>
                <w:b/>
                <w:sz w:val="22"/>
                <w:szCs w:val="22"/>
              </w:rPr>
              <w:t>Items of Education</w:t>
            </w:r>
          </w:p>
        </w:tc>
      </w:tr>
      <w:tr w:rsidR="00742AED" w14:paraId="2058D62B" w14:textId="77777777" w:rsidTr="00B80A95">
        <w:tc>
          <w:tcPr>
            <w:tcW w:w="720" w:type="dxa"/>
            <w:shd w:val="clear" w:color="auto" w:fill="auto"/>
          </w:tcPr>
          <w:p w14:paraId="143DC2A5" w14:textId="77777777" w:rsidR="00742AED" w:rsidRDefault="00742AED" w:rsidP="00C063B2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060E52C" w14:textId="08FDBE06" w:rsidR="00742AED" w:rsidRDefault="00CE1870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9D197F">
              <w:rPr>
                <w:sz w:val="22"/>
                <w:szCs w:val="22"/>
              </w:rPr>
              <w:t>.</w:t>
            </w:r>
            <w:r w:rsidR="00F52D85">
              <w:rPr>
                <w:sz w:val="22"/>
                <w:szCs w:val="22"/>
              </w:rPr>
              <w:t>1</w:t>
            </w:r>
          </w:p>
        </w:tc>
        <w:tc>
          <w:tcPr>
            <w:tcW w:w="7853" w:type="dxa"/>
            <w:gridSpan w:val="2"/>
          </w:tcPr>
          <w:p w14:paraId="0B1CF29C" w14:textId="02659E8A" w:rsidR="00742AED" w:rsidRDefault="00742AED" w:rsidP="00CB3D7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Upcoming </w:t>
            </w:r>
            <w:proofErr w:type="spellStart"/>
            <w:r>
              <w:rPr>
                <w:sz w:val="22"/>
                <w:szCs w:val="22"/>
              </w:rPr>
              <w:t>alPHa</w:t>
            </w:r>
            <w:proofErr w:type="spellEnd"/>
            <w:r>
              <w:rPr>
                <w:sz w:val="22"/>
                <w:szCs w:val="22"/>
              </w:rPr>
              <w:t xml:space="preserve"> Events</w:t>
            </w:r>
          </w:p>
          <w:p w14:paraId="60887DAE" w14:textId="105E60EA" w:rsidR="00742AED" w:rsidRDefault="00742AED" w:rsidP="00742AED">
            <w:pPr>
              <w:pStyle w:val="AgendaHeading1"/>
              <w:numPr>
                <w:ilvl w:val="0"/>
                <w:numId w:val="41"/>
              </w:numPr>
              <w:spacing w:before="60"/>
              <w:rPr>
                <w:sz w:val="22"/>
                <w:szCs w:val="22"/>
              </w:rPr>
            </w:pPr>
            <w:r w:rsidRPr="001F7C8E">
              <w:rPr>
                <w:sz w:val="22"/>
                <w:szCs w:val="22"/>
              </w:rPr>
              <w:t>February 23, 2018</w:t>
            </w:r>
            <w:r>
              <w:rPr>
                <w:sz w:val="22"/>
                <w:szCs w:val="22"/>
              </w:rPr>
              <w:t xml:space="preserve"> – Winter </w:t>
            </w:r>
            <w:proofErr w:type="spellStart"/>
            <w:r>
              <w:rPr>
                <w:sz w:val="22"/>
                <w:szCs w:val="22"/>
              </w:rPr>
              <w:t>alPHa</w:t>
            </w:r>
            <w:proofErr w:type="spellEnd"/>
            <w:r>
              <w:rPr>
                <w:sz w:val="22"/>
                <w:szCs w:val="22"/>
              </w:rPr>
              <w:t xml:space="preserve"> meeting, Novotel Toronto Centre, 45 The Esplanade, Toronto.</w:t>
            </w:r>
          </w:p>
          <w:p w14:paraId="202B1DB6" w14:textId="488E7680" w:rsidR="00817267" w:rsidRDefault="00E63367" w:rsidP="00817267">
            <w:pPr>
              <w:pStyle w:val="AgendaHeading1"/>
              <w:numPr>
                <w:ilvl w:val="0"/>
                <w:numId w:val="0"/>
              </w:numPr>
              <w:spacing w:before="60"/>
              <w:ind w:left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1C64F387">
                <v:shape id="_x0000_i1044" type="#_x0000_t75" style="width:75.6pt;height:49.2pt" o:ole="">
                  <v:imagedata r:id="rId46" o:title=""/>
                </v:shape>
                <o:OLEObject Type="Embed" ProgID="Acrobat.Document.2015" ShapeID="_x0000_i1044" DrawAspect="Icon" ObjectID="_1577261972" r:id="rId47"/>
              </w:object>
            </w:r>
          </w:p>
          <w:p w14:paraId="4044896C" w14:textId="302B8B71" w:rsidR="00742AED" w:rsidRDefault="00742AED" w:rsidP="00742AED">
            <w:pPr>
              <w:pStyle w:val="AgendaHeading1"/>
              <w:numPr>
                <w:ilvl w:val="0"/>
                <w:numId w:val="41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June 10, 11 &amp; 12, 2018 – </w:t>
            </w:r>
            <w:proofErr w:type="spellStart"/>
            <w:r>
              <w:rPr>
                <w:sz w:val="22"/>
                <w:szCs w:val="22"/>
              </w:rPr>
              <w:t>alPHa</w:t>
            </w:r>
            <w:proofErr w:type="spellEnd"/>
            <w:r>
              <w:rPr>
                <w:sz w:val="22"/>
                <w:szCs w:val="22"/>
              </w:rPr>
              <w:t xml:space="preserve"> Annual General Meeting &amp; Conference, Novotel Toronto Centre, 45 The Esplanade, Toronto.</w:t>
            </w:r>
          </w:p>
        </w:tc>
      </w:tr>
      <w:tr w:rsidR="00742AED" w14:paraId="2E0620C1" w14:textId="77777777" w:rsidTr="00B80A95">
        <w:tc>
          <w:tcPr>
            <w:tcW w:w="720" w:type="dxa"/>
            <w:shd w:val="clear" w:color="auto" w:fill="auto"/>
          </w:tcPr>
          <w:p w14:paraId="1834C2AD" w14:textId="77777777" w:rsidR="00742AED" w:rsidRDefault="00742AED" w:rsidP="00C063B2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3B1D257D" w14:textId="1B7D73FF" w:rsidR="009D197F" w:rsidRDefault="00CE1870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110A1E">
              <w:rPr>
                <w:sz w:val="22"/>
                <w:szCs w:val="22"/>
              </w:rPr>
              <w:t>.</w:t>
            </w:r>
            <w:r w:rsidR="00F52D85">
              <w:rPr>
                <w:sz w:val="22"/>
                <w:szCs w:val="22"/>
              </w:rPr>
              <w:t>2</w:t>
            </w:r>
          </w:p>
        </w:tc>
        <w:tc>
          <w:tcPr>
            <w:tcW w:w="7853" w:type="dxa"/>
            <w:gridSpan w:val="2"/>
          </w:tcPr>
          <w:p w14:paraId="6834008D" w14:textId="4F8AC5CB" w:rsidR="00742AED" w:rsidRDefault="00F52D85" w:rsidP="00CB3D7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March 21-23, 2018</w:t>
            </w:r>
            <w:r w:rsidR="00742AED">
              <w:rPr>
                <w:sz w:val="22"/>
                <w:szCs w:val="22"/>
              </w:rPr>
              <w:t xml:space="preserve"> - The Ontario Public Health Convention (TOPHC) 2018, </w:t>
            </w:r>
            <w:proofErr w:type="spellStart"/>
            <w:r w:rsidR="00742AED">
              <w:rPr>
                <w:sz w:val="22"/>
                <w:szCs w:val="22"/>
              </w:rPr>
              <w:t>Beanfield</w:t>
            </w:r>
            <w:proofErr w:type="spellEnd"/>
            <w:r w:rsidR="00742AED">
              <w:rPr>
                <w:sz w:val="22"/>
                <w:szCs w:val="22"/>
              </w:rPr>
              <w:t xml:space="preserve"> Centre, Toronto</w:t>
            </w:r>
            <w:r w:rsidR="004A38C1">
              <w:rPr>
                <w:sz w:val="22"/>
                <w:szCs w:val="22"/>
              </w:rPr>
              <w:t>.</w:t>
            </w:r>
          </w:p>
        </w:tc>
      </w:tr>
      <w:tr w:rsidR="005A2431" w14:paraId="360CFD53" w14:textId="77777777" w:rsidTr="00B80A95">
        <w:tc>
          <w:tcPr>
            <w:tcW w:w="720" w:type="dxa"/>
            <w:shd w:val="clear" w:color="auto" w:fill="auto"/>
          </w:tcPr>
          <w:p w14:paraId="0C6FED43" w14:textId="77777777" w:rsidR="005A2431" w:rsidRDefault="005A2431" w:rsidP="00C063B2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3CEDDE50" w14:textId="0F27CF61" w:rsidR="005A2431" w:rsidRDefault="00CE1870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5A2431">
              <w:rPr>
                <w:sz w:val="22"/>
                <w:szCs w:val="22"/>
              </w:rPr>
              <w:t>.3</w:t>
            </w:r>
          </w:p>
        </w:tc>
        <w:tc>
          <w:tcPr>
            <w:tcW w:w="7853" w:type="dxa"/>
            <w:gridSpan w:val="2"/>
          </w:tcPr>
          <w:p w14:paraId="0C766BAA" w14:textId="4E5D05BE" w:rsidR="005A2431" w:rsidRDefault="005A2431" w:rsidP="00587E22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e-Scribe</w:t>
            </w:r>
            <w:proofErr w:type="gramEnd"/>
            <w:r>
              <w:rPr>
                <w:sz w:val="22"/>
                <w:szCs w:val="22"/>
              </w:rPr>
              <w:t xml:space="preserve"> training (</w:t>
            </w:r>
            <w:r w:rsidR="004B52D7">
              <w:rPr>
                <w:sz w:val="22"/>
                <w:szCs w:val="22"/>
              </w:rPr>
              <w:t xml:space="preserve">a </w:t>
            </w:r>
            <w:r>
              <w:rPr>
                <w:sz w:val="22"/>
                <w:szCs w:val="22"/>
              </w:rPr>
              <w:t xml:space="preserve">new meeting package electronic access system) for the Board members – 30 minutes, option of before (8:30 am) </w:t>
            </w:r>
            <w:r w:rsidR="00587E22">
              <w:rPr>
                <w:sz w:val="22"/>
                <w:szCs w:val="22"/>
              </w:rPr>
              <w:t>or</w:t>
            </w:r>
            <w:r>
              <w:rPr>
                <w:sz w:val="22"/>
                <w:szCs w:val="22"/>
              </w:rPr>
              <w:t xml:space="preserve"> after (12:00) the February 21</w:t>
            </w:r>
            <w:r w:rsidRPr="00B80A95">
              <w:rPr>
                <w:sz w:val="22"/>
                <w:szCs w:val="22"/>
                <w:vertAlign w:val="superscript"/>
              </w:rPr>
              <w:t>st</w:t>
            </w:r>
            <w:r>
              <w:rPr>
                <w:sz w:val="22"/>
                <w:szCs w:val="22"/>
              </w:rPr>
              <w:t xml:space="preserve"> Board of Health meeting. </w:t>
            </w:r>
          </w:p>
        </w:tc>
      </w:tr>
      <w:tr w:rsidR="00FD7070" w14:paraId="65B8B497" w14:textId="77777777" w:rsidTr="00B80A95">
        <w:tc>
          <w:tcPr>
            <w:tcW w:w="720" w:type="dxa"/>
            <w:shd w:val="clear" w:color="auto" w:fill="auto"/>
          </w:tcPr>
          <w:p w14:paraId="05ABA93A" w14:textId="3979D79F" w:rsidR="00FD7070" w:rsidRPr="00A10971" w:rsidRDefault="00CE1870" w:rsidP="00727405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FD7070" w:rsidRPr="00A10971">
              <w:rPr>
                <w:sz w:val="22"/>
                <w:szCs w:val="22"/>
              </w:rPr>
              <w:t>.</w:t>
            </w:r>
            <w:r w:rsidR="00FD7070">
              <w:rPr>
                <w:sz w:val="22"/>
                <w:szCs w:val="22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14:paraId="2587CA5F" w14:textId="77777777" w:rsidR="00FD7070" w:rsidRPr="00A10971" w:rsidRDefault="00FD7070" w:rsidP="00641BDA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7853" w:type="dxa"/>
            <w:gridSpan w:val="2"/>
          </w:tcPr>
          <w:p w14:paraId="656B701B" w14:textId="77777777" w:rsidR="00FD7070" w:rsidRPr="00A10971" w:rsidRDefault="00FD7070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 w:rsidRPr="00A10971">
              <w:rPr>
                <w:b/>
                <w:sz w:val="22"/>
                <w:szCs w:val="22"/>
              </w:rPr>
              <w:t>Items of Information</w:t>
            </w:r>
          </w:p>
        </w:tc>
      </w:tr>
      <w:tr w:rsidR="0010168C" w:rsidRPr="00D0490B" w14:paraId="62907FE8" w14:textId="77777777" w:rsidTr="00B80A95">
        <w:tc>
          <w:tcPr>
            <w:tcW w:w="720" w:type="dxa"/>
            <w:shd w:val="clear" w:color="auto" w:fill="auto"/>
          </w:tcPr>
          <w:p w14:paraId="461B7BDC" w14:textId="77777777" w:rsidR="0010168C" w:rsidRDefault="0010168C" w:rsidP="00EB5214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76B7DFE" w14:textId="5FD4CDE5" w:rsidR="0010168C" w:rsidRDefault="00CE1870" w:rsidP="00EB5214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B80A95">
              <w:rPr>
                <w:sz w:val="22"/>
                <w:szCs w:val="22"/>
              </w:rPr>
              <w:t>.1</w:t>
            </w:r>
          </w:p>
        </w:tc>
        <w:tc>
          <w:tcPr>
            <w:tcW w:w="7853" w:type="dxa"/>
            <w:gridSpan w:val="2"/>
            <w:shd w:val="clear" w:color="auto" w:fill="auto"/>
          </w:tcPr>
          <w:p w14:paraId="67DF5284" w14:textId="77777777" w:rsidR="0010168C" w:rsidRDefault="00C85A60" w:rsidP="00A10E60">
            <w:pPr>
              <w:pStyle w:val="AgendaHeading1"/>
              <w:numPr>
                <w:ilvl w:val="0"/>
                <w:numId w:val="0"/>
              </w:numPr>
              <w:spacing w:before="60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Bylaw Review Tender.</w:t>
            </w:r>
            <w:r w:rsidR="0010168C" w:rsidRPr="00D0490B">
              <w:rPr>
                <w:sz w:val="22"/>
                <w:szCs w:val="22"/>
              </w:rPr>
              <w:t xml:space="preserve">  </w:t>
            </w:r>
            <w:r w:rsidR="0010168C" w:rsidRPr="001F7C8E">
              <w:rPr>
                <w:sz w:val="22"/>
                <w:szCs w:val="22"/>
              </w:rPr>
              <w:t>Briefing Note</w:t>
            </w:r>
            <w:r w:rsidR="00A10E60">
              <w:rPr>
                <w:sz w:val="22"/>
                <w:szCs w:val="22"/>
              </w:rPr>
              <w:t>.</w:t>
            </w:r>
          </w:p>
          <w:p w14:paraId="179C4F07" w14:textId="109B7164" w:rsidR="00817267" w:rsidRPr="00D0490B" w:rsidRDefault="00E63367" w:rsidP="0084478B">
            <w:pPr>
              <w:pStyle w:val="AgendaHeading1"/>
              <w:numPr>
                <w:ilvl w:val="0"/>
                <w:numId w:val="0"/>
              </w:numPr>
              <w:spacing w:before="60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4D85466E">
                <v:shape id="_x0000_i1045" type="#_x0000_t75" style="width:75.6pt;height:49.2pt" o:ole="">
                  <v:imagedata r:id="rId48" o:title=""/>
                </v:shape>
                <o:OLEObject Type="Embed" ProgID="Acrobat.Document.2015" ShapeID="_x0000_i1045" DrawAspect="Icon" ObjectID="_1577261973" r:id="rId49"/>
              </w:object>
            </w:r>
            <w:r w:rsidR="0084478B">
              <w:rPr>
                <w:sz w:val="22"/>
                <w:szCs w:val="22"/>
              </w:rPr>
              <w:object w:dxaOrig="1513" w:dyaOrig="984" w14:anchorId="3659C353">
                <v:shape id="_x0000_i1046" type="#_x0000_t75" style="width:75.6pt;height:49.2pt" o:ole="">
                  <v:imagedata r:id="rId50" o:title=""/>
                </v:shape>
                <o:OLEObject Type="Embed" ProgID="Acrobat.Document.2015" ShapeID="_x0000_i1046" DrawAspect="Icon" ObjectID="_1577261974" r:id="rId51"/>
              </w:object>
            </w:r>
          </w:p>
        </w:tc>
      </w:tr>
      <w:tr w:rsidR="00B80A95" w14:paraId="5E71E567" w14:textId="77777777" w:rsidTr="00B80A95">
        <w:tc>
          <w:tcPr>
            <w:tcW w:w="720" w:type="dxa"/>
            <w:shd w:val="clear" w:color="auto" w:fill="auto"/>
          </w:tcPr>
          <w:p w14:paraId="7DF508CC" w14:textId="77777777" w:rsidR="00B80A95" w:rsidRDefault="00B80A95" w:rsidP="00DD7AE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3C5F78F7" w14:textId="162C3CFF" w:rsidR="00B80A95" w:rsidRDefault="00CE1870" w:rsidP="00DD7AE7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B80A95">
              <w:rPr>
                <w:sz w:val="22"/>
                <w:szCs w:val="22"/>
              </w:rPr>
              <w:t>.2</w:t>
            </w:r>
          </w:p>
        </w:tc>
        <w:tc>
          <w:tcPr>
            <w:tcW w:w="7853" w:type="dxa"/>
            <w:gridSpan w:val="2"/>
            <w:shd w:val="clear" w:color="auto" w:fill="auto"/>
          </w:tcPr>
          <w:p w14:paraId="4B16E8E7" w14:textId="77777777" w:rsidR="00B80A95" w:rsidRDefault="00B80A95" w:rsidP="00DD7AE7">
            <w:pPr>
              <w:pStyle w:val="AgendaHeading1"/>
              <w:numPr>
                <w:ilvl w:val="0"/>
                <w:numId w:val="0"/>
              </w:numPr>
              <w:tabs>
                <w:tab w:val="clear" w:pos="1440"/>
              </w:tabs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Enterprise Resource Planning System Contract Award.  </w:t>
            </w:r>
            <w:r w:rsidRPr="001F7C8E">
              <w:rPr>
                <w:sz w:val="22"/>
                <w:szCs w:val="22"/>
              </w:rPr>
              <w:t>Briefing Note</w:t>
            </w:r>
            <w:r>
              <w:rPr>
                <w:sz w:val="22"/>
                <w:szCs w:val="22"/>
              </w:rPr>
              <w:t>.</w:t>
            </w:r>
          </w:p>
          <w:p w14:paraId="4AD81386" w14:textId="0B7F7678" w:rsidR="00CE3473" w:rsidRDefault="00E63367" w:rsidP="00DD7AE7">
            <w:pPr>
              <w:pStyle w:val="AgendaHeading1"/>
              <w:numPr>
                <w:ilvl w:val="0"/>
                <w:numId w:val="0"/>
              </w:numPr>
              <w:tabs>
                <w:tab w:val="clear" w:pos="1440"/>
              </w:tabs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2F91F0E9">
                <v:shape id="_x0000_i1047" type="#_x0000_t75" style="width:75.6pt;height:49.2pt" o:ole="">
                  <v:imagedata r:id="rId52" o:title=""/>
                </v:shape>
                <o:OLEObject Type="Embed" ProgID="Acrobat.Document.2015" ShapeID="_x0000_i1047" DrawAspect="Icon" ObjectID="_1577261975" r:id="rId53"/>
              </w:object>
            </w:r>
            <w:r>
              <w:rPr>
                <w:sz w:val="22"/>
                <w:szCs w:val="22"/>
              </w:rPr>
              <w:object w:dxaOrig="1513" w:dyaOrig="984" w14:anchorId="0CD3E01B">
                <v:shape id="_x0000_i1048" type="#_x0000_t75" style="width:75.6pt;height:49.2pt" o:ole="">
                  <v:imagedata r:id="rId54" o:title=""/>
                </v:shape>
                <o:OLEObject Type="Embed" ProgID="Acrobat.Document.2015" ShapeID="_x0000_i1048" DrawAspect="Icon" ObjectID="_1577261976" r:id="rId55"/>
              </w:object>
            </w:r>
            <w:r>
              <w:rPr>
                <w:sz w:val="22"/>
                <w:szCs w:val="22"/>
              </w:rPr>
              <w:object w:dxaOrig="1513" w:dyaOrig="984" w14:anchorId="37492DE5">
                <v:shape id="_x0000_i1049" type="#_x0000_t75" style="width:75.6pt;height:49.2pt" o:ole="">
                  <v:imagedata r:id="rId56" o:title=""/>
                </v:shape>
                <o:OLEObject Type="Embed" ProgID="Acrobat.Document.2015" ShapeID="_x0000_i1049" DrawAspect="Icon" ObjectID="_1577261977" r:id="rId57"/>
              </w:object>
            </w:r>
          </w:p>
        </w:tc>
      </w:tr>
      <w:tr w:rsidR="00B80A95" w14:paraId="39B51321" w14:textId="77777777" w:rsidTr="00B80A95">
        <w:trPr>
          <w:trHeight w:val="649"/>
        </w:trPr>
        <w:tc>
          <w:tcPr>
            <w:tcW w:w="720" w:type="dxa"/>
            <w:shd w:val="clear" w:color="auto" w:fill="auto"/>
          </w:tcPr>
          <w:p w14:paraId="527A8592" w14:textId="77777777" w:rsidR="00B80A95" w:rsidRDefault="00B80A95" w:rsidP="00DD7AE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4163141F" w14:textId="08043C73" w:rsidR="00B80A95" w:rsidRDefault="00CE1870" w:rsidP="00DD7AE7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B80A95">
              <w:rPr>
                <w:sz w:val="22"/>
                <w:szCs w:val="22"/>
              </w:rPr>
              <w:t>.3</w:t>
            </w:r>
          </w:p>
        </w:tc>
        <w:tc>
          <w:tcPr>
            <w:tcW w:w="7853" w:type="dxa"/>
            <w:gridSpan w:val="2"/>
            <w:shd w:val="clear" w:color="auto" w:fill="auto"/>
            <w:vAlign w:val="center"/>
          </w:tcPr>
          <w:p w14:paraId="0D728BFA" w14:textId="77777777" w:rsidR="00B80A95" w:rsidRDefault="00B80A95" w:rsidP="00B80A95">
            <w:pPr>
              <w:pStyle w:val="Title1"/>
              <w:pBdr>
                <w:top w:val="none" w:sz="0" w:space="0" w:color="auto"/>
              </w:pBdr>
              <w:jc w:val="left"/>
              <w:rPr>
                <w:i w:val="0"/>
                <w:sz w:val="22"/>
                <w:szCs w:val="22"/>
              </w:rPr>
            </w:pPr>
            <w:r w:rsidRPr="002613FF">
              <w:rPr>
                <w:i w:val="0"/>
                <w:sz w:val="22"/>
                <w:szCs w:val="22"/>
              </w:rPr>
              <w:t>2017/2018 Grant &amp; Public Health Funding and Accountability Agree</w:t>
            </w:r>
            <w:r w:rsidR="00C2286B" w:rsidRPr="002613FF">
              <w:rPr>
                <w:i w:val="0"/>
                <w:sz w:val="22"/>
                <w:szCs w:val="22"/>
              </w:rPr>
              <w:t>ment</w:t>
            </w:r>
            <w:r w:rsidRPr="002613FF">
              <w:rPr>
                <w:i w:val="0"/>
                <w:sz w:val="22"/>
                <w:szCs w:val="22"/>
              </w:rPr>
              <w:t>.</w:t>
            </w:r>
            <w:r w:rsidRPr="000C7991">
              <w:rPr>
                <w:i w:val="0"/>
                <w:sz w:val="22"/>
                <w:szCs w:val="22"/>
              </w:rPr>
              <w:t xml:space="preserve">  </w:t>
            </w:r>
            <w:r w:rsidRPr="001F7C8E">
              <w:rPr>
                <w:i w:val="0"/>
                <w:sz w:val="22"/>
                <w:szCs w:val="22"/>
              </w:rPr>
              <w:t>Briefing Note</w:t>
            </w:r>
            <w:r w:rsidR="00EA265C">
              <w:rPr>
                <w:i w:val="0"/>
                <w:sz w:val="22"/>
                <w:szCs w:val="22"/>
              </w:rPr>
              <w:t>.</w:t>
            </w:r>
          </w:p>
          <w:p w14:paraId="3FA1B54D" w14:textId="2D9A6623" w:rsidR="006D1233" w:rsidRPr="00B80A95" w:rsidRDefault="00E63367" w:rsidP="00B80A95">
            <w:pPr>
              <w:pStyle w:val="Title1"/>
              <w:pBdr>
                <w:top w:val="none" w:sz="0" w:space="0" w:color="auto"/>
              </w:pBdr>
              <w:jc w:val="left"/>
              <w:rPr>
                <w:i w:val="0"/>
                <w:szCs w:val="22"/>
              </w:rPr>
            </w:pPr>
            <w:r>
              <w:rPr>
                <w:i w:val="0"/>
                <w:szCs w:val="22"/>
              </w:rPr>
              <w:object w:dxaOrig="1513" w:dyaOrig="984" w14:anchorId="1CAB1F91">
                <v:shape id="_x0000_i1050" type="#_x0000_t75" style="width:75.6pt;height:49.2pt" o:ole="">
                  <v:imagedata r:id="rId58" o:title=""/>
                </v:shape>
                <o:OLEObject Type="Embed" ProgID="Acrobat.Document.2015" ShapeID="_x0000_i1050" DrawAspect="Icon" ObjectID="_1577261978" r:id="rId59"/>
              </w:object>
            </w:r>
            <w:r>
              <w:rPr>
                <w:i w:val="0"/>
                <w:szCs w:val="22"/>
              </w:rPr>
              <w:object w:dxaOrig="1513" w:dyaOrig="984" w14:anchorId="6DEAEECF">
                <v:shape id="_x0000_i1051" type="#_x0000_t75" style="width:75.6pt;height:49.2pt" o:ole="">
                  <v:imagedata r:id="rId60" o:title=""/>
                </v:shape>
                <o:OLEObject Type="Embed" ProgID="Acrobat.Document.2015" ShapeID="_x0000_i1051" DrawAspect="Icon" ObjectID="_1577261979" r:id="rId61"/>
              </w:object>
            </w:r>
            <w:r>
              <w:rPr>
                <w:i w:val="0"/>
                <w:szCs w:val="22"/>
              </w:rPr>
              <w:object w:dxaOrig="1513" w:dyaOrig="984" w14:anchorId="68D87555">
                <v:shape id="_x0000_i1052" type="#_x0000_t75" style="width:75.6pt;height:49.2pt" o:ole="">
                  <v:imagedata r:id="rId62" o:title=""/>
                </v:shape>
                <o:OLEObject Type="Embed" ProgID="Acrobat.Document.2015" ShapeID="_x0000_i1052" DrawAspect="Icon" ObjectID="_1577261980" r:id="rId63"/>
              </w:object>
            </w:r>
            <w:r>
              <w:rPr>
                <w:i w:val="0"/>
                <w:szCs w:val="22"/>
              </w:rPr>
              <w:object w:dxaOrig="1513" w:dyaOrig="984" w14:anchorId="531A1AB7">
                <v:shape id="_x0000_i1053" type="#_x0000_t75" style="width:75.6pt;height:49.2pt" o:ole="">
                  <v:imagedata r:id="rId64" o:title=""/>
                </v:shape>
                <o:OLEObject Type="Embed" ProgID="Acrobat.Document.2015" ShapeID="_x0000_i1053" DrawAspect="Icon" ObjectID="_1577261981" r:id="rId65"/>
              </w:object>
            </w:r>
          </w:p>
        </w:tc>
      </w:tr>
      <w:tr w:rsidR="00BB63FD" w14:paraId="56D9E469" w14:textId="77777777" w:rsidTr="00B80A95">
        <w:trPr>
          <w:trHeight w:val="649"/>
        </w:trPr>
        <w:tc>
          <w:tcPr>
            <w:tcW w:w="720" w:type="dxa"/>
            <w:shd w:val="clear" w:color="auto" w:fill="auto"/>
          </w:tcPr>
          <w:p w14:paraId="56E8A1C8" w14:textId="77777777" w:rsidR="00BB63FD" w:rsidRDefault="00BB63FD" w:rsidP="00DD7AE7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3593642D" w14:textId="4C1CA93F" w:rsidR="00BB63FD" w:rsidRDefault="00CE1870" w:rsidP="00DD7AE7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="00EB7516">
              <w:rPr>
                <w:sz w:val="22"/>
                <w:szCs w:val="22"/>
              </w:rPr>
              <w:t>.4</w:t>
            </w:r>
          </w:p>
        </w:tc>
        <w:tc>
          <w:tcPr>
            <w:tcW w:w="7853" w:type="dxa"/>
            <w:gridSpan w:val="2"/>
            <w:shd w:val="clear" w:color="auto" w:fill="auto"/>
            <w:vAlign w:val="center"/>
          </w:tcPr>
          <w:p w14:paraId="7E70AADE" w14:textId="77777777" w:rsidR="00BB63FD" w:rsidRDefault="00BB63FD" w:rsidP="00B80A95">
            <w:pPr>
              <w:pStyle w:val="Title1"/>
              <w:pBdr>
                <w:top w:val="none" w:sz="0" w:space="0" w:color="auto"/>
              </w:pBdr>
              <w:jc w:val="left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Public Health Accountability Agreement Financial Controls</w:t>
            </w:r>
            <w:r w:rsidR="00C2286B">
              <w:rPr>
                <w:i w:val="0"/>
                <w:sz w:val="22"/>
                <w:szCs w:val="22"/>
              </w:rPr>
              <w:t xml:space="preserve">.  </w:t>
            </w:r>
            <w:r w:rsidR="00C2286B" w:rsidRPr="001F7C8E">
              <w:rPr>
                <w:i w:val="0"/>
                <w:sz w:val="22"/>
                <w:szCs w:val="22"/>
              </w:rPr>
              <w:t>Briefing Note</w:t>
            </w:r>
            <w:r w:rsidR="00C2286B">
              <w:rPr>
                <w:i w:val="0"/>
                <w:sz w:val="22"/>
                <w:szCs w:val="22"/>
              </w:rPr>
              <w:t>.</w:t>
            </w:r>
          </w:p>
          <w:p w14:paraId="7276E91D" w14:textId="025A6EF7" w:rsidR="006D1233" w:rsidRPr="00BB63FD" w:rsidRDefault="00E63367" w:rsidP="00B80A95">
            <w:pPr>
              <w:pStyle w:val="Title1"/>
              <w:pBdr>
                <w:top w:val="none" w:sz="0" w:space="0" w:color="auto"/>
              </w:pBdr>
              <w:jc w:val="left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object w:dxaOrig="1513" w:dyaOrig="984" w14:anchorId="4AA96168">
                <v:shape id="_x0000_i1054" type="#_x0000_t75" style="width:75.6pt;height:49.2pt" o:ole="">
                  <v:imagedata r:id="rId66" o:title=""/>
                </v:shape>
                <o:OLEObject Type="Embed" ProgID="Acrobat.Document.2015" ShapeID="_x0000_i1054" DrawAspect="Icon" ObjectID="_1577261982" r:id="rId67"/>
              </w:object>
            </w:r>
            <w:r>
              <w:rPr>
                <w:i w:val="0"/>
                <w:sz w:val="22"/>
                <w:szCs w:val="22"/>
              </w:rPr>
              <w:object w:dxaOrig="1513" w:dyaOrig="984" w14:anchorId="5F0AA37A">
                <v:shape id="_x0000_i1055" type="#_x0000_t75" style="width:75.6pt;height:49.2pt" o:ole="">
                  <v:imagedata r:id="rId68" o:title=""/>
                </v:shape>
                <o:OLEObject Type="Embed" ProgID="Acrobat.Document.2015" ShapeID="_x0000_i1055" DrawAspect="Icon" ObjectID="_1577261983" r:id="rId69"/>
              </w:object>
            </w:r>
          </w:p>
        </w:tc>
      </w:tr>
      <w:tr w:rsidR="0010168C" w14:paraId="0756E22D" w14:textId="77777777" w:rsidTr="00B80A95">
        <w:tc>
          <w:tcPr>
            <w:tcW w:w="720" w:type="dxa"/>
            <w:shd w:val="clear" w:color="auto" w:fill="auto"/>
          </w:tcPr>
          <w:p w14:paraId="32EB08BB" w14:textId="77777777" w:rsidR="0010168C" w:rsidRDefault="0010168C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7DBABC3B" w14:textId="76B24B73" w:rsidR="0010168C" w:rsidRPr="00A10971" w:rsidRDefault="00DE6EBE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8.5</w:t>
            </w:r>
          </w:p>
        </w:tc>
        <w:tc>
          <w:tcPr>
            <w:tcW w:w="7853" w:type="dxa"/>
            <w:gridSpan w:val="2"/>
          </w:tcPr>
          <w:p w14:paraId="234961CB" w14:textId="77777777" w:rsidR="0010168C" w:rsidRDefault="0010168C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 w:rsidRPr="0010168C">
              <w:rPr>
                <w:sz w:val="22"/>
                <w:szCs w:val="22"/>
              </w:rPr>
              <w:t>Ontario Public Health Standards: Requirements for Programs, Services, and Accountability</w:t>
            </w:r>
            <w:r w:rsidR="00C2286B">
              <w:rPr>
                <w:sz w:val="22"/>
                <w:szCs w:val="22"/>
              </w:rPr>
              <w:t>.</w:t>
            </w:r>
          </w:p>
          <w:p w14:paraId="7FD41C84" w14:textId="71F67434" w:rsidR="00B3340F" w:rsidRPr="00B80A95" w:rsidRDefault="00E63367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649166A8">
                <v:shape id="_x0000_i1056" type="#_x0000_t75" style="width:75.6pt;height:49.2pt" o:ole="">
                  <v:imagedata r:id="rId70" o:title=""/>
                </v:shape>
                <o:OLEObject Type="Embed" ProgID="Acrobat.Document.2015" ShapeID="_x0000_i1056" DrawAspect="Icon" ObjectID="_1577261984" r:id="rId71"/>
              </w:object>
            </w:r>
            <w:r>
              <w:rPr>
                <w:sz w:val="22"/>
                <w:szCs w:val="22"/>
              </w:rPr>
              <w:object w:dxaOrig="1513" w:dyaOrig="984" w14:anchorId="391C2654">
                <v:shape id="_x0000_i1057" type="#_x0000_t75" style="width:75.6pt;height:49.2pt" o:ole="">
                  <v:imagedata r:id="rId72" o:title=""/>
                </v:shape>
                <o:OLEObject Type="Embed" ProgID="Acrobat.Document.2015" ShapeID="_x0000_i1057" DrawAspect="Icon" ObjectID="_1577261985" r:id="rId73"/>
              </w:object>
            </w:r>
            <w:r>
              <w:rPr>
                <w:sz w:val="22"/>
                <w:szCs w:val="22"/>
              </w:rPr>
              <w:object w:dxaOrig="1513" w:dyaOrig="984" w14:anchorId="07F7428E">
                <v:shape id="_x0000_i1058" type="#_x0000_t75" style="width:75.6pt;height:49.2pt" o:ole="">
                  <v:imagedata r:id="rId74" o:title=""/>
                </v:shape>
                <o:OLEObject Type="Embed" ProgID="Acrobat.Document.2015" ShapeID="_x0000_i1058" DrawAspect="Icon" ObjectID="_1577261986" r:id="rId75"/>
              </w:object>
            </w:r>
          </w:p>
        </w:tc>
      </w:tr>
      <w:tr w:rsidR="00C46B6E" w14:paraId="478A11D2" w14:textId="77777777" w:rsidTr="00B80A95">
        <w:tc>
          <w:tcPr>
            <w:tcW w:w="720" w:type="dxa"/>
            <w:shd w:val="clear" w:color="auto" w:fill="auto"/>
          </w:tcPr>
          <w:p w14:paraId="54AFDBAF" w14:textId="77777777" w:rsidR="00C46B6E" w:rsidRDefault="00C46B6E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798BAAE0" w14:textId="086B16BC" w:rsidR="00C46B6E" w:rsidRDefault="00D520C8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8.6</w:t>
            </w:r>
          </w:p>
        </w:tc>
        <w:tc>
          <w:tcPr>
            <w:tcW w:w="7853" w:type="dxa"/>
            <w:gridSpan w:val="2"/>
          </w:tcPr>
          <w:p w14:paraId="33C0F37D" w14:textId="77777777" w:rsidR="00C46B6E" w:rsidRDefault="00C46B6E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Letter from the Honourable Dr. Eric Hoskins, Minister of Health and Long-Term Care to Dr. Elizabeth Saul announcing her appointment to the Simcoe Muskoka District Health Unit Board of Health from November 29, 2017 to November 28, 2020.</w:t>
            </w:r>
          </w:p>
          <w:p w14:paraId="7E275F90" w14:textId="3593FDA0" w:rsidR="00D520C8" w:rsidRPr="0010168C" w:rsidRDefault="00E63367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0C49DB34">
                <v:shape id="_x0000_i1059" type="#_x0000_t75" style="width:75.6pt;height:49.2pt" o:ole="">
                  <v:imagedata r:id="rId76" o:title=""/>
                </v:shape>
                <o:OLEObject Type="Embed" ProgID="Acrobat.Document.2015" ShapeID="_x0000_i1059" DrawAspect="Icon" ObjectID="_1577261987" r:id="rId77"/>
              </w:object>
            </w:r>
          </w:p>
        </w:tc>
      </w:tr>
      <w:tr w:rsidR="00C17289" w14:paraId="606471C3" w14:textId="77777777" w:rsidTr="00B80A95">
        <w:tc>
          <w:tcPr>
            <w:tcW w:w="720" w:type="dxa"/>
            <w:shd w:val="clear" w:color="auto" w:fill="auto"/>
          </w:tcPr>
          <w:p w14:paraId="2DF4873D" w14:textId="77777777" w:rsidR="00C17289" w:rsidRDefault="00C17289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18F4E82F" w14:textId="22442603" w:rsidR="00C17289" w:rsidRPr="00A10971" w:rsidRDefault="00DE6EBE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</w:t>
            </w:r>
            <w:r w:rsidR="00D520C8">
              <w:rPr>
                <w:sz w:val="22"/>
                <w:szCs w:val="22"/>
              </w:rPr>
              <w:t>7</w:t>
            </w:r>
          </w:p>
        </w:tc>
        <w:tc>
          <w:tcPr>
            <w:tcW w:w="7853" w:type="dxa"/>
            <w:gridSpan w:val="2"/>
          </w:tcPr>
          <w:p w14:paraId="2B7317C9" w14:textId="77777777" w:rsidR="00C17289" w:rsidRDefault="003A74CF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alPHa’s</w:t>
            </w:r>
            <w:proofErr w:type="spellEnd"/>
            <w:r>
              <w:rPr>
                <w:sz w:val="22"/>
                <w:szCs w:val="22"/>
              </w:rPr>
              <w:t xml:space="preserve"> Election Policy Priorities</w:t>
            </w:r>
          </w:p>
          <w:p w14:paraId="067C0F52" w14:textId="517F06D8" w:rsidR="00D520C8" w:rsidRPr="007A42EB" w:rsidRDefault="00E63367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79643390">
                <v:shape id="_x0000_i1060" type="#_x0000_t75" style="width:75.6pt;height:49.2pt" o:ole="">
                  <v:imagedata r:id="rId78" o:title=""/>
                </v:shape>
                <o:OLEObject Type="Embed" ProgID="Acrobat.Document.2015" ShapeID="_x0000_i1060" DrawAspect="Icon" ObjectID="_1577261988" r:id="rId79"/>
              </w:object>
            </w:r>
          </w:p>
        </w:tc>
      </w:tr>
      <w:tr w:rsidR="008B7B53" w14:paraId="5C2B3FB0" w14:textId="77777777" w:rsidTr="00B80A95">
        <w:tc>
          <w:tcPr>
            <w:tcW w:w="720" w:type="dxa"/>
            <w:shd w:val="clear" w:color="auto" w:fill="auto"/>
          </w:tcPr>
          <w:p w14:paraId="3DB18D1F" w14:textId="77777777" w:rsidR="008B7B53" w:rsidRDefault="008B7B53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5F7FACDC" w14:textId="141B0856" w:rsidR="008B7B53" w:rsidRDefault="00D520C8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8.8</w:t>
            </w:r>
          </w:p>
        </w:tc>
        <w:tc>
          <w:tcPr>
            <w:tcW w:w="7853" w:type="dxa"/>
            <w:gridSpan w:val="2"/>
          </w:tcPr>
          <w:p w14:paraId="6C1B89CE" w14:textId="77777777" w:rsidR="008B7B53" w:rsidRDefault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Letter from the Honourable Dr. Eric Hoskins, Minister of Health and Long-Term Care to Mr. Scott Warnock, Chair, Simcoe Muskoka District Health Unit Boa</w:t>
            </w:r>
            <w:r w:rsidR="00837410">
              <w:rPr>
                <w:sz w:val="22"/>
                <w:szCs w:val="22"/>
              </w:rPr>
              <w:t>rd of Health re receipt of $865,</w:t>
            </w:r>
            <w:r>
              <w:rPr>
                <w:sz w:val="22"/>
                <w:szCs w:val="22"/>
              </w:rPr>
              <w:t>500 in one-time funding for the 2017-18 funding year to support the provision of mandatory and related public health programs and services.</w:t>
            </w:r>
          </w:p>
          <w:p w14:paraId="40176284" w14:textId="420011E4" w:rsidR="00D520C8" w:rsidRDefault="00E63367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5A904C18">
                <v:shape id="_x0000_i1061" type="#_x0000_t75" style="width:75.6pt;height:49.2pt" o:ole="">
                  <v:imagedata r:id="rId80" o:title=""/>
                </v:shape>
                <o:OLEObject Type="Embed" ProgID="Acrobat.Document.2015" ShapeID="_x0000_i1061" DrawAspect="Icon" ObjectID="_1577261989" r:id="rId81"/>
              </w:object>
            </w:r>
          </w:p>
        </w:tc>
      </w:tr>
      <w:tr w:rsidR="00FB096A" w14:paraId="53C6CEE8" w14:textId="77777777" w:rsidTr="003C422D">
        <w:tc>
          <w:tcPr>
            <w:tcW w:w="720" w:type="dxa"/>
            <w:shd w:val="clear" w:color="auto" w:fill="auto"/>
          </w:tcPr>
          <w:p w14:paraId="608ABF59" w14:textId="77777777" w:rsidR="00FB096A" w:rsidRDefault="00FB096A" w:rsidP="003C422D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45DB9472" w14:textId="1814EA2C" w:rsidR="00FB096A" w:rsidRPr="00A10971" w:rsidRDefault="00FB096A" w:rsidP="003C422D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8.9</w:t>
            </w:r>
          </w:p>
        </w:tc>
        <w:tc>
          <w:tcPr>
            <w:tcW w:w="7853" w:type="dxa"/>
            <w:gridSpan w:val="2"/>
          </w:tcPr>
          <w:p w14:paraId="13DAAE76" w14:textId="77777777" w:rsidR="00FB096A" w:rsidRDefault="00FB096A" w:rsidP="003C422D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Copy of letter from the Honourable Dr. Eric Hoskins, Minister of Health and Long-Term Care to Mrs. Gail Mullen re confirming that her term on the Board of Health will end on February 26, 2018.</w:t>
            </w:r>
          </w:p>
          <w:p w14:paraId="47639E90" w14:textId="77777777" w:rsidR="00FB096A" w:rsidRPr="006C2655" w:rsidRDefault="00E63367" w:rsidP="003C422D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0B33E53F">
                <v:shape id="_x0000_i1062" type="#_x0000_t75" style="width:75.6pt;height:49.2pt" o:ole="">
                  <v:imagedata r:id="rId82" o:title=""/>
                </v:shape>
                <o:OLEObject Type="Embed" ProgID="Acrobat.Document.2015" ShapeID="_x0000_i1062" DrawAspect="Icon" ObjectID="_1577261990" r:id="rId83"/>
              </w:object>
            </w:r>
          </w:p>
        </w:tc>
      </w:tr>
      <w:tr w:rsidR="005B7A96" w14:paraId="3BFAB7DB" w14:textId="77777777" w:rsidTr="00B80A95">
        <w:tc>
          <w:tcPr>
            <w:tcW w:w="720" w:type="dxa"/>
            <w:shd w:val="clear" w:color="auto" w:fill="auto"/>
          </w:tcPr>
          <w:p w14:paraId="50734EF4" w14:textId="77777777" w:rsidR="005B7A96" w:rsidRDefault="005B7A96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72A8C50C" w14:textId="3DC6B5A9" w:rsidR="005B7A96" w:rsidRDefault="00D520C8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</w:t>
            </w:r>
            <w:r w:rsidR="00FB096A">
              <w:rPr>
                <w:sz w:val="22"/>
                <w:szCs w:val="22"/>
              </w:rPr>
              <w:t>10</w:t>
            </w:r>
          </w:p>
        </w:tc>
        <w:tc>
          <w:tcPr>
            <w:tcW w:w="7853" w:type="dxa"/>
            <w:gridSpan w:val="2"/>
          </w:tcPr>
          <w:p w14:paraId="68B1BA5B" w14:textId="77777777" w:rsidR="005B7A96" w:rsidRDefault="005B7A96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News Release from the Province of Ontario re Ontario Expanding Opioid Response as Crisis Grows.</w:t>
            </w:r>
          </w:p>
          <w:p w14:paraId="4F9C5877" w14:textId="101A33AE" w:rsidR="002D522E" w:rsidRDefault="00E63367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3154AB72">
                <v:shape id="_x0000_i1063" type="#_x0000_t75" style="width:75.6pt;height:49.2pt" o:ole="">
                  <v:imagedata r:id="rId84" o:title=""/>
                </v:shape>
                <o:OLEObject Type="Embed" ProgID="Acrobat.Document.2015" ShapeID="_x0000_i1063" DrawAspect="Icon" ObjectID="_1577261991" r:id="rId85"/>
              </w:object>
            </w:r>
          </w:p>
        </w:tc>
      </w:tr>
      <w:tr w:rsidR="00D30B7E" w14:paraId="2779AC7E" w14:textId="77777777" w:rsidTr="00B80A95">
        <w:tc>
          <w:tcPr>
            <w:tcW w:w="720" w:type="dxa"/>
            <w:shd w:val="clear" w:color="auto" w:fill="auto"/>
          </w:tcPr>
          <w:p w14:paraId="5ECE8B27" w14:textId="77777777" w:rsidR="00D30B7E" w:rsidRDefault="00D30B7E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34BD3308" w14:textId="174F012F" w:rsidR="00D30B7E" w:rsidRPr="00A10971" w:rsidRDefault="00D520C8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8.11</w:t>
            </w:r>
          </w:p>
        </w:tc>
        <w:tc>
          <w:tcPr>
            <w:tcW w:w="7853" w:type="dxa"/>
            <w:gridSpan w:val="2"/>
          </w:tcPr>
          <w:p w14:paraId="4884EB9E" w14:textId="77777777" w:rsidR="00D30B7E" w:rsidRDefault="003A74CF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i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Copy of letter from David </w:t>
            </w:r>
            <w:proofErr w:type="spellStart"/>
            <w:r>
              <w:rPr>
                <w:sz w:val="22"/>
                <w:szCs w:val="22"/>
              </w:rPr>
              <w:t>Inglis</w:t>
            </w:r>
            <w:proofErr w:type="spellEnd"/>
            <w:r>
              <w:rPr>
                <w:sz w:val="22"/>
                <w:szCs w:val="22"/>
              </w:rPr>
              <w:t xml:space="preserve">, Chair, Board of Health for the Grey Bruce Health Unit to the Honourable Dr. Eric Hoskins, Minister of Health and Long-Term Care re consultation on the </w:t>
            </w:r>
            <w:r>
              <w:rPr>
                <w:i/>
                <w:sz w:val="22"/>
                <w:szCs w:val="22"/>
              </w:rPr>
              <w:t xml:space="preserve">Public </w:t>
            </w:r>
            <w:r>
              <w:rPr>
                <w:i/>
                <w:vanish/>
                <w:sz w:val="22"/>
                <w:szCs w:val="22"/>
              </w:rPr>
              <w:t>ealtHea</w:t>
            </w:r>
            <w:r>
              <w:rPr>
                <w:i/>
                <w:sz w:val="22"/>
                <w:szCs w:val="22"/>
              </w:rPr>
              <w:t>Health within an Integrated Health System: Report of the Minister’s Expert Panel on Public Health.</w:t>
            </w:r>
          </w:p>
          <w:p w14:paraId="595B87E8" w14:textId="59464231" w:rsidR="002D522E" w:rsidRPr="00E5474E" w:rsidRDefault="00E63367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vanish/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18420471">
                <v:shape id="_x0000_i1064" type="#_x0000_t75" style="width:75.6pt;height:49.2pt" o:ole="">
                  <v:imagedata r:id="rId86" o:title=""/>
                </v:shape>
                <o:OLEObject Type="Embed" ProgID="Acrobat.Document.2015" ShapeID="_x0000_i1064" DrawAspect="Icon" ObjectID="_1577261992" r:id="rId87"/>
              </w:object>
            </w:r>
          </w:p>
        </w:tc>
      </w:tr>
      <w:tr w:rsidR="00FB31CA" w14:paraId="068E1861" w14:textId="77777777" w:rsidTr="00B80A95">
        <w:tc>
          <w:tcPr>
            <w:tcW w:w="720" w:type="dxa"/>
            <w:shd w:val="clear" w:color="auto" w:fill="auto"/>
          </w:tcPr>
          <w:p w14:paraId="49BF7CC3" w14:textId="77777777" w:rsidR="00FB31CA" w:rsidRDefault="00FB31CA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5222105E" w14:textId="1FAE8B3C" w:rsidR="00FB31CA" w:rsidRPr="00A10971" w:rsidRDefault="00E5474E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8.12</w:t>
            </w:r>
          </w:p>
        </w:tc>
        <w:tc>
          <w:tcPr>
            <w:tcW w:w="7853" w:type="dxa"/>
            <w:gridSpan w:val="2"/>
          </w:tcPr>
          <w:p w14:paraId="37B1163A" w14:textId="77777777" w:rsidR="00D30B7E" w:rsidRDefault="003A74CF" w:rsidP="00FB31CA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Copy of memorandum from Roselle Martino, Assistant Deputy Minister, Ministry of Health and Long-Term Care to Chairs, Boards of Health re Policy Framework for MOH, AMOH, and Acting MOH Appointments.</w:t>
            </w:r>
          </w:p>
          <w:p w14:paraId="7FDAC395" w14:textId="21904820" w:rsidR="00E5474E" w:rsidRDefault="00E63367" w:rsidP="00E5474E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372BC1C7">
                <v:shape id="_x0000_i1065" type="#_x0000_t75" style="width:75.6pt;height:49.2pt" o:ole="">
                  <v:imagedata r:id="rId88" o:title=""/>
                </v:shape>
                <o:OLEObject Type="Embed" ProgID="Acrobat.Document.2015" ShapeID="_x0000_i1065" DrawAspect="Icon" ObjectID="_1577261993" r:id="rId89"/>
              </w:object>
            </w:r>
          </w:p>
        </w:tc>
      </w:tr>
      <w:tr w:rsidR="00D30B7E" w14:paraId="3654129B" w14:textId="77777777" w:rsidTr="00B80A95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FC214" w14:textId="77777777" w:rsidR="00D30B7E" w:rsidRDefault="00D30B7E" w:rsidP="00C90724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55C3F" w14:textId="06204050" w:rsidR="00D30B7E" w:rsidRPr="00A10971" w:rsidRDefault="00E5474E" w:rsidP="00C90724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8.13</w:t>
            </w:r>
          </w:p>
        </w:tc>
        <w:tc>
          <w:tcPr>
            <w:tcW w:w="7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6F3CB" w14:textId="77777777" w:rsidR="00D30B7E" w:rsidRDefault="003A74CF" w:rsidP="00E5474E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Copy of memorandum </w:t>
            </w:r>
            <w:r w:rsidR="008B7B53" w:rsidRPr="008B7B53">
              <w:rPr>
                <w:sz w:val="22"/>
                <w:szCs w:val="22"/>
              </w:rPr>
              <w:t>from Roselle Martino, Assistant Deputy Minister, Ministry of Health and Long-Term Care to</w:t>
            </w:r>
            <w:r w:rsidR="008B7B53">
              <w:rPr>
                <w:sz w:val="22"/>
                <w:szCs w:val="22"/>
              </w:rPr>
              <w:t xml:space="preserve"> Ontario Medical Officers of Health and Board of Health Chairs re Release of the Public Health Work Stream Report Back</w:t>
            </w:r>
          </w:p>
          <w:p w14:paraId="1DF0B4C8" w14:textId="47B1BB9B" w:rsidR="00E5474E" w:rsidRDefault="00E63367" w:rsidP="00E5474E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5F69DA0C">
                <v:shape id="_x0000_i1066" type="#_x0000_t75" style="width:75.6pt;height:49.2pt" o:ole="">
                  <v:imagedata r:id="rId90" o:title=""/>
                </v:shape>
                <o:OLEObject Type="Embed" ProgID="Acrobat.Document.2015" ShapeID="_x0000_i1066" DrawAspect="Icon" ObjectID="_1577261994" r:id="rId91"/>
              </w:object>
            </w:r>
          </w:p>
        </w:tc>
      </w:tr>
      <w:tr w:rsidR="00556562" w14:paraId="04F2BA18" w14:textId="77777777" w:rsidTr="00B80A95">
        <w:tc>
          <w:tcPr>
            <w:tcW w:w="720" w:type="dxa"/>
            <w:shd w:val="clear" w:color="auto" w:fill="auto"/>
          </w:tcPr>
          <w:p w14:paraId="0D92F61F" w14:textId="77777777" w:rsidR="00556562" w:rsidRDefault="00556562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59F8CB6B" w14:textId="1E4FE36E" w:rsidR="00556562" w:rsidRPr="00A10971" w:rsidRDefault="00E5474E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8.14</w:t>
            </w:r>
          </w:p>
        </w:tc>
        <w:tc>
          <w:tcPr>
            <w:tcW w:w="7853" w:type="dxa"/>
            <w:gridSpan w:val="2"/>
          </w:tcPr>
          <w:p w14:paraId="7ADEF651" w14:textId="77777777" w:rsidR="00556562" w:rsidRDefault="008B7B53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Copy of letter from Ralph Walton, Regional Clerk/Director of Legislative Services, Durham Region to the Honourable Kathleen Wynne, Premier of Ontario re Report of the Rowan’s Law Advisory Committee.</w:t>
            </w:r>
          </w:p>
          <w:p w14:paraId="38A09EA4" w14:textId="22D69069" w:rsidR="00C8447B" w:rsidRDefault="00E63367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569C7A36">
                <v:shape id="_x0000_i1067" type="#_x0000_t75" style="width:75.6pt;height:49.2pt" o:ole="">
                  <v:imagedata r:id="rId92" o:title=""/>
                </v:shape>
                <o:OLEObject Type="Embed" ProgID="Acrobat.Document.2015" ShapeID="_x0000_i1067" DrawAspect="Icon" ObjectID="_1577261995" r:id="rId93"/>
              </w:object>
            </w:r>
          </w:p>
        </w:tc>
      </w:tr>
      <w:tr w:rsidR="008B7B53" w14:paraId="550362AB" w14:textId="77777777" w:rsidTr="00B80A95">
        <w:tc>
          <w:tcPr>
            <w:tcW w:w="720" w:type="dxa"/>
            <w:shd w:val="clear" w:color="auto" w:fill="auto"/>
          </w:tcPr>
          <w:p w14:paraId="6B395282" w14:textId="77777777" w:rsidR="008B7B53" w:rsidRDefault="008B7B53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111F3758" w14:textId="79D4A66F" w:rsidR="008B7B53" w:rsidRPr="00A10971" w:rsidRDefault="00E5474E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8.15</w:t>
            </w:r>
          </w:p>
        </w:tc>
        <w:tc>
          <w:tcPr>
            <w:tcW w:w="7853" w:type="dxa"/>
            <w:gridSpan w:val="2"/>
          </w:tcPr>
          <w:p w14:paraId="4C093BF7" w14:textId="77777777" w:rsidR="008B7B53" w:rsidRDefault="008B7B53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Copy of letter from Anne </w:t>
            </w:r>
            <w:proofErr w:type="spellStart"/>
            <w:r>
              <w:rPr>
                <w:sz w:val="22"/>
                <w:szCs w:val="22"/>
              </w:rPr>
              <w:t>Kantharajah</w:t>
            </w:r>
            <w:proofErr w:type="spellEnd"/>
            <w:r>
              <w:rPr>
                <w:sz w:val="22"/>
                <w:szCs w:val="22"/>
              </w:rPr>
              <w:t xml:space="preserve">, Committee Coordinator, the Town of Bradford West </w:t>
            </w:r>
            <w:proofErr w:type="spellStart"/>
            <w:r>
              <w:rPr>
                <w:sz w:val="22"/>
                <w:szCs w:val="22"/>
              </w:rPr>
              <w:t>Guillimbury</w:t>
            </w:r>
            <w:proofErr w:type="spellEnd"/>
            <w:r>
              <w:rPr>
                <w:sz w:val="22"/>
                <w:szCs w:val="22"/>
              </w:rPr>
              <w:t xml:space="preserve"> to the Honourable Dr. Eric Hoskins, Minister of Health and Long-Term Care re supporting the Simcoe Muskoka District Health Unit’s request for implementation of a publicly funded HPV immunization catch up program for boys in grades 9 to 12.</w:t>
            </w:r>
          </w:p>
          <w:p w14:paraId="759AF705" w14:textId="3DD014E5" w:rsidR="00C8447B" w:rsidRDefault="00E63367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1A6A4790">
                <v:shape id="_x0000_i1068" type="#_x0000_t75" style="width:75.6pt;height:49.2pt" o:ole="">
                  <v:imagedata r:id="rId94" o:title=""/>
                </v:shape>
                <o:OLEObject Type="Embed" ProgID="Acrobat.Document.2015" ShapeID="_x0000_i1068" DrawAspect="Icon" ObjectID="_1577261996" r:id="rId95"/>
              </w:object>
            </w:r>
          </w:p>
        </w:tc>
      </w:tr>
      <w:tr w:rsidR="00C8447B" w14:paraId="76728BC6" w14:textId="77777777" w:rsidTr="00B80A95">
        <w:tc>
          <w:tcPr>
            <w:tcW w:w="720" w:type="dxa"/>
            <w:shd w:val="clear" w:color="auto" w:fill="auto"/>
          </w:tcPr>
          <w:p w14:paraId="6F548C87" w14:textId="77777777" w:rsidR="00C8447B" w:rsidRDefault="00C8447B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199FFADA" w14:textId="69862AE8" w:rsidR="00C8447B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8.16</w:t>
            </w:r>
          </w:p>
        </w:tc>
        <w:tc>
          <w:tcPr>
            <w:tcW w:w="7853" w:type="dxa"/>
            <w:gridSpan w:val="2"/>
          </w:tcPr>
          <w:p w14:paraId="578B021E" w14:textId="77777777" w:rsidR="00C8447B" w:rsidRDefault="00C8447B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Copy of letter from Dr. C. Gardner, Medical Officer of Health, Simcoe Muskoka District Health Unit to District Chair John </w:t>
            </w:r>
            <w:proofErr w:type="spellStart"/>
            <w:r>
              <w:rPr>
                <w:sz w:val="22"/>
                <w:szCs w:val="22"/>
              </w:rPr>
              <w:t>Klinck</w:t>
            </w:r>
            <w:proofErr w:type="spellEnd"/>
            <w:r>
              <w:rPr>
                <w:sz w:val="22"/>
                <w:szCs w:val="22"/>
              </w:rPr>
              <w:t xml:space="preserve"> and Council, The District Municipality of Muskoka re commending council for </w:t>
            </w:r>
            <w:r w:rsidR="00C73CCA">
              <w:rPr>
                <w:sz w:val="22"/>
                <w:szCs w:val="22"/>
              </w:rPr>
              <w:t>approving the Smoke Free Policy for the District Municipality of Muskoka Community Housing.</w:t>
            </w:r>
          </w:p>
          <w:p w14:paraId="29672E93" w14:textId="14A2C95C" w:rsidR="00C73CCA" w:rsidRDefault="00E63367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60AE511A">
                <v:shape id="_x0000_i1069" type="#_x0000_t75" style="width:75.6pt;height:49.2pt" o:ole="">
                  <v:imagedata r:id="rId96" o:title=""/>
                </v:shape>
                <o:OLEObject Type="Embed" ProgID="Acrobat.Document.2015" ShapeID="_x0000_i1069" DrawAspect="Icon" ObjectID="_1577261997" r:id="rId97"/>
              </w:object>
            </w:r>
          </w:p>
        </w:tc>
      </w:tr>
      <w:tr w:rsidR="008B7B53" w14:paraId="6F815542" w14:textId="77777777" w:rsidTr="00B80A95">
        <w:tc>
          <w:tcPr>
            <w:tcW w:w="720" w:type="dxa"/>
            <w:shd w:val="clear" w:color="auto" w:fill="auto"/>
          </w:tcPr>
          <w:p w14:paraId="655D49D0" w14:textId="0ADD23AD" w:rsidR="008B7B53" w:rsidRDefault="008B7B53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46E5A992" w14:textId="5B28EF7B" w:rsidR="008B7B53" w:rsidRPr="00A10971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8.17</w:t>
            </w:r>
          </w:p>
        </w:tc>
        <w:tc>
          <w:tcPr>
            <w:tcW w:w="7853" w:type="dxa"/>
            <w:gridSpan w:val="2"/>
          </w:tcPr>
          <w:p w14:paraId="7A480F1D" w14:textId="77777777" w:rsidR="008B7B53" w:rsidRDefault="008B7B53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Copy of letter from Amber McDonald, Deputy Clerk, Township of Georgian Bay to the Honourable Dr. Eric Hoskins, Minister of Health and Long-Term Care re Tobacco Endgame for Canada.</w:t>
            </w:r>
          </w:p>
          <w:p w14:paraId="73A72D4A" w14:textId="5EF8BD33" w:rsidR="00C73CCA" w:rsidRDefault="00E63367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3978C764">
                <v:shape id="_x0000_i1070" type="#_x0000_t75" style="width:75.6pt;height:49.2pt" o:ole="">
                  <v:imagedata r:id="rId98" o:title=""/>
                </v:shape>
                <o:OLEObject Type="Embed" ProgID="Acrobat.Document.2015" ShapeID="_x0000_i1070" DrawAspect="Icon" ObjectID="_1577261998" r:id="rId99"/>
              </w:object>
            </w:r>
          </w:p>
        </w:tc>
      </w:tr>
      <w:tr w:rsidR="00C8447B" w14:paraId="07B8F902" w14:textId="77777777" w:rsidTr="003C422D">
        <w:tc>
          <w:tcPr>
            <w:tcW w:w="720" w:type="dxa"/>
            <w:shd w:val="clear" w:color="auto" w:fill="auto"/>
          </w:tcPr>
          <w:p w14:paraId="560D31AD" w14:textId="77777777" w:rsidR="00C8447B" w:rsidRDefault="00C8447B" w:rsidP="003C422D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53379F60" w14:textId="4C781C6C" w:rsidR="00C8447B" w:rsidRPr="00A10971" w:rsidRDefault="00C73CCA" w:rsidP="003C422D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8.18</w:t>
            </w:r>
          </w:p>
        </w:tc>
        <w:tc>
          <w:tcPr>
            <w:tcW w:w="7853" w:type="dxa"/>
            <w:gridSpan w:val="2"/>
          </w:tcPr>
          <w:p w14:paraId="4492B18E" w14:textId="77777777" w:rsidR="00C8447B" w:rsidRDefault="00C8447B" w:rsidP="003C422D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Copy of letter from Mayor Mary Smith, Chair, Board of Health, Peterborough Public Health to the Honourable Dr. Eric Hoskins, Minister of Health and Long-Term Care re Smoke-Free Ontario Strategy Modernization.</w:t>
            </w:r>
          </w:p>
          <w:p w14:paraId="17EA0470" w14:textId="77777777" w:rsidR="00C73CCA" w:rsidRDefault="00E63367" w:rsidP="003C422D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4AB2607D">
                <v:shape id="_x0000_i1071" type="#_x0000_t75" style="width:75.6pt;height:49.2pt" o:ole="">
                  <v:imagedata r:id="rId100" o:title=""/>
                </v:shape>
                <o:OLEObject Type="Embed" ProgID="Acrobat.Document.2015" ShapeID="_x0000_i1071" DrawAspect="Icon" ObjectID="_1577261999" r:id="rId101"/>
              </w:object>
            </w:r>
          </w:p>
        </w:tc>
      </w:tr>
      <w:tr w:rsidR="008B7B53" w14:paraId="27995FF0" w14:textId="77777777" w:rsidTr="00B80A95">
        <w:tc>
          <w:tcPr>
            <w:tcW w:w="720" w:type="dxa"/>
            <w:shd w:val="clear" w:color="auto" w:fill="auto"/>
          </w:tcPr>
          <w:p w14:paraId="4DB459CD" w14:textId="77777777" w:rsidR="008B7B53" w:rsidRDefault="008B7B53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1AE5E3B8" w14:textId="36E733CD" w:rsidR="008B7B53" w:rsidRPr="00A10971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8.19</w:t>
            </w:r>
          </w:p>
        </w:tc>
        <w:tc>
          <w:tcPr>
            <w:tcW w:w="7853" w:type="dxa"/>
            <w:gridSpan w:val="2"/>
          </w:tcPr>
          <w:p w14:paraId="382C7553" w14:textId="77777777" w:rsidR="008B7B53" w:rsidRDefault="005B7A96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  <w:r w:rsidR="008B7B53">
              <w:rPr>
                <w:sz w:val="22"/>
                <w:szCs w:val="22"/>
              </w:rPr>
              <w:t xml:space="preserve">mail from Dr. Colin Lee, Associate Medical Officer of Health, </w:t>
            </w:r>
            <w:proofErr w:type="gramStart"/>
            <w:r w:rsidR="008B7B53">
              <w:rPr>
                <w:sz w:val="22"/>
                <w:szCs w:val="22"/>
              </w:rPr>
              <w:t>Simcoe</w:t>
            </w:r>
            <w:proofErr w:type="gramEnd"/>
            <w:r w:rsidR="008B7B53">
              <w:rPr>
                <w:sz w:val="22"/>
                <w:szCs w:val="22"/>
              </w:rPr>
              <w:t xml:space="preserve"> Muskoka District Health Unit to </w:t>
            </w:r>
            <w:proofErr w:type="spellStart"/>
            <w:r w:rsidR="008B7B53">
              <w:rPr>
                <w:sz w:val="22"/>
                <w:szCs w:val="22"/>
              </w:rPr>
              <w:t>neighbouring</w:t>
            </w:r>
            <w:proofErr w:type="spellEnd"/>
            <w:r w:rsidR="008B7B53">
              <w:rPr>
                <w:sz w:val="22"/>
                <w:szCs w:val="22"/>
              </w:rPr>
              <w:t xml:space="preserve"> health units re the release of Simcoe Muskoka District Health Unit’s 2016 Annual Reportable Disease Surveillance Report.</w:t>
            </w:r>
          </w:p>
          <w:p w14:paraId="005DBFF2" w14:textId="0DA23B20" w:rsidR="00C73CCA" w:rsidRDefault="00E63367" w:rsidP="008B7B53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1C9DC9CC">
                <v:shape id="_x0000_i1072" type="#_x0000_t75" style="width:75.6pt;height:49.2pt" o:ole="">
                  <v:imagedata r:id="rId102" o:title=""/>
                </v:shape>
                <o:OLEObject Type="Embed" ProgID="Acrobat.Document.2015" ShapeID="_x0000_i1072" DrawAspect="Icon" ObjectID="_1577262000" r:id="rId103"/>
              </w:object>
            </w:r>
          </w:p>
        </w:tc>
      </w:tr>
      <w:tr w:rsidR="00BB09D3" w14:paraId="55D6374F" w14:textId="77777777" w:rsidTr="00B80A95">
        <w:tc>
          <w:tcPr>
            <w:tcW w:w="720" w:type="dxa"/>
            <w:shd w:val="clear" w:color="auto" w:fill="auto"/>
          </w:tcPr>
          <w:p w14:paraId="7E5E476F" w14:textId="77777777" w:rsidR="00BB09D3" w:rsidRDefault="00BB09D3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01E772A0" w14:textId="5EBB0DC5" w:rsidR="00BB09D3" w:rsidRPr="00A10971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8.20</w:t>
            </w:r>
          </w:p>
        </w:tc>
        <w:tc>
          <w:tcPr>
            <w:tcW w:w="7853" w:type="dxa"/>
            <w:gridSpan w:val="2"/>
          </w:tcPr>
          <w:p w14:paraId="6C534603" w14:textId="77777777" w:rsidR="00BB09D3" w:rsidRDefault="005B7A96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Copy of letter from Penny Sutcliffe, Medical Officer of Health and CEO, Sudbury &amp; District Health Unit to the Honourable Kathleen Wynne, Premier of Ontario re Food Insecurity/Nutritious Food Basket Costing.</w:t>
            </w:r>
          </w:p>
          <w:p w14:paraId="27251CFF" w14:textId="0A433574" w:rsidR="00C73CCA" w:rsidRDefault="00E63367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51B1D60D">
                <v:shape id="_x0000_i1073" type="#_x0000_t75" style="width:75.6pt;height:49.2pt" o:ole="">
                  <v:imagedata r:id="rId104" o:title=""/>
                </v:shape>
                <o:OLEObject Type="Embed" ProgID="Acrobat.Document.2015" ShapeID="_x0000_i1073" DrawAspect="Icon" ObjectID="_1577262001" r:id="rId105"/>
              </w:object>
            </w:r>
          </w:p>
        </w:tc>
      </w:tr>
      <w:tr w:rsidR="005B7A96" w14:paraId="5DBB67F7" w14:textId="77777777" w:rsidTr="00B80A95">
        <w:tc>
          <w:tcPr>
            <w:tcW w:w="720" w:type="dxa"/>
            <w:shd w:val="clear" w:color="auto" w:fill="auto"/>
          </w:tcPr>
          <w:p w14:paraId="005DCE3C" w14:textId="77777777" w:rsidR="005B7A96" w:rsidRDefault="005B7A96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9BD8148" w14:textId="490C37A6" w:rsidR="005B7A96" w:rsidRPr="00A10971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8.21</w:t>
            </w:r>
          </w:p>
        </w:tc>
        <w:tc>
          <w:tcPr>
            <w:tcW w:w="7853" w:type="dxa"/>
            <w:gridSpan w:val="2"/>
          </w:tcPr>
          <w:p w14:paraId="2E6D9F65" w14:textId="77777777" w:rsidR="005B7A96" w:rsidRDefault="005B7A96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Copy of </w:t>
            </w:r>
            <w:r w:rsidR="00275DC8">
              <w:rPr>
                <w:sz w:val="22"/>
                <w:szCs w:val="22"/>
              </w:rPr>
              <w:t xml:space="preserve">the </w:t>
            </w:r>
            <w:r w:rsidRPr="005B7A96">
              <w:rPr>
                <w:sz w:val="22"/>
                <w:szCs w:val="22"/>
              </w:rPr>
              <w:t>summary of the section of the 2017 Report of the Office of the Auditor General that concerns public health’s chronic disease prevention (CDP) activities</w:t>
            </w:r>
            <w:r>
              <w:rPr>
                <w:sz w:val="22"/>
                <w:szCs w:val="22"/>
              </w:rPr>
              <w:t>.</w:t>
            </w:r>
          </w:p>
          <w:p w14:paraId="66156472" w14:textId="1AC4F926" w:rsidR="00C73CCA" w:rsidRDefault="00E63367" w:rsidP="00A1097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3E88A408">
                <v:shape id="_x0000_i1074" type="#_x0000_t75" style="width:75.6pt;height:49.2pt" o:ole="">
                  <v:imagedata r:id="rId106" o:title=""/>
                </v:shape>
                <o:OLEObject Type="Embed" ProgID="Acrobat.Document.2015" ShapeID="_x0000_i1074" DrawAspect="Icon" ObjectID="_1577262002" r:id="rId107"/>
              </w:object>
            </w:r>
          </w:p>
        </w:tc>
      </w:tr>
      <w:tr w:rsidR="009E2545" w14:paraId="08C9D0C6" w14:textId="77777777" w:rsidTr="00B80A95">
        <w:tc>
          <w:tcPr>
            <w:tcW w:w="720" w:type="dxa"/>
            <w:shd w:val="clear" w:color="auto" w:fill="auto"/>
          </w:tcPr>
          <w:p w14:paraId="17EDA630" w14:textId="77777777" w:rsidR="009E2545" w:rsidRDefault="009E2545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130D2BF3" w14:textId="74BFC985" w:rsidR="009E2545" w:rsidRPr="000A77CA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8.22</w:t>
            </w:r>
          </w:p>
        </w:tc>
        <w:tc>
          <w:tcPr>
            <w:tcW w:w="7853" w:type="dxa"/>
            <w:gridSpan w:val="2"/>
          </w:tcPr>
          <w:p w14:paraId="1B09A58B" w14:textId="77777777" w:rsidR="00EC3B14" w:rsidRDefault="00EC3B14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Copy of letter from Carmen </w:t>
            </w:r>
            <w:proofErr w:type="spellStart"/>
            <w:r>
              <w:rPr>
                <w:sz w:val="22"/>
                <w:szCs w:val="22"/>
              </w:rPr>
              <w:t>Gregor</w:t>
            </w:r>
            <w:proofErr w:type="spellEnd"/>
            <w:r>
              <w:rPr>
                <w:sz w:val="22"/>
                <w:szCs w:val="22"/>
              </w:rPr>
              <w:t xml:space="preserve">, President, Association of Local Public Health Agencies and Ellen </w:t>
            </w:r>
            <w:proofErr w:type="spellStart"/>
            <w:r>
              <w:rPr>
                <w:sz w:val="22"/>
                <w:szCs w:val="22"/>
              </w:rPr>
              <w:t>Wodchis</w:t>
            </w:r>
            <w:proofErr w:type="spellEnd"/>
            <w:r>
              <w:rPr>
                <w:sz w:val="22"/>
                <w:szCs w:val="22"/>
              </w:rPr>
              <w:t xml:space="preserve">, President, Ontario </w:t>
            </w:r>
            <w:proofErr w:type="spellStart"/>
            <w:r>
              <w:rPr>
                <w:sz w:val="22"/>
                <w:szCs w:val="22"/>
              </w:rPr>
              <w:t>Pubilc</w:t>
            </w:r>
            <w:proofErr w:type="spellEnd"/>
            <w:r>
              <w:rPr>
                <w:sz w:val="22"/>
                <w:szCs w:val="22"/>
              </w:rPr>
              <w:t xml:space="preserve"> Health Association to the Honourable Helena </w:t>
            </w:r>
            <w:proofErr w:type="spellStart"/>
            <w:r>
              <w:rPr>
                <w:sz w:val="22"/>
                <w:szCs w:val="22"/>
              </w:rPr>
              <w:t>Jaczek</w:t>
            </w:r>
            <w:proofErr w:type="spellEnd"/>
            <w:r>
              <w:rPr>
                <w:sz w:val="22"/>
                <w:szCs w:val="22"/>
              </w:rPr>
              <w:t>, Minister of Community and Social services re feedback on the recently released “Income Security: A Roadmap for Change” report.</w:t>
            </w:r>
          </w:p>
          <w:p w14:paraId="7B5BB8B4" w14:textId="0CCDB465" w:rsidR="00C73CCA" w:rsidRPr="00D3149C" w:rsidRDefault="00E63367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5C2088C8">
                <v:shape id="_x0000_i1075" type="#_x0000_t75" style="width:75.6pt;height:49.2pt" o:ole="">
                  <v:imagedata r:id="rId108" o:title=""/>
                </v:shape>
                <o:OLEObject Type="Embed" ProgID="Acrobat.Document.2015" ShapeID="_x0000_i1075" DrawAspect="Icon" ObjectID="_1577262003" r:id="rId109"/>
              </w:object>
            </w:r>
          </w:p>
        </w:tc>
      </w:tr>
      <w:tr w:rsidR="005B7A96" w14:paraId="6A789F2E" w14:textId="77777777" w:rsidTr="00B80A95">
        <w:tc>
          <w:tcPr>
            <w:tcW w:w="720" w:type="dxa"/>
            <w:shd w:val="clear" w:color="auto" w:fill="auto"/>
          </w:tcPr>
          <w:p w14:paraId="080E4BE5" w14:textId="460C17FA" w:rsidR="005B7A96" w:rsidRDefault="005B7A96" w:rsidP="00BE53AE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78240E6" w14:textId="7CA2FAEF" w:rsidR="005B7A96" w:rsidRPr="00A10971" w:rsidRDefault="00C73CCA" w:rsidP="00BE53AE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8.23</w:t>
            </w:r>
          </w:p>
        </w:tc>
        <w:tc>
          <w:tcPr>
            <w:tcW w:w="7853" w:type="dxa"/>
            <w:gridSpan w:val="2"/>
          </w:tcPr>
          <w:p w14:paraId="672C3ED7" w14:textId="77777777" w:rsidR="005B7A96" w:rsidRDefault="005B7A96" w:rsidP="00BE53AE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alPHa</w:t>
            </w:r>
            <w:proofErr w:type="spellEnd"/>
            <w:r>
              <w:rPr>
                <w:sz w:val="22"/>
                <w:szCs w:val="22"/>
              </w:rPr>
              <w:t xml:space="preserve"> Information Break – December 2017</w:t>
            </w:r>
          </w:p>
          <w:p w14:paraId="4B006D94" w14:textId="77777777" w:rsidR="00C73CCA" w:rsidRPr="00D61597" w:rsidRDefault="00E63367" w:rsidP="00BE53AE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6B0B87DE">
                <v:shape id="_x0000_i1076" type="#_x0000_t75" style="width:75.6pt;height:49.2pt" o:ole="">
                  <v:imagedata r:id="rId110" o:title=""/>
                </v:shape>
                <o:OLEObject Type="Embed" ProgID="Acrobat.Document.2015" ShapeID="_x0000_i1076" DrawAspect="Icon" ObjectID="_1577262004" r:id="rId111"/>
              </w:object>
            </w:r>
          </w:p>
        </w:tc>
      </w:tr>
      <w:tr w:rsidR="005939DB" w14:paraId="271CE99F" w14:textId="77777777" w:rsidTr="00B80A95">
        <w:tc>
          <w:tcPr>
            <w:tcW w:w="720" w:type="dxa"/>
            <w:shd w:val="clear" w:color="auto" w:fill="auto"/>
          </w:tcPr>
          <w:p w14:paraId="10C9C4E0" w14:textId="77777777" w:rsidR="005939DB" w:rsidRDefault="005939DB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279272F8" w14:textId="13819A56" w:rsidR="005939DB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8.24</w:t>
            </w:r>
          </w:p>
        </w:tc>
        <w:tc>
          <w:tcPr>
            <w:tcW w:w="7853" w:type="dxa"/>
            <w:gridSpan w:val="2"/>
          </w:tcPr>
          <w:p w14:paraId="34683D6B" w14:textId="77777777" w:rsidR="00ED36C4" w:rsidRDefault="008B7B53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Renfrew County and District Health Unit 2016 Annual Report.</w:t>
            </w:r>
          </w:p>
          <w:p w14:paraId="38516F05" w14:textId="1C6ED8B9" w:rsidR="007F7B42" w:rsidRPr="00944C73" w:rsidRDefault="00E63367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263872DF">
                <v:shape id="_x0000_i1077" type="#_x0000_t75" style="width:75.6pt;height:49.2pt" o:ole="">
                  <v:imagedata r:id="rId112" o:title=""/>
                </v:shape>
                <o:OLEObject Type="Embed" ProgID="Acrobat.Document.2015" ShapeID="_x0000_i1077" DrawAspect="Icon" ObjectID="_1577262005" r:id="rId113"/>
              </w:object>
            </w:r>
          </w:p>
        </w:tc>
      </w:tr>
      <w:tr w:rsidR="00162A73" w14:paraId="0B4EC7F3" w14:textId="77777777" w:rsidTr="00B80A95">
        <w:tc>
          <w:tcPr>
            <w:tcW w:w="720" w:type="dxa"/>
            <w:shd w:val="clear" w:color="auto" w:fill="auto"/>
          </w:tcPr>
          <w:p w14:paraId="152F132F" w14:textId="77777777" w:rsidR="00162A73" w:rsidRDefault="00162A73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49FFB044" w14:textId="6E0AA44A" w:rsidR="00162A73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8.25</w:t>
            </w:r>
          </w:p>
        </w:tc>
        <w:tc>
          <w:tcPr>
            <w:tcW w:w="7853" w:type="dxa"/>
            <w:gridSpan w:val="2"/>
          </w:tcPr>
          <w:p w14:paraId="1E090FC2" w14:textId="77777777" w:rsidR="00162A73" w:rsidRDefault="00162A73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Huron County Health Unit 2016 Annual Report</w:t>
            </w:r>
          </w:p>
          <w:p w14:paraId="7119F166" w14:textId="7B3A69BB" w:rsidR="007F7B42" w:rsidRDefault="00E63367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7199C72E">
                <v:shape id="_x0000_i1078" type="#_x0000_t75" style="width:75.6pt;height:49.2pt" o:ole="">
                  <v:imagedata r:id="rId114" o:title=""/>
                </v:shape>
                <o:OLEObject Type="Embed" ProgID="Acrobat.Document.2015" ShapeID="_x0000_i1078" DrawAspect="Icon" ObjectID="_1577262006" r:id="rId115"/>
              </w:object>
            </w:r>
          </w:p>
        </w:tc>
      </w:tr>
      <w:tr w:rsidR="00162A73" w14:paraId="5D09C08C" w14:textId="77777777" w:rsidTr="00B80A95">
        <w:tc>
          <w:tcPr>
            <w:tcW w:w="720" w:type="dxa"/>
            <w:shd w:val="clear" w:color="auto" w:fill="auto"/>
          </w:tcPr>
          <w:p w14:paraId="1940DCFB" w14:textId="77777777" w:rsidR="00162A73" w:rsidRDefault="00162A73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686A3730" w14:textId="294D9CED" w:rsidR="00162A73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8.26</w:t>
            </w:r>
          </w:p>
        </w:tc>
        <w:tc>
          <w:tcPr>
            <w:tcW w:w="7853" w:type="dxa"/>
            <w:gridSpan w:val="2"/>
          </w:tcPr>
          <w:p w14:paraId="5CAE4FCE" w14:textId="77777777" w:rsidR="00162A73" w:rsidRDefault="00162A73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Grey Bruce Health Unit 2016 Annual Report</w:t>
            </w:r>
          </w:p>
          <w:p w14:paraId="4DD41A82" w14:textId="5A2C9419" w:rsidR="007F7B42" w:rsidRDefault="00E63367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13" w:dyaOrig="984" w14:anchorId="337B2AF8">
                <v:shape id="_x0000_i1079" type="#_x0000_t75" style="width:75.6pt;height:49.2pt" o:ole="">
                  <v:imagedata r:id="rId116" o:title=""/>
                </v:shape>
                <o:OLEObject Type="Embed" ProgID="Acrobat.Document.2015" ShapeID="_x0000_i1079" DrawAspect="Icon" ObjectID="_1577262007" r:id="rId117"/>
              </w:object>
            </w:r>
          </w:p>
        </w:tc>
      </w:tr>
      <w:tr w:rsidR="006A4DAC" w14:paraId="427642BA" w14:textId="77777777" w:rsidTr="00B80A95">
        <w:tc>
          <w:tcPr>
            <w:tcW w:w="720" w:type="dxa"/>
            <w:shd w:val="clear" w:color="auto" w:fill="auto"/>
          </w:tcPr>
          <w:p w14:paraId="796E703B" w14:textId="77777777" w:rsidR="006A4DAC" w:rsidRDefault="006A4DAC" w:rsidP="00727405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810" w:type="dxa"/>
            <w:shd w:val="clear" w:color="auto" w:fill="auto"/>
          </w:tcPr>
          <w:p w14:paraId="1CD487A3" w14:textId="2189F542" w:rsidR="006A4DAC" w:rsidRDefault="00C73CCA" w:rsidP="00641BDA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8.27</w:t>
            </w:r>
          </w:p>
        </w:tc>
        <w:tc>
          <w:tcPr>
            <w:tcW w:w="7853" w:type="dxa"/>
            <w:gridSpan w:val="2"/>
          </w:tcPr>
          <w:p w14:paraId="206449F7" w14:textId="4DEAA3AD" w:rsidR="006A4DAC" w:rsidRDefault="006A4DAC" w:rsidP="006D05B4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Thank you card from Norma Van Alstine for the retirement gift.</w:t>
            </w:r>
          </w:p>
        </w:tc>
      </w:tr>
      <w:tr w:rsidR="00110A1E" w14:paraId="6F5BD1F0" w14:textId="77777777" w:rsidTr="00B80A95">
        <w:tc>
          <w:tcPr>
            <w:tcW w:w="720" w:type="dxa"/>
            <w:shd w:val="clear" w:color="auto" w:fill="auto"/>
          </w:tcPr>
          <w:p w14:paraId="29E1C509" w14:textId="37ED00FE" w:rsidR="00110A1E" w:rsidRPr="00A10971" w:rsidRDefault="00CE1870" w:rsidP="005C5BBD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  <w:r w:rsidR="00110A1E" w:rsidRPr="00A10971">
              <w:rPr>
                <w:sz w:val="22"/>
                <w:szCs w:val="22"/>
              </w:rPr>
              <w:t>.</w:t>
            </w:r>
            <w:r w:rsidR="00110A1E">
              <w:rPr>
                <w:sz w:val="22"/>
                <w:szCs w:val="22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14:paraId="5550B605" w14:textId="77777777" w:rsidR="00110A1E" w:rsidRPr="00A10971" w:rsidRDefault="00110A1E" w:rsidP="005C5BBD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7853" w:type="dxa"/>
            <w:gridSpan w:val="2"/>
          </w:tcPr>
          <w:p w14:paraId="21000A07" w14:textId="64A6D1D0" w:rsidR="00110A1E" w:rsidRDefault="00110A1E" w:rsidP="005C5BBD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 w:rsidRPr="00A10971">
              <w:rPr>
                <w:b/>
                <w:sz w:val="22"/>
                <w:szCs w:val="22"/>
              </w:rPr>
              <w:t>Date and Time of Next Meeting</w:t>
            </w:r>
            <w:r>
              <w:rPr>
                <w:b/>
                <w:sz w:val="22"/>
                <w:szCs w:val="22"/>
              </w:rPr>
              <w:t>s</w:t>
            </w:r>
            <w:r>
              <w:rPr>
                <w:sz w:val="22"/>
                <w:szCs w:val="22"/>
              </w:rPr>
              <w:t>:</w:t>
            </w:r>
          </w:p>
          <w:p w14:paraId="41FCC420" w14:textId="58F4BEB2" w:rsidR="00230CF1" w:rsidRDefault="00230CF1" w:rsidP="00230CF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Wednesday, February 21, 2018</w:t>
            </w:r>
            <w:r w:rsidR="0085516F">
              <w:rPr>
                <w:sz w:val="22"/>
                <w:szCs w:val="22"/>
              </w:rPr>
              <w:t>, Barrie Office</w:t>
            </w:r>
          </w:p>
          <w:p w14:paraId="10CBCB1A" w14:textId="77777777" w:rsidR="00230CF1" w:rsidRDefault="00230CF1" w:rsidP="00230CF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Wednesday, March 21, 2018</w:t>
            </w:r>
            <w:r w:rsidR="0085516F">
              <w:rPr>
                <w:sz w:val="22"/>
                <w:szCs w:val="22"/>
              </w:rPr>
              <w:t>, Barrie Office</w:t>
            </w:r>
          </w:p>
          <w:p w14:paraId="6514F084" w14:textId="32A06013" w:rsidR="00F52D85" w:rsidRPr="00A10971" w:rsidRDefault="00D0490B" w:rsidP="00230CF1">
            <w:pPr>
              <w:pStyle w:val="AgendaHeading1"/>
              <w:numPr>
                <w:ilvl w:val="0"/>
                <w:numId w:val="0"/>
              </w:numPr>
              <w:spacing w:before="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Wednesday, April 18, 2018, Barrie Office</w:t>
            </w:r>
          </w:p>
        </w:tc>
      </w:tr>
      <w:tr w:rsidR="00110A1E" w14:paraId="1734C7C1" w14:textId="77777777" w:rsidTr="00B80A95">
        <w:tc>
          <w:tcPr>
            <w:tcW w:w="720" w:type="dxa"/>
            <w:shd w:val="clear" w:color="auto" w:fill="auto"/>
          </w:tcPr>
          <w:p w14:paraId="3091EA29" w14:textId="6C8C813D" w:rsidR="00110A1E" w:rsidRPr="00A10971" w:rsidRDefault="00110A1E" w:rsidP="00FD3EE3">
            <w:pPr>
              <w:spacing w:before="60" w:after="60"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</w:t>
            </w:r>
            <w:r w:rsidR="00CE1870">
              <w:rPr>
                <w:sz w:val="22"/>
                <w:szCs w:val="22"/>
              </w:rPr>
              <w:t>0</w:t>
            </w:r>
            <w:r w:rsidRPr="00A10971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14:paraId="68D0F80A" w14:textId="77777777" w:rsidR="00110A1E" w:rsidRPr="00A10971" w:rsidRDefault="00110A1E" w:rsidP="005C5BBD">
            <w:pPr>
              <w:spacing w:before="60" w:after="60" w:line="360" w:lineRule="auto"/>
              <w:rPr>
                <w:sz w:val="22"/>
                <w:szCs w:val="22"/>
              </w:rPr>
            </w:pPr>
          </w:p>
        </w:tc>
        <w:tc>
          <w:tcPr>
            <w:tcW w:w="7853" w:type="dxa"/>
            <w:gridSpan w:val="2"/>
          </w:tcPr>
          <w:p w14:paraId="2FD4F12B" w14:textId="27FFE684" w:rsidR="00110A1E" w:rsidRPr="00A10971" w:rsidRDefault="00110A1E" w:rsidP="005C5BBD">
            <w:pPr>
              <w:pStyle w:val="AgendaHeading1"/>
              <w:numPr>
                <w:ilvl w:val="0"/>
                <w:numId w:val="0"/>
              </w:numPr>
              <w:spacing w:before="60"/>
              <w:rPr>
                <w:b/>
                <w:sz w:val="22"/>
                <w:szCs w:val="22"/>
              </w:rPr>
            </w:pPr>
            <w:r w:rsidRPr="00A10971">
              <w:rPr>
                <w:b/>
                <w:sz w:val="22"/>
                <w:szCs w:val="22"/>
              </w:rPr>
              <w:t>Adjournment</w:t>
            </w:r>
          </w:p>
        </w:tc>
      </w:tr>
    </w:tbl>
    <w:p w14:paraId="3D995D72" w14:textId="77777777" w:rsidR="002F5BE2" w:rsidRPr="00AE48D7" w:rsidRDefault="002F5BE2" w:rsidP="00D86AE0">
      <w:pPr>
        <w:tabs>
          <w:tab w:val="left" w:pos="6480"/>
        </w:tabs>
      </w:pPr>
    </w:p>
    <w:sectPr w:rsidR="002F5BE2" w:rsidRPr="00AE48D7" w:rsidSect="00110A1E">
      <w:headerReference w:type="default" r:id="rId118"/>
      <w:headerReference w:type="first" r:id="rId119"/>
      <w:type w:val="continuous"/>
      <w:pgSz w:w="12240" w:h="15840" w:code="1"/>
      <w:pgMar w:top="1267" w:right="1440" w:bottom="1350" w:left="1656" w:header="907" w:footer="36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7C119A" w14:textId="77777777" w:rsidR="00A07D56" w:rsidRDefault="00A07D56">
      <w:r>
        <w:separator/>
      </w:r>
    </w:p>
  </w:endnote>
  <w:endnote w:type="continuationSeparator" w:id="0">
    <w:p w14:paraId="7AD211E0" w14:textId="77777777" w:rsidR="00A07D56" w:rsidRDefault="00A07D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9B86234" w14:textId="77777777" w:rsidR="00A07D56" w:rsidRDefault="00A07D56">
      <w:r>
        <w:separator/>
      </w:r>
    </w:p>
  </w:footnote>
  <w:footnote w:type="continuationSeparator" w:id="0">
    <w:p w14:paraId="1341B08C" w14:textId="77777777" w:rsidR="00A07D56" w:rsidRDefault="00A07D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FEC0D1" w14:textId="77777777" w:rsidR="00A870BD" w:rsidRDefault="00A870BD">
    <w:pPr>
      <w:pStyle w:val="Header"/>
      <w:ind w:left="144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9DBE72" w14:textId="7A2CE9C8" w:rsidR="00551F80" w:rsidRPr="00301FAF" w:rsidRDefault="00D0490B" w:rsidP="00301FAF">
    <w:pPr>
      <w:pStyle w:val="Header"/>
      <w:ind w:right="-666"/>
      <w:jc w:val="right"/>
      <w:rPr>
        <w:rFonts w:ascii="Arial Black" w:hAnsi="Arial Black"/>
        <w:color w:val="1F497D" w:themeColor="text2"/>
        <w:sz w:val="32"/>
      </w:rPr>
    </w:pPr>
    <w:r>
      <w:rPr>
        <w:rFonts w:ascii="Arial Black" w:hAnsi="Arial Black"/>
        <w:color w:val="1F497D" w:themeColor="text2"/>
        <w:sz w:val="32"/>
      </w:rPr>
      <w:t xml:space="preserve"> </w:t>
    </w:r>
    <w:r w:rsidR="00107BE0">
      <w:rPr>
        <w:rFonts w:ascii="Arial Black" w:hAnsi="Arial Black"/>
        <w:color w:val="1F497D" w:themeColor="text2"/>
        <w:sz w:val="32"/>
      </w:rPr>
      <w:t>A</w:t>
    </w:r>
    <w:r w:rsidR="00C034D4" w:rsidRPr="00A10971">
      <w:rPr>
        <w:rFonts w:ascii="Arial Black" w:hAnsi="Arial Black"/>
        <w:color w:val="1F497D" w:themeColor="text2"/>
        <w:sz w:val="32"/>
      </w:rPr>
      <w:t>GENDA</w:t>
    </w:r>
    <w:r w:rsidR="00A10971">
      <w:rPr>
        <w:noProof/>
        <w:lang w:val="en-CA" w:eastAsia="en-CA"/>
      </w:rPr>
      <w:drawing>
        <wp:anchor distT="0" distB="0" distL="114300" distR="114300" simplePos="0" relativeHeight="251659264" behindDoc="1" locked="0" layoutInCell="1" allowOverlap="1" wp14:anchorId="6BC900EF" wp14:editId="1935B06F">
          <wp:simplePos x="0" y="0"/>
          <wp:positionH relativeFrom="page">
            <wp:posOffset>438785</wp:posOffset>
          </wp:positionH>
          <wp:positionV relativeFrom="page">
            <wp:posOffset>365760</wp:posOffset>
          </wp:positionV>
          <wp:extent cx="1378596" cy="475488"/>
          <wp:effectExtent l="0" t="0" r="0" b="1270"/>
          <wp:wrapNone/>
          <wp:docPr id="12" name="Picture 12" descr="SMDHU_col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SMDHU_col_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8935"/>
                  <a:stretch>
                    <a:fillRect/>
                  </a:stretch>
                </pic:blipFill>
                <pic:spPr bwMode="auto">
                  <a:xfrm>
                    <a:off x="0" y="0"/>
                    <a:ext cx="1378596" cy="4754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9FCCC0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7173DA"/>
    <w:multiLevelType w:val="hybridMultilevel"/>
    <w:tmpl w:val="92CAD2CE"/>
    <w:lvl w:ilvl="0" w:tplc="0902CEF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39648FA"/>
    <w:multiLevelType w:val="hybridMultilevel"/>
    <w:tmpl w:val="48DA3E16"/>
    <w:lvl w:ilvl="0" w:tplc="04090017">
      <w:start w:val="1"/>
      <w:numFmt w:val="lowerLetter"/>
      <w:lvlText w:val="%1)"/>
      <w:lvlJc w:val="left"/>
      <w:pPr>
        <w:ind w:left="414" w:hanging="360"/>
      </w:pPr>
    </w:lvl>
    <w:lvl w:ilvl="1" w:tplc="04090019" w:tentative="1">
      <w:start w:val="1"/>
      <w:numFmt w:val="lowerLetter"/>
      <w:lvlText w:val="%2."/>
      <w:lvlJc w:val="left"/>
      <w:pPr>
        <w:ind w:left="1134" w:hanging="360"/>
      </w:pPr>
    </w:lvl>
    <w:lvl w:ilvl="2" w:tplc="0409001B" w:tentative="1">
      <w:start w:val="1"/>
      <w:numFmt w:val="lowerRoman"/>
      <w:lvlText w:val="%3."/>
      <w:lvlJc w:val="right"/>
      <w:pPr>
        <w:ind w:left="1854" w:hanging="180"/>
      </w:pPr>
    </w:lvl>
    <w:lvl w:ilvl="3" w:tplc="0409000F" w:tentative="1">
      <w:start w:val="1"/>
      <w:numFmt w:val="decimal"/>
      <w:lvlText w:val="%4."/>
      <w:lvlJc w:val="left"/>
      <w:pPr>
        <w:ind w:left="2574" w:hanging="360"/>
      </w:pPr>
    </w:lvl>
    <w:lvl w:ilvl="4" w:tplc="04090019" w:tentative="1">
      <w:start w:val="1"/>
      <w:numFmt w:val="lowerLetter"/>
      <w:lvlText w:val="%5."/>
      <w:lvlJc w:val="left"/>
      <w:pPr>
        <w:ind w:left="3294" w:hanging="360"/>
      </w:pPr>
    </w:lvl>
    <w:lvl w:ilvl="5" w:tplc="0409001B" w:tentative="1">
      <w:start w:val="1"/>
      <w:numFmt w:val="lowerRoman"/>
      <w:lvlText w:val="%6."/>
      <w:lvlJc w:val="right"/>
      <w:pPr>
        <w:ind w:left="4014" w:hanging="180"/>
      </w:pPr>
    </w:lvl>
    <w:lvl w:ilvl="6" w:tplc="0409000F" w:tentative="1">
      <w:start w:val="1"/>
      <w:numFmt w:val="decimal"/>
      <w:lvlText w:val="%7."/>
      <w:lvlJc w:val="left"/>
      <w:pPr>
        <w:ind w:left="4734" w:hanging="360"/>
      </w:pPr>
    </w:lvl>
    <w:lvl w:ilvl="7" w:tplc="04090019" w:tentative="1">
      <w:start w:val="1"/>
      <w:numFmt w:val="lowerLetter"/>
      <w:lvlText w:val="%8."/>
      <w:lvlJc w:val="left"/>
      <w:pPr>
        <w:ind w:left="5454" w:hanging="360"/>
      </w:pPr>
    </w:lvl>
    <w:lvl w:ilvl="8" w:tplc="0409001B" w:tentative="1">
      <w:start w:val="1"/>
      <w:numFmt w:val="lowerRoman"/>
      <w:lvlText w:val="%9."/>
      <w:lvlJc w:val="right"/>
      <w:pPr>
        <w:ind w:left="6174" w:hanging="180"/>
      </w:pPr>
    </w:lvl>
  </w:abstractNum>
  <w:abstractNum w:abstractNumId="3" w15:restartNumberingAfterBreak="0">
    <w:nsid w:val="053E47CB"/>
    <w:multiLevelType w:val="hybridMultilevel"/>
    <w:tmpl w:val="D6307EB4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6116CE4"/>
    <w:multiLevelType w:val="hybridMultilevel"/>
    <w:tmpl w:val="779AC296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7742478"/>
    <w:multiLevelType w:val="hybridMultilevel"/>
    <w:tmpl w:val="6F6AC55C"/>
    <w:lvl w:ilvl="0" w:tplc="497C79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904687"/>
    <w:multiLevelType w:val="hybridMultilevel"/>
    <w:tmpl w:val="BC48B140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90E14A0"/>
    <w:multiLevelType w:val="hybridMultilevel"/>
    <w:tmpl w:val="FB8237A2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09BA6745"/>
    <w:multiLevelType w:val="hybridMultilevel"/>
    <w:tmpl w:val="6E12159E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9FC2FED"/>
    <w:multiLevelType w:val="hybridMultilevel"/>
    <w:tmpl w:val="A678D816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0D3F6C2E"/>
    <w:multiLevelType w:val="hybridMultilevel"/>
    <w:tmpl w:val="BAE0B9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E447C70"/>
    <w:multiLevelType w:val="hybridMultilevel"/>
    <w:tmpl w:val="2EF606E6"/>
    <w:lvl w:ilvl="0" w:tplc="04090017">
      <w:start w:val="1"/>
      <w:numFmt w:val="lowerLetter"/>
      <w:lvlText w:val="%1)"/>
      <w:lvlJc w:val="left"/>
      <w:pPr>
        <w:ind w:left="394" w:hanging="360"/>
      </w:pPr>
    </w:lvl>
    <w:lvl w:ilvl="1" w:tplc="10090019" w:tentative="1">
      <w:start w:val="1"/>
      <w:numFmt w:val="lowerLetter"/>
      <w:lvlText w:val="%2."/>
      <w:lvlJc w:val="left"/>
      <w:pPr>
        <w:ind w:left="1114" w:hanging="360"/>
      </w:pPr>
    </w:lvl>
    <w:lvl w:ilvl="2" w:tplc="1009001B" w:tentative="1">
      <w:start w:val="1"/>
      <w:numFmt w:val="lowerRoman"/>
      <w:lvlText w:val="%3."/>
      <w:lvlJc w:val="right"/>
      <w:pPr>
        <w:ind w:left="1834" w:hanging="180"/>
      </w:pPr>
    </w:lvl>
    <w:lvl w:ilvl="3" w:tplc="1009000F" w:tentative="1">
      <w:start w:val="1"/>
      <w:numFmt w:val="decimal"/>
      <w:lvlText w:val="%4."/>
      <w:lvlJc w:val="left"/>
      <w:pPr>
        <w:ind w:left="2554" w:hanging="360"/>
      </w:pPr>
    </w:lvl>
    <w:lvl w:ilvl="4" w:tplc="10090019" w:tentative="1">
      <w:start w:val="1"/>
      <w:numFmt w:val="lowerLetter"/>
      <w:lvlText w:val="%5."/>
      <w:lvlJc w:val="left"/>
      <w:pPr>
        <w:ind w:left="3274" w:hanging="360"/>
      </w:pPr>
    </w:lvl>
    <w:lvl w:ilvl="5" w:tplc="1009001B" w:tentative="1">
      <w:start w:val="1"/>
      <w:numFmt w:val="lowerRoman"/>
      <w:lvlText w:val="%6."/>
      <w:lvlJc w:val="right"/>
      <w:pPr>
        <w:ind w:left="3994" w:hanging="180"/>
      </w:pPr>
    </w:lvl>
    <w:lvl w:ilvl="6" w:tplc="1009000F" w:tentative="1">
      <w:start w:val="1"/>
      <w:numFmt w:val="decimal"/>
      <w:lvlText w:val="%7."/>
      <w:lvlJc w:val="left"/>
      <w:pPr>
        <w:ind w:left="4714" w:hanging="360"/>
      </w:pPr>
    </w:lvl>
    <w:lvl w:ilvl="7" w:tplc="10090019" w:tentative="1">
      <w:start w:val="1"/>
      <w:numFmt w:val="lowerLetter"/>
      <w:lvlText w:val="%8."/>
      <w:lvlJc w:val="left"/>
      <w:pPr>
        <w:ind w:left="5434" w:hanging="360"/>
      </w:pPr>
    </w:lvl>
    <w:lvl w:ilvl="8" w:tplc="10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2" w15:restartNumberingAfterBreak="0">
    <w:nsid w:val="0EC143A0"/>
    <w:multiLevelType w:val="hybridMultilevel"/>
    <w:tmpl w:val="8E2E06D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0F240B03"/>
    <w:multiLevelType w:val="hybridMultilevel"/>
    <w:tmpl w:val="399C629C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11AE778A"/>
    <w:multiLevelType w:val="hybridMultilevel"/>
    <w:tmpl w:val="F6E69DD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BB07859"/>
    <w:multiLevelType w:val="hybridMultilevel"/>
    <w:tmpl w:val="8AA692D2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1C78553A"/>
    <w:multiLevelType w:val="hybridMultilevel"/>
    <w:tmpl w:val="10D6605A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4C717E1"/>
    <w:multiLevelType w:val="hybridMultilevel"/>
    <w:tmpl w:val="91887540"/>
    <w:lvl w:ilvl="0" w:tplc="C87CC93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78A1CF9"/>
    <w:multiLevelType w:val="hybridMultilevel"/>
    <w:tmpl w:val="5568D6D2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2E123717"/>
    <w:multiLevelType w:val="hybridMultilevel"/>
    <w:tmpl w:val="768C7C6E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E4E256A"/>
    <w:multiLevelType w:val="hybridMultilevel"/>
    <w:tmpl w:val="2AA6896A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15C5AA3"/>
    <w:multiLevelType w:val="hybridMultilevel"/>
    <w:tmpl w:val="B608FF1A"/>
    <w:lvl w:ilvl="0" w:tplc="0409000F">
      <w:start w:val="1"/>
      <w:numFmt w:val="decimal"/>
      <w:lvlText w:val="%1."/>
      <w:lvlJc w:val="left"/>
      <w:pPr>
        <w:ind w:left="394" w:hanging="360"/>
      </w:pPr>
    </w:lvl>
    <w:lvl w:ilvl="1" w:tplc="10090019" w:tentative="1">
      <w:start w:val="1"/>
      <w:numFmt w:val="lowerLetter"/>
      <w:lvlText w:val="%2."/>
      <w:lvlJc w:val="left"/>
      <w:pPr>
        <w:ind w:left="1114" w:hanging="360"/>
      </w:pPr>
    </w:lvl>
    <w:lvl w:ilvl="2" w:tplc="1009001B" w:tentative="1">
      <w:start w:val="1"/>
      <w:numFmt w:val="lowerRoman"/>
      <w:lvlText w:val="%3."/>
      <w:lvlJc w:val="right"/>
      <w:pPr>
        <w:ind w:left="1834" w:hanging="180"/>
      </w:pPr>
    </w:lvl>
    <w:lvl w:ilvl="3" w:tplc="1009000F" w:tentative="1">
      <w:start w:val="1"/>
      <w:numFmt w:val="decimal"/>
      <w:lvlText w:val="%4."/>
      <w:lvlJc w:val="left"/>
      <w:pPr>
        <w:ind w:left="2554" w:hanging="360"/>
      </w:pPr>
    </w:lvl>
    <w:lvl w:ilvl="4" w:tplc="10090019" w:tentative="1">
      <w:start w:val="1"/>
      <w:numFmt w:val="lowerLetter"/>
      <w:lvlText w:val="%5."/>
      <w:lvlJc w:val="left"/>
      <w:pPr>
        <w:ind w:left="3274" w:hanging="360"/>
      </w:pPr>
    </w:lvl>
    <w:lvl w:ilvl="5" w:tplc="1009001B" w:tentative="1">
      <w:start w:val="1"/>
      <w:numFmt w:val="lowerRoman"/>
      <w:lvlText w:val="%6."/>
      <w:lvlJc w:val="right"/>
      <w:pPr>
        <w:ind w:left="3994" w:hanging="180"/>
      </w:pPr>
    </w:lvl>
    <w:lvl w:ilvl="6" w:tplc="1009000F" w:tentative="1">
      <w:start w:val="1"/>
      <w:numFmt w:val="decimal"/>
      <w:lvlText w:val="%7."/>
      <w:lvlJc w:val="left"/>
      <w:pPr>
        <w:ind w:left="4714" w:hanging="360"/>
      </w:pPr>
    </w:lvl>
    <w:lvl w:ilvl="7" w:tplc="10090019" w:tentative="1">
      <w:start w:val="1"/>
      <w:numFmt w:val="lowerLetter"/>
      <w:lvlText w:val="%8."/>
      <w:lvlJc w:val="left"/>
      <w:pPr>
        <w:ind w:left="5434" w:hanging="360"/>
      </w:pPr>
    </w:lvl>
    <w:lvl w:ilvl="8" w:tplc="10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2" w15:restartNumberingAfterBreak="0">
    <w:nsid w:val="347412D0"/>
    <w:multiLevelType w:val="hybridMultilevel"/>
    <w:tmpl w:val="EDCE9352"/>
    <w:lvl w:ilvl="0" w:tplc="5AA04174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5955A57"/>
    <w:multiLevelType w:val="hybridMultilevel"/>
    <w:tmpl w:val="108E90DC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36E81523"/>
    <w:multiLevelType w:val="hybridMultilevel"/>
    <w:tmpl w:val="2ED2765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3A132253"/>
    <w:multiLevelType w:val="hybridMultilevel"/>
    <w:tmpl w:val="EE32BC4E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3BBF5FB0"/>
    <w:multiLevelType w:val="hybridMultilevel"/>
    <w:tmpl w:val="66CC2998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0096287"/>
    <w:multiLevelType w:val="hybridMultilevel"/>
    <w:tmpl w:val="5DCA69FA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44D725AD"/>
    <w:multiLevelType w:val="hybridMultilevel"/>
    <w:tmpl w:val="2B385F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45894A99"/>
    <w:multiLevelType w:val="hybridMultilevel"/>
    <w:tmpl w:val="4D8A20A2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48D43674"/>
    <w:multiLevelType w:val="hybridMultilevel"/>
    <w:tmpl w:val="5F920300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4EB079FD"/>
    <w:multiLevelType w:val="hybridMultilevel"/>
    <w:tmpl w:val="674EB8A4"/>
    <w:lvl w:ilvl="0" w:tplc="8806CA06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  <w:u w:val="none"/>
      </w:r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501C75E9"/>
    <w:multiLevelType w:val="hybridMultilevel"/>
    <w:tmpl w:val="6D2CB714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51EF0E91"/>
    <w:multiLevelType w:val="hybridMultilevel"/>
    <w:tmpl w:val="B6CC502E"/>
    <w:lvl w:ilvl="0" w:tplc="981298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5EB6877"/>
    <w:multiLevelType w:val="hybridMultilevel"/>
    <w:tmpl w:val="F07A3072"/>
    <w:lvl w:ilvl="0" w:tplc="449EDEE6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3A0489D"/>
    <w:multiLevelType w:val="hybridMultilevel"/>
    <w:tmpl w:val="ED4C09A8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63C67590"/>
    <w:multiLevelType w:val="hybridMultilevel"/>
    <w:tmpl w:val="E90AAFD0"/>
    <w:lvl w:ilvl="0" w:tplc="C87CC936">
      <w:start w:val="1"/>
      <w:numFmt w:val="lowerLetter"/>
      <w:lvlText w:val="(%1)"/>
      <w:lvlJc w:val="left"/>
      <w:pPr>
        <w:ind w:left="432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512" w:hanging="360"/>
      </w:pPr>
    </w:lvl>
    <w:lvl w:ilvl="2" w:tplc="1009001B" w:tentative="1">
      <w:start w:val="1"/>
      <w:numFmt w:val="lowerRoman"/>
      <w:lvlText w:val="%3."/>
      <w:lvlJc w:val="right"/>
      <w:pPr>
        <w:ind w:left="2232" w:hanging="180"/>
      </w:pPr>
    </w:lvl>
    <w:lvl w:ilvl="3" w:tplc="1009000F" w:tentative="1">
      <w:start w:val="1"/>
      <w:numFmt w:val="decimal"/>
      <w:lvlText w:val="%4."/>
      <w:lvlJc w:val="left"/>
      <w:pPr>
        <w:ind w:left="2952" w:hanging="360"/>
      </w:pPr>
    </w:lvl>
    <w:lvl w:ilvl="4" w:tplc="10090019" w:tentative="1">
      <w:start w:val="1"/>
      <w:numFmt w:val="lowerLetter"/>
      <w:lvlText w:val="%5."/>
      <w:lvlJc w:val="left"/>
      <w:pPr>
        <w:ind w:left="3672" w:hanging="360"/>
      </w:pPr>
    </w:lvl>
    <w:lvl w:ilvl="5" w:tplc="1009001B" w:tentative="1">
      <w:start w:val="1"/>
      <w:numFmt w:val="lowerRoman"/>
      <w:lvlText w:val="%6."/>
      <w:lvlJc w:val="right"/>
      <w:pPr>
        <w:ind w:left="4392" w:hanging="180"/>
      </w:pPr>
    </w:lvl>
    <w:lvl w:ilvl="6" w:tplc="1009000F" w:tentative="1">
      <w:start w:val="1"/>
      <w:numFmt w:val="decimal"/>
      <w:lvlText w:val="%7."/>
      <w:lvlJc w:val="left"/>
      <w:pPr>
        <w:ind w:left="5112" w:hanging="360"/>
      </w:pPr>
    </w:lvl>
    <w:lvl w:ilvl="7" w:tplc="10090019" w:tentative="1">
      <w:start w:val="1"/>
      <w:numFmt w:val="lowerLetter"/>
      <w:lvlText w:val="%8."/>
      <w:lvlJc w:val="left"/>
      <w:pPr>
        <w:ind w:left="5832" w:hanging="360"/>
      </w:pPr>
    </w:lvl>
    <w:lvl w:ilvl="8" w:tplc="10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7" w15:restartNumberingAfterBreak="0">
    <w:nsid w:val="64236719"/>
    <w:multiLevelType w:val="hybridMultilevel"/>
    <w:tmpl w:val="D4B6CACE"/>
    <w:lvl w:ilvl="0" w:tplc="3732D946">
      <w:start w:val="1"/>
      <w:numFmt w:val="lowerLetter"/>
      <w:lvlText w:val="%1)"/>
      <w:lvlJc w:val="left"/>
      <w:pPr>
        <w:ind w:left="1500" w:hanging="11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55047B"/>
    <w:multiLevelType w:val="hybridMultilevel"/>
    <w:tmpl w:val="48FC6C9A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6D412409"/>
    <w:multiLevelType w:val="hybridMultilevel"/>
    <w:tmpl w:val="6D467476"/>
    <w:lvl w:ilvl="0" w:tplc="E258DC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F641436"/>
    <w:multiLevelType w:val="hybridMultilevel"/>
    <w:tmpl w:val="413297A6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71E477C1"/>
    <w:multiLevelType w:val="hybridMultilevel"/>
    <w:tmpl w:val="D452D3EA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9B31FAA"/>
    <w:multiLevelType w:val="multilevel"/>
    <w:tmpl w:val="71A8D030"/>
    <w:lvl w:ilvl="0">
      <w:start w:val="1"/>
      <w:numFmt w:val="decimal"/>
      <w:pStyle w:val="AgendaHeading1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92"/>
        </w:tabs>
        <w:ind w:left="792" w:hanging="432"/>
      </w:pPr>
      <w:rPr>
        <w:rFonts w:ascii="Arial" w:eastAsia="Times New Roman" w:hAnsi="Arial" w:cs="Arial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3" w15:restartNumberingAfterBreak="0">
    <w:nsid w:val="7A3A4AF0"/>
    <w:multiLevelType w:val="hybridMultilevel"/>
    <w:tmpl w:val="1AC67B50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7AC12378"/>
    <w:multiLevelType w:val="hybridMultilevel"/>
    <w:tmpl w:val="806C2504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2"/>
  </w:num>
  <w:num w:numId="2">
    <w:abstractNumId w:val="0"/>
  </w:num>
  <w:num w:numId="3">
    <w:abstractNumId w:val="37"/>
  </w:num>
  <w:num w:numId="4">
    <w:abstractNumId w:val="43"/>
  </w:num>
  <w:num w:numId="5">
    <w:abstractNumId w:val="6"/>
  </w:num>
  <w:num w:numId="6">
    <w:abstractNumId w:val="18"/>
  </w:num>
  <w:num w:numId="7">
    <w:abstractNumId w:val="11"/>
  </w:num>
  <w:num w:numId="8">
    <w:abstractNumId w:val="7"/>
  </w:num>
  <w:num w:numId="9">
    <w:abstractNumId w:val="21"/>
  </w:num>
  <w:num w:numId="10">
    <w:abstractNumId w:val="30"/>
  </w:num>
  <w:num w:numId="11">
    <w:abstractNumId w:val="26"/>
  </w:num>
  <w:num w:numId="12">
    <w:abstractNumId w:val="16"/>
  </w:num>
  <w:num w:numId="13">
    <w:abstractNumId w:val="22"/>
  </w:num>
  <w:num w:numId="14">
    <w:abstractNumId w:val="5"/>
  </w:num>
  <w:num w:numId="15">
    <w:abstractNumId w:val="32"/>
  </w:num>
  <w:num w:numId="16">
    <w:abstractNumId w:val="12"/>
  </w:num>
  <w:num w:numId="17">
    <w:abstractNumId w:val="34"/>
  </w:num>
  <w:num w:numId="18">
    <w:abstractNumId w:val="33"/>
  </w:num>
  <w:num w:numId="19">
    <w:abstractNumId w:val="39"/>
  </w:num>
  <w:num w:numId="20">
    <w:abstractNumId w:val="9"/>
  </w:num>
  <w:num w:numId="21">
    <w:abstractNumId w:val="2"/>
  </w:num>
  <w:num w:numId="22">
    <w:abstractNumId w:val="8"/>
  </w:num>
  <w:num w:numId="23">
    <w:abstractNumId w:val="28"/>
  </w:num>
  <w:num w:numId="24">
    <w:abstractNumId w:val="15"/>
  </w:num>
  <w:num w:numId="25">
    <w:abstractNumId w:val="23"/>
  </w:num>
  <w:num w:numId="26">
    <w:abstractNumId w:val="19"/>
  </w:num>
  <w:num w:numId="27">
    <w:abstractNumId w:val="24"/>
  </w:num>
  <w:num w:numId="28">
    <w:abstractNumId w:val="29"/>
  </w:num>
  <w:num w:numId="29">
    <w:abstractNumId w:val="4"/>
  </w:num>
  <w:num w:numId="30">
    <w:abstractNumId w:val="3"/>
  </w:num>
  <w:num w:numId="31">
    <w:abstractNumId w:val="14"/>
  </w:num>
  <w:num w:numId="32">
    <w:abstractNumId w:val="10"/>
  </w:num>
  <w:num w:numId="33">
    <w:abstractNumId w:val="31"/>
  </w:num>
  <w:num w:numId="34">
    <w:abstractNumId w:val="27"/>
  </w:num>
  <w:num w:numId="35">
    <w:abstractNumId w:val="13"/>
  </w:num>
  <w:num w:numId="36">
    <w:abstractNumId w:val="41"/>
  </w:num>
  <w:num w:numId="37">
    <w:abstractNumId w:val="38"/>
  </w:num>
  <w:num w:numId="38">
    <w:abstractNumId w:val="35"/>
  </w:num>
  <w:num w:numId="39">
    <w:abstractNumId w:val="25"/>
  </w:num>
  <w:num w:numId="40">
    <w:abstractNumId w:val="40"/>
  </w:num>
  <w:num w:numId="41">
    <w:abstractNumId w:val="44"/>
  </w:num>
  <w:num w:numId="42">
    <w:abstractNumId w:val="17"/>
  </w:num>
  <w:num w:numId="43">
    <w:abstractNumId w:val="20"/>
  </w:num>
  <w:num w:numId="44">
    <w:abstractNumId w:val="36"/>
  </w:num>
  <w:num w:numId="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8161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1A9D"/>
    <w:rsid w:val="000002A9"/>
    <w:rsid w:val="00001129"/>
    <w:rsid w:val="00012266"/>
    <w:rsid w:val="00020EAE"/>
    <w:rsid w:val="000251E9"/>
    <w:rsid w:val="000260E2"/>
    <w:rsid w:val="00027BE4"/>
    <w:rsid w:val="00027C68"/>
    <w:rsid w:val="00031FB3"/>
    <w:rsid w:val="0003255C"/>
    <w:rsid w:val="000329BD"/>
    <w:rsid w:val="00035B82"/>
    <w:rsid w:val="00036285"/>
    <w:rsid w:val="00040DBE"/>
    <w:rsid w:val="00043FF8"/>
    <w:rsid w:val="0004538E"/>
    <w:rsid w:val="00047523"/>
    <w:rsid w:val="000500AB"/>
    <w:rsid w:val="00050B15"/>
    <w:rsid w:val="000539E0"/>
    <w:rsid w:val="00055DCA"/>
    <w:rsid w:val="00057BB4"/>
    <w:rsid w:val="0006080B"/>
    <w:rsid w:val="000612AF"/>
    <w:rsid w:val="00061B18"/>
    <w:rsid w:val="00061BE1"/>
    <w:rsid w:val="000641DF"/>
    <w:rsid w:val="00064AAF"/>
    <w:rsid w:val="000705DD"/>
    <w:rsid w:val="00071366"/>
    <w:rsid w:val="00072A9A"/>
    <w:rsid w:val="000746EA"/>
    <w:rsid w:val="00076AE0"/>
    <w:rsid w:val="00076BE7"/>
    <w:rsid w:val="00080CE7"/>
    <w:rsid w:val="0008776B"/>
    <w:rsid w:val="0009234E"/>
    <w:rsid w:val="000926A3"/>
    <w:rsid w:val="00094C29"/>
    <w:rsid w:val="00095444"/>
    <w:rsid w:val="0009682E"/>
    <w:rsid w:val="000A28F5"/>
    <w:rsid w:val="000A37DD"/>
    <w:rsid w:val="000A39DF"/>
    <w:rsid w:val="000A4489"/>
    <w:rsid w:val="000A4800"/>
    <w:rsid w:val="000A77CA"/>
    <w:rsid w:val="000B316B"/>
    <w:rsid w:val="000B3C6D"/>
    <w:rsid w:val="000B4C31"/>
    <w:rsid w:val="000B5E77"/>
    <w:rsid w:val="000C01D1"/>
    <w:rsid w:val="000C7365"/>
    <w:rsid w:val="000C7991"/>
    <w:rsid w:val="000D303B"/>
    <w:rsid w:val="000D68EC"/>
    <w:rsid w:val="000F0B15"/>
    <w:rsid w:val="000F610E"/>
    <w:rsid w:val="000F67DD"/>
    <w:rsid w:val="000F6971"/>
    <w:rsid w:val="0010168C"/>
    <w:rsid w:val="00101A12"/>
    <w:rsid w:val="00101F96"/>
    <w:rsid w:val="00102DFA"/>
    <w:rsid w:val="001036AD"/>
    <w:rsid w:val="00104269"/>
    <w:rsid w:val="00105144"/>
    <w:rsid w:val="00105D5A"/>
    <w:rsid w:val="001068E1"/>
    <w:rsid w:val="00106F14"/>
    <w:rsid w:val="00107BE0"/>
    <w:rsid w:val="00110A1E"/>
    <w:rsid w:val="00113EBD"/>
    <w:rsid w:val="00117E45"/>
    <w:rsid w:val="0012280B"/>
    <w:rsid w:val="00123E04"/>
    <w:rsid w:val="001240BC"/>
    <w:rsid w:val="0012577E"/>
    <w:rsid w:val="00135F01"/>
    <w:rsid w:val="00136245"/>
    <w:rsid w:val="00136DDA"/>
    <w:rsid w:val="00136F58"/>
    <w:rsid w:val="00137C90"/>
    <w:rsid w:val="00140F1A"/>
    <w:rsid w:val="00141FA4"/>
    <w:rsid w:val="00143B3C"/>
    <w:rsid w:val="00162A73"/>
    <w:rsid w:val="00163588"/>
    <w:rsid w:val="00163D3B"/>
    <w:rsid w:val="00170F1B"/>
    <w:rsid w:val="00172888"/>
    <w:rsid w:val="00174717"/>
    <w:rsid w:val="001762D4"/>
    <w:rsid w:val="001770FA"/>
    <w:rsid w:val="00177B4D"/>
    <w:rsid w:val="00180A90"/>
    <w:rsid w:val="00184C6A"/>
    <w:rsid w:val="001901E3"/>
    <w:rsid w:val="00192692"/>
    <w:rsid w:val="00192E96"/>
    <w:rsid w:val="001A06ED"/>
    <w:rsid w:val="001A1563"/>
    <w:rsid w:val="001A455D"/>
    <w:rsid w:val="001A4EA1"/>
    <w:rsid w:val="001A5ED6"/>
    <w:rsid w:val="001A787F"/>
    <w:rsid w:val="001B21BD"/>
    <w:rsid w:val="001B370E"/>
    <w:rsid w:val="001B4916"/>
    <w:rsid w:val="001B77C3"/>
    <w:rsid w:val="001C25B9"/>
    <w:rsid w:val="001C693E"/>
    <w:rsid w:val="001D03E0"/>
    <w:rsid w:val="001D0662"/>
    <w:rsid w:val="001D1232"/>
    <w:rsid w:val="001D34C3"/>
    <w:rsid w:val="001D3781"/>
    <w:rsid w:val="001D5E8F"/>
    <w:rsid w:val="001E1AED"/>
    <w:rsid w:val="001E2559"/>
    <w:rsid w:val="001E4623"/>
    <w:rsid w:val="001E5519"/>
    <w:rsid w:val="001E5C14"/>
    <w:rsid w:val="001F0984"/>
    <w:rsid w:val="001F1D14"/>
    <w:rsid w:val="001F3763"/>
    <w:rsid w:val="001F7C8E"/>
    <w:rsid w:val="0020037C"/>
    <w:rsid w:val="00205B78"/>
    <w:rsid w:val="00206AF1"/>
    <w:rsid w:val="00207B71"/>
    <w:rsid w:val="00213320"/>
    <w:rsid w:val="00215221"/>
    <w:rsid w:val="002215BE"/>
    <w:rsid w:val="00222468"/>
    <w:rsid w:val="00224F32"/>
    <w:rsid w:val="0022655C"/>
    <w:rsid w:val="00230CF1"/>
    <w:rsid w:val="00235FD8"/>
    <w:rsid w:val="002366D7"/>
    <w:rsid w:val="00236914"/>
    <w:rsid w:val="00246C3D"/>
    <w:rsid w:val="0025042B"/>
    <w:rsid w:val="002538A4"/>
    <w:rsid w:val="00260CE5"/>
    <w:rsid w:val="002613FF"/>
    <w:rsid w:val="0026432F"/>
    <w:rsid w:val="00266419"/>
    <w:rsid w:val="00275DC8"/>
    <w:rsid w:val="0027665F"/>
    <w:rsid w:val="00276D02"/>
    <w:rsid w:val="00283FE3"/>
    <w:rsid w:val="00287AEF"/>
    <w:rsid w:val="00291968"/>
    <w:rsid w:val="00292256"/>
    <w:rsid w:val="0029440B"/>
    <w:rsid w:val="002A299A"/>
    <w:rsid w:val="002A2FCB"/>
    <w:rsid w:val="002A5A9E"/>
    <w:rsid w:val="002B7154"/>
    <w:rsid w:val="002C107F"/>
    <w:rsid w:val="002C1A96"/>
    <w:rsid w:val="002C3905"/>
    <w:rsid w:val="002C65EB"/>
    <w:rsid w:val="002D2F8C"/>
    <w:rsid w:val="002D522E"/>
    <w:rsid w:val="002D56CA"/>
    <w:rsid w:val="002D58E5"/>
    <w:rsid w:val="002D7958"/>
    <w:rsid w:val="002E01DD"/>
    <w:rsid w:val="002E1D26"/>
    <w:rsid w:val="002E2292"/>
    <w:rsid w:val="002E4F33"/>
    <w:rsid w:val="002E52BC"/>
    <w:rsid w:val="002E5822"/>
    <w:rsid w:val="002F0D0C"/>
    <w:rsid w:val="002F2273"/>
    <w:rsid w:val="002F5BE2"/>
    <w:rsid w:val="003013F0"/>
    <w:rsid w:val="00301FAF"/>
    <w:rsid w:val="00305ADF"/>
    <w:rsid w:val="003069AC"/>
    <w:rsid w:val="003101B3"/>
    <w:rsid w:val="003112A7"/>
    <w:rsid w:val="003117F6"/>
    <w:rsid w:val="00313603"/>
    <w:rsid w:val="0031755B"/>
    <w:rsid w:val="003211A6"/>
    <w:rsid w:val="00323255"/>
    <w:rsid w:val="00333BEB"/>
    <w:rsid w:val="0033681A"/>
    <w:rsid w:val="00341307"/>
    <w:rsid w:val="00341C28"/>
    <w:rsid w:val="003431F4"/>
    <w:rsid w:val="00343B1F"/>
    <w:rsid w:val="00347F76"/>
    <w:rsid w:val="00353189"/>
    <w:rsid w:val="0035720F"/>
    <w:rsid w:val="003614B9"/>
    <w:rsid w:val="00361912"/>
    <w:rsid w:val="0036468C"/>
    <w:rsid w:val="00380639"/>
    <w:rsid w:val="003808C0"/>
    <w:rsid w:val="00383AB7"/>
    <w:rsid w:val="003914CB"/>
    <w:rsid w:val="00394E3C"/>
    <w:rsid w:val="003A13DF"/>
    <w:rsid w:val="003A66F8"/>
    <w:rsid w:val="003A74CF"/>
    <w:rsid w:val="003B0E7D"/>
    <w:rsid w:val="003B106D"/>
    <w:rsid w:val="003B1CC8"/>
    <w:rsid w:val="003B5AF9"/>
    <w:rsid w:val="003C4670"/>
    <w:rsid w:val="003C541F"/>
    <w:rsid w:val="003D2DDD"/>
    <w:rsid w:val="003D4A2E"/>
    <w:rsid w:val="003D4CB3"/>
    <w:rsid w:val="003E2608"/>
    <w:rsid w:val="003E2E5E"/>
    <w:rsid w:val="003E3453"/>
    <w:rsid w:val="003E3B75"/>
    <w:rsid w:val="003E41E4"/>
    <w:rsid w:val="003E57AD"/>
    <w:rsid w:val="003F0A15"/>
    <w:rsid w:val="003F10A9"/>
    <w:rsid w:val="003F180A"/>
    <w:rsid w:val="003F67F6"/>
    <w:rsid w:val="00400262"/>
    <w:rsid w:val="00404302"/>
    <w:rsid w:val="00404745"/>
    <w:rsid w:val="00405561"/>
    <w:rsid w:val="00410CE2"/>
    <w:rsid w:val="00412D23"/>
    <w:rsid w:val="004143B0"/>
    <w:rsid w:val="004204D7"/>
    <w:rsid w:val="00420901"/>
    <w:rsid w:val="00423298"/>
    <w:rsid w:val="0043027B"/>
    <w:rsid w:val="00431A85"/>
    <w:rsid w:val="00435F81"/>
    <w:rsid w:val="00437143"/>
    <w:rsid w:val="00445ED1"/>
    <w:rsid w:val="00447B40"/>
    <w:rsid w:val="004509A9"/>
    <w:rsid w:val="004533E4"/>
    <w:rsid w:val="004578EC"/>
    <w:rsid w:val="004622DF"/>
    <w:rsid w:val="00463A44"/>
    <w:rsid w:val="004663D1"/>
    <w:rsid w:val="00466E9C"/>
    <w:rsid w:val="004747A2"/>
    <w:rsid w:val="0047735B"/>
    <w:rsid w:val="00485228"/>
    <w:rsid w:val="0049098A"/>
    <w:rsid w:val="0049140F"/>
    <w:rsid w:val="00491CAE"/>
    <w:rsid w:val="00496FCB"/>
    <w:rsid w:val="004A1067"/>
    <w:rsid w:val="004A1D51"/>
    <w:rsid w:val="004A2BBB"/>
    <w:rsid w:val="004A38C1"/>
    <w:rsid w:val="004A429F"/>
    <w:rsid w:val="004A499C"/>
    <w:rsid w:val="004A49AA"/>
    <w:rsid w:val="004A5A5C"/>
    <w:rsid w:val="004A7CAC"/>
    <w:rsid w:val="004B107A"/>
    <w:rsid w:val="004B14B0"/>
    <w:rsid w:val="004B3C64"/>
    <w:rsid w:val="004B497F"/>
    <w:rsid w:val="004B4BC2"/>
    <w:rsid w:val="004B52D7"/>
    <w:rsid w:val="004B5E59"/>
    <w:rsid w:val="004B7153"/>
    <w:rsid w:val="004C1C60"/>
    <w:rsid w:val="004C7E8E"/>
    <w:rsid w:val="004D1240"/>
    <w:rsid w:val="004D1E8F"/>
    <w:rsid w:val="004D5789"/>
    <w:rsid w:val="004D5B70"/>
    <w:rsid w:val="004E28D2"/>
    <w:rsid w:val="004F1D82"/>
    <w:rsid w:val="004F3C3A"/>
    <w:rsid w:val="004F3D4B"/>
    <w:rsid w:val="004F522B"/>
    <w:rsid w:val="004F642A"/>
    <w:rsid w:val="00500388"/>
    <w:rsid w:val="005019B1"/>
    <w:rsid w:val="00502433"/>
    <w:rsid w:val="00505F79"/>
    <w:rsid w:val="00506990"/>
    <w:rsid w:val="0051078A"/>
    <w:rsid w:val="00511177"/>
    <w:rsid w:val="00511CB0"/>
    <w:rsid w:val="00532A97"/>
    <w:rsid w:val="005332D8"/>
    <w:rsid w:val="00533D6E"/>
    <w:rsid w:val="00533DFB"/>
    <w:rsid w:val="00543556"/>
    <w:rsid w:val="00543A2B"/>
    <w:rsid w:val="005471A5"/>
    <w:rsid w:val="0054735D"/>
    <w:rsid w:val="005477A6"/>
    <w:rsid w:val="00550533"/>
    <w:rsid w:val="00551F80"/>
    <w:rsid w:val="0055240D"/>
    <w:rsid w:val="005524A4"/>
    <w:rsid w:val="005535EF"/>
    <w:rsid w:val="00556562"/>
    <w:rsid w:val="00561FDA"/>
    <w:rsid w:val="00564853"/>
    <w:rsid w:val="00566A62"/>
    <w:rsid w:val="005724D0"/>
    <w:rsid w:val="00573B3D"/>
    <w:rsid w:val="00574409"/>
    <w:rsid w:val="005814C3"/>
    <w:rsid w:val="00583FBE"/>
    <w:rsid w:val="00585769"/>
    <w:rsid w:val="00586852"/>
    <w:rsid w:val="00586F85"/>
    <w:rsid w:val="005879E2"/>
    <w:rsid w:val="00587E22"/>
    <w:rsid w:val="00590A52"/>
    <w:rsid w:val="00592504"/>
    <w:rsid w:val="005939DB"/>
    <w:rsid w:val="00594004"/>
    <w:rsid w:val="0059580A"/>
    <w:rsid w:val="005A2431"/>
    <w:rsid w:val="005A31CB"/>
    <w:rsid w:val="005A4032"/>
    <w:rsid w:val="005B2547"/>
    <w:rsid w:val="005B54A2"/>
    <w:rsid w:val="005B55CA"/>
    <w:rsid w:val="005B6B53"/>
    <w:rsid w:val="005B75A8"/>
    <w:rsid w:val="005B7A96"/>
    <w:rsid w:val="005C130D"/>
    <w:rsid w:val="005C16E6"/>
    <w:rsid w:val="005C2BD2"/>
    <w:rsid w:val="005C5BBD"/>
    <w:rsid w:val="005C6481"/>
    <w:rsid w:val="005D5E3A"/>
    <w:rsid w:val="005E4001"/>
    <w:rsid w:val="005E75C1"/>
    <w:rsid w:val="005F66F7"/>
    <w:rsid w:val="005F773A"/>
    <w:rsid w:val="005F7DEE"/>
    <w:rsid w:val="006004D9"/>
    <w:rsid w:val="0060584D"/>
    <w:rsid w:val="00607BCE"/>
    <w:rsid w:val="00611A86"/>
    <w:rsid w:val="00614F0E"/>
    <w:rsid w:val="00615C81"/>
    <w:rsid w:val="00616670"/>
    <w:rsid w:val="00617213"/>
    <w:rsid w:val="00620765"/>
    <w:rsid w:val="006226D5"/>
    <w:rsid w:val="0062292E"/>
    <w:rsid w:val="00622DDF"/>
    <w:rsid w:val="006230CC"/>
    <w:rsid w:val="00623A1E"/>
    <w:rsid w:val="00623BD2"/>
    <w:rsid w:val="00624891"/>
    <w:rsid w:val="00625DE0"/>
    <w:rsid w:val="00626E0A"/>
    <w:rsid w:val="0063228A"/>
    <w:rsid w:val="00634A81"/>
    <w:rsid w:val="00634C36"/>
    <w:rsid w:val="006368E0"/>
    <w:rsid w:val="00641BDA"/>
    <w:rsid w:val="006472B3"/>
    <w:rsid w:val="00647C37"/>
    <w:rsid w:val="00651F67"/>
    <w:rsid w:val="00655B31"/>
    <w:rsid w:val="00657760"/>
    <w:rsid w:val="00661077"/>
    <w:rsid w:val="00664FD6"/>
    <w:rsid w:val="006668B4"/>
    <w:rsid w:val="00667B35"/>
    <w:rsid w:val="00671899"/>
    <w:rsid w:val="00672A35"/>
    <w:rsid w:val="00674ED5"/>
    <w:rsid w:val="00676F32"/>
    <w:rsid w:val="0067721C"/>
    <w:rsid w:val="0067799B"/>
    <w:rsid w:val="00677B55"/>
    <w:rsid w:val="00680A00"/>
    <w:rsid w:val="00681A8C"/>
    <w:rsid w:val="00687221"/>
    <w:rsid w:val="006877BA"/>
    <w:rsid w:val="00687E94"/>
    <w:rsid w:val="00691CDC"/>
    <w:rsid w:val="006959D9"/>
    <w:rsid w:val="006A00D0"/>
    <w:rsid w:val="006A1046"/>
    <w:rsid w:val="006A3797"/>
    <w:rsid w:val="006A3DD7"/>
    <w:rsid w:val="006A3F80"/>
    <w:rsid w:val="006A46C1"/>
    <w:rsid w:val="006A4A6E"/>
    <w:rsid w:val="006A4DAC"/>
    <w:rsid w:val="006A547F"/>
    <w:rsid w:val="006A5CDD"/>
    <w:rsid w:val="006A68C9"/>
    <w:rsid w:val="006B0556"/>
    <w:rsid w:val="006B360B"/>
    <w:rsid w:val="006B4410"/>
    <w:rsid w:val="006B473C"/>
    <w:rsid w:val="006B5496"/>
    <w:rsid w:val="006B5899"/>
    <w:rsid w:val="006C2655"/>
    <w:rsid w:val="006C36B6"/>
    <w:rsid w:val="006C7F21"/>
    <w:rsid w:val="006D05B4"/>
    <w:rsid w:val="006D1233"/>
    <w:rsid w:val="006D4796"/>
    <w:rsid w:val="006D4D7A"/>
    <w:rsid w:val="006D6AA1"/>
    <w:rsid w:val="006D7796"/>
    <w:rsid w:val="006E7728"/>
    <w:rsid w:val="006F0C3A"/>
    <w:rsid w:val="006F1045"/>
    <w:rsid w:val="006F1B08"/>
    <w:rsid w:val="006F5931"/>
    <w:rsid w:val="006F6070"/>
    <w:rsid w:val="006F66E7"/>
    <w:rsid w:val="0070338C"/>
    <w:rsid w:val="0070573E"/>
    <w:rsid w:val="0070756A"/>
    <w:rsid w:val="0070786F"/>
    <w:rsid w:val="007108D9"/>
    <w:rsid w:val="00713B01"/>
    <w:rsid w:val="0071412F"/>
    <w:rsid w:val="00717563"/>
    <w:rsid w:val="00717796"/>
    <w:rsid w:val="00723223"/>
    <w:rsid w:val="007239E2"/>
    <w:rsid w:val="00723D5B"/>
    <w:rsid w:val="00726535"/>
    <w:rsid w:val="007266B5"/>
    <w:rsid w:val="00727405"/>
    <w:rsid w:val="00727E2B"/>
    <w:rsid w:val="0073383D"/>
    <w:rsid w:val="00733AC8"/>
    <w:rsid w:val="00733D9A"/>
    <w:rsid w:val="00734235"/>
    <w:rsid w:val="00735A9D"/>
    <w:rsid w:val="0073669F"/>
    <w:rsid w:val="00741AB3"/>
    <w:rsid w:val="00742AED"/>
    <w:rsid w:val="00744E2E"/>
    <w:rsid w:val="00745BA0"/>
    <w:rsid w:val="00751091"/>
    <w:rsid w:val="007519BF"/>
    <w:rsid w:val="00751EC5"/>
    <w:rsid w:val="007530A3"/>
    <w:rsid w:val="007559BE"/>
    <w:rsid w:val="00756293"/>
    <w:rsid w:val="00760FC0"/>
    <w:rsid w:val="007677CE"/>
    <w:rsid w:val="00770D4E"/>
    <w:rsid w:val="00773808"/>
    <w:rsid w:val="007739EB"/>
    <w:rsid w:val="007770DC"/>
    <w:rsid w:val="00781C32"/>
    <w:rsid w:val="0078354A"/>
    <w:rsid w:val="00784855"/>
    <w:rsid w:val="007870B0"/>
    <w:rsid w:val="00790692"/>
    <w:rsid w:val="007A1A02"/>
    <w:rsid w:val="007A1C00"/>
    <w:rsid w:val="007A42EB"/>
    <w:rsid w:val="007A44B4"/>
    <w:rsid w:val="007B0656"/>
    <w:rsid w:val="007B28A6"/>
    <w:rsid w:val="007B4A15"/>
    <w:rsid w:val="007B5120"/>
    <w:rsid w:val="007B676D"/>
    <w:rsid w:val="007C2BCA"/>
    <w:rsid w:val="007C3717"/>
    <w:rsid w:val="007C7015"/>
    <w:rsid w:val="007C723B"/>
    <w:rsid w:val="007D1DC8"/>
    <w:rsid w:val="007D1F8D"/>
    <w:rsid w:val="007D21F2"/>
    <w:rsid w:val="007D30A1"/>
    <w:rsid w:val="007D71E8"/>
    <w:rsid w:val="007D7DB4"/>
    <w:rsid w:val="007D7DE1"/>
    <w:rsid w:val="007E1A39"/>
    <w:rsid w:val="007E1A79"/>
    <w:rsid w:val="007E2A62"/>
    <w:rsid w:val="007E3136"/>
    <w:rsid w:val="007E418C"/>
    <w:rsid w:val="007E440A"/>
    <w:rsid w:val="007E4EA9"/>
    <w:rsid w:val="007E57E7"/>
    <w:rsid w:val="007E59F8"/>
    <w:rsid w:val="007E6AF4"/>
    <w:rsid w:val="007E7E4A"/>
    <w:rsid w:val="007F13FE"/>
    <w:rsid w:val="007F2832"/>
    <w:rsid w:val="007F3D50"/>
    <w:rsid w:val="007F4DE7"/>
    <w:rsid w:val="007F5FBD"/>
    <w:rsid w:val="007F6FD9"/>
    <w:rsid w:val="007F7B42"/>
    <w:rsid w:val="00801EDF"/>
    <w:rsid w:val="00804033"/>
    <w:rsid w:val="0080555D"/>
    <w:rsid w:val="00805BF4"/>
    <w:rsid w:val="00806081"/>
    <w:rsid w:val="00806956"/>
    <w:rsid w:val="00807FC3"/>
    <w:rsid w:val="008120B3"/>
    <w:rsid w:val="008137B4"/>
    <w:rsid w:val="00813D6E"/>
    <w:rsid w:val="008147C4"/>
    <w:rsid w:val="00817267"/>
    <w:rsid w:val="00823FAA"/>
    <w:rsid w:val="008317E3"/>
    <w:rsid w:val="00831D53"/>
    <w:rsid w:val="00831F76"/>
    <w:rsid w:val="00833A53"/>
    <w:rsid w:val="00833A8B"/>
    <w:rsid w:val="00834F72"/>
    <w:rsid w:val="00835776"/>
    <w:rsid w:val="00837410"/>
    <w:rsid w:val="008378A3"/>
    <w:rsid w:val="00841118"/>
    <w:rsid w:val="008413DA"/>
    <w:rsid w:val="00843870"/>
    <w:rsid w:val="0084478B"/>
    <w:rsid w:val="008504C6"/>
    <w:rsid w:val="00850A40"/>
    <w:rsid w:val="00851486"/>
    <w:rsid w:val="00851A16"/>
    <w:rsid w:val="00852F29"/>
    <w:rsid w:val="008532D5"/>
    <w:rsid w:val="0085516F"/>
    <w:rsid w:val="00855869"/>
    <w:rsid w:val="008572BA"/>
    <w:rsid w:val="008641CE"/>
    <w:rsid w:val="008643F1"/>
    <w:rsid w:val="008644E7"/>
    <w:rsid w:val="00864DD0"/>
    <w:rsid w:val="00864E5A"/>
    <w:rsid w:val="00865BC5"/>
    <w:rsid w:val="00867ADC"/>
    <w:rsid w:val="00872B9E"/>
    <w:rsid w:val="00875F5D"/>
    <w:rsid w:val="00876E33"/>
    <w:rsid w:val="0088001B"/>
    <w:rsid w:val="00883562"/>
    <w:rsid w:val="0088550B"/>
    <w:rsid w:val="00886252"/>
    <w:rsid w:val="00890938"/>
    <w:rsid w:val="00893FDA"/>
    <w:rsid w:val="008952B8"/>
    <w:rsid w:val="008957A3"/>
    <w:rsid w:val="008972F7"/>
    <w:rsid w:val="008A245D"/>
    <w:rsid w:val="008A5BBA"/>
    <w:rsid w:val="008A7801"/>
    <w:rsid w:val="008A7956"/>
    <w:rsid w:val="008B036D"/>
    <w:rsid w:val="008B05A7"/>
    <w:rsid w:val="008B0AC9"/>
    <w:rsid w:val="008B16A6"/>
    <w:rsid w:val="008B180A"/>
    <w:rsid w:val="008B1D69"/>
    <w:rsid w:val="008B1ED0"/>
    <w:rsid w:val="008B3DE8"/>
    <w:rsid w:val="008B4E12"/>
    <w:rsid w:val="008B670B"/>
    <w:rsid w:val="008B788B"/>
    <w:rsid w:val="008B7B53"/>
    <w:rsid w:val="008C239F"/>
    <w:rsid w:val="008D3F31"/>
    <w:rsid w:val="008D467D"/>
    <w:rsid w:val="008D5D5E"/>
    <w:rsid w:val="008D7D4A"/>
    <w:rsid w:val="008E1672"/>
    <w:rsid w:val="008E6383"/>
    <w:rsid w:val="008F3B30"/>
    <w:rsid w:val="008F633C"/>
    <w:rsid w:val="008F6780"/>
    <w:rsid w:val="00902A24"/>
    <w:rsid w:val="00913157"/>
    <w:rsid w:val="009153DE"/>
    <w:rsid w:val="0091717E"/>
    <w:rsid w:val="00920DA9"/>
    <w:rsid w:val="0092215B"/>
    <w:rsid w:val="00923D63"/>
    <w:rsid w:val="00924FA3"/>
    <w:rsid w:val="00926832"/>
    <w:rsid w:val="00931526"/>
    <w:rsid w:val="009339D3"/>
    <w:rsid w:val="00940C85"/>
    <w:rsid w:val="0094290B"/>
    <w:rsid w:val="0094392F"/>
    <w:rsid w:val="00944C73"/>
    <w:rsid w:val="00951CFC"/>
    <w:rsid w:val="00952D51"/>
    <w:rsid w:val="00954120"/>
    <w:rsid w:val="0095586F"/>
    <w:rsid w:val="00957C61"/>
    <w:rsid w:val="0096142D"/>
    <w:rsid w:val="0096152A"/>
    <w:rsid w:val="009627CA"/>
    <w:rsid w:val="00963B2B"/>
    <w:rsid w:val="009659C4"/>
    <w:rsid w:val="0096620F"/>
    <w:rsid w:val="009673BE"/>
    <w:rsid w:val="0097065A"/>
    <w:rsid w:val="009716C0"/>
    <w:rsid w:val="00976577"/>
    <w:rsid w:val="00976A56"/>
    <w:rsid w:val="0097721D"/>
    <w:rsid w:val="00977823"/>
    <w:rsid w:val="00980732"/>
    <w:rsid w:val="00980ECB"/>
    <w:rsid w:val="009835B9"/>
    <w:rsid w:val="00984419"/>
    <w:rsid w:val="00987B22"/>
    <w:rsid w:val="00990942"/>
    <w:rsid w:val="0099169B"/>
    <w:rsid w:val="00991BC4"/>
    <w:rsid w:val="00997431"/>
    <w:rsid w:val="009A0AB0"/>
    <w:rsid w:val="009A3DA9"/>
    <w:rsid w:val="009A4881"/>
    <w:rsid w:val="009A4BD4"/>
    <w:rsid w:val="009A52D4"/>
    <w:rsid w:val="009B0EE5"/>
    <w:rsid w:val="009B18A6"/>
    <w:rsid w:val="009C06DB"/>
    <w:rsid w:val="009C3902"/>
    <w:rsid w:val="009C62F3"/>
    <w:rsid w:val="009D16D8"/>
    <w:rsid w:val="009D197F"/>
    <w:rsid w:val="009E2545"/>
    <w:rsid w:val="009E283C"/>
    <w:rsid w:val="009E2CF0"/>
    <w:rsid w:val="009E6025"/>
    <w:rsid w:val="009E73E3"/>
    <w:rsid w:val="009F0792"/>
    <w:rsid w:val="009F3C18"/>
    <w:rsid w:val="009F7E88"/>
    <w:rsid w:val="00A01903"/>
    <w:rsid w:val="00A036C5"/>
    <w:rsid w:val="00A03AD9"/>
    <w:rsid w:val="00A05862"/>
    <w:rsid w:val="00A07D56"/>
    <w:rsid w:val="00A10971"/>
    <w:rsid w:val="00A10E60"/>
    <w:rsid w:val="00A146BC"/>
    <w:rsid w:val="00A14C29"/>
    <w:rsid w:val="00A14EDC"/>
    <w:rsid w:val="00A211F7"/>
    <w:rsid w:val="00A21522"/>
    <w:rsid w:val="00A215DF"/>
    <w:rsid w:val="00A2380D"/>
    <w:rsid w:val="00A33BBA"/>
    <w:rsid w:val="00A33E67"/>
    <w:rsid w:val="00A44428"/>
    <w:rsid w:val="00A501C2"/>
    <w:rsid w:val="00A50767"/>
    <w:rsid w:val="00A51029"/>
    <w:rsid w:val="00A51323"/>
    <w:rsid w:val="00A5364B"/>
    <w:rsid w:val="00A54344"/>
    <w:rsid w:val="00A55A6A"/>
    <w:rsid w:val="00A60540"/>
    <w:rsid w:val="00A63D54"/>
    <w:rsid w:val="00A648AC"/>
    <w:rsid w:val="00A659E1"/>
    <w:rsid w:val="00A716EC"/>
    <w:rsid w:val="00A73601"/>
    <w:rsid w:val="00A73A63"/>
    <w:rsid w:val="00A73C6A"/>
    <w:rsid w:val="00A77538"/>
    <w:rsid w:val="00A8091F"/>
    <w:rsid w:val="00A81573"/>
    <w:rsid w:val="00A81A3B"/>
    <w:rsid w:val="00A824E1"/>
    <w:rsid w:val="00A8330B"/>
    <w:rsid w:val="00A84A55"/>
    <w:rsid w:val="00A84E37"/>
    <w:rsid w:val="00A86005"/>
    <w:rsid w:val="00A870BD"/>
    <w:rsid w:val="00A87C5D"/>
    <w:rsid w:val="00A93280"/>
    <w:rsid w:val="00A93AE9"/>
    <w:rsid w:val="00AA5B54"/>
    <w:rsid w:val="00AB1ABD"/>
    <w:rsid w:val="00AB334F"/>
    <w:rsid w:val="00AB4588"/>
    <w:rsid w:val="00AB4D43"/>
    <w:rsid w:val="00AB548F"/>
    <w:rsid w:val="00AB60A0"/>
    <w:rsid w:val="00AB6B25"/>
    <w:rsid w:val="00AB6F03"/>
    <w:rsid w:val="00AC0B04"/>
    <w:rsid w:val="00AD1645"/>
    <w:rsid w:val="00AD454B"/>
    <w:rsid w:val="00AD7068"/>
    <w:rsid w:val="00AE48D7"/>
    <w:rsid w:val="00AE6C52"/>
    <w:rsid w:val="00AE7C43"/>
    <w:rsid w:val="00AF1A49"/>
    <w:rsid w:val="00AF1BAA"/>
    <w:rsid w:val="00B02C95"/>
    <w:rsid w:val="00B05771"/>
    <w:rsid w:val="00B0581F"/>
    <w:rsid w:val="00B10EE5"/>
    <w:rsid w:val="00B11126"/>
    <w:rsid w:val="00B12012"/>
    <w:rsid w:val="00B123D4"/>
    <w:rsid w:val="00B12A08"/>
    <w:rsid w:val="00B14896"/>
    <w:rsid w:val="00B24B9E"/>
    <w:rsid w:val="00B25398"/>
    <w:rsid w:val="00B30BB8"/>
    <w:rsid w:val="00B3193E"/>
    <w:rsid w:val="00B31CDF"/>
    <w:rsid w:val="00B3270C"/>
    <w:rsid w:val="00B3340F"/>
    <w:rsid w:val="00B37021"/>
    <w:rsid w:val="00B37F93"/>
    <w:rsid w:val="00B40CC5"/>
    <w:rsid w:val="00B528F3"/>
    <w:rsid w:val="00B555F5"/>
    <w:rsid w:val="00B556BA"/>
    <w:rsid w:val="00B55B18"/>
    <w:rsid w:val="00B56D4B"/>
    <w:rsid w:val="00B57E82"/>
    <w:rsid w:val="00B65925"/>
    <w:rsid w:val="00B66E99"/>
    <w:rsid w:val="00B67D88"/>
    <w:rsid w:val="00B708BF"/>
    <w:rsid w:val="00B71230"/>
    <w:rsid w:val="00B7371A"/>
    <w:rsid w:val="00B7380E"/>
    <w:rsid w:val="00B73A0B"/>
    <w:rsid w:val="00B75C47"/>
    <w:rsid w:val="00B76937"/>
    <w:rsid w:val="00B769E7"/>
    <w:rsid w:val="00B771B4"/>
    <w:rsid w:val="00B80A95"/>
    <w:rsid w:val="00B80D80"/>
    <w:rsid w:val="00B838D7"/>
    <w:rsid w:val="00B83FA4"/>
    <w:rsid w:val="00B901DA"/>
    <w:rsid w:val="00B94310"/>
    <w:rsid w:val="00B94434"/>
    <w:rsid w:val="00B95496"/>
    <w:rsid w:val="00B95CD3"/>
    <w:rsid w:val="00B961C7"/>
    <w:rsid w:val="00B962F4"/>
    <w:rsid w:val="00B96F61"/>
    <w:rsid w:val="00B976CA"/>
    <w:rsid w:val="00BA18AA"/>
    <w:rsid w:val="00BA1AFA"/>
    <w:rsid w:val="00BA24A0"/>
    <w:rsid w:val="00BA2EB6"/>
    <w:rsid w:val="00BA4075"/>
    <w:rsid w:val="00BA67CD"/>
    <w:rsid w:val="00BB09D3"/>
    <w:rsid w:val="00BB0DCA"/>
    <w:rsid w:val="00BB1F00"/>
    <w:rsid w:val="00BB4EB1"/>
    <w:rsid w:val="00BB5D32"/>
    <w:rsid w:val="00BB63FD"/>
    <w:rsid w:val="00BB798C"/>
    <w:rsid w:val="00BB7B44"/>
    <w:rsid w:val="00BC2516"/>
    <w:rsid w:val="00BC2748"/>
    <w:rsid w:val="00BC2A58"/>
    <w:rsid w:val="00BC2DBB"/>
    <w:rsid w:val="00BC366B"/>
    <w:rsid w:val="00BC5B04"/>
    <w:rsid w:val="00BC5B46"/>
    <w:rsid w:val="00BC7058"/>
    <w:rsid w:val="00BC7143"/>
    <w:rsid w:val="00BD0E50"/>
    <w:rsid w:val="00BD1CA5"/>
    <w:rsid w:val="00BD4291"/>
    <w:rsid w:val="00BF0206"/>
    <w:rsid w:val="00BF171A"/>
    <w:rsid w:val="00BF1AF7"/>
    <w:rsid w:val="00BF309D"/>
    <w:rsid w:val="00BF4B3F"/>
    <w:rsid w:val="00BF4CD5"/>
    <w:rsid w:val="00BF600F"/>
    <w:rsid w:val="00C0203B"/>
    <w:rsid w:val="00C034D4"/>
    <w:rsid w:val="00C0397B"/>
    <w:rsid w:val="00C04048"/>
    <w:rsid w:val="00C063B2"/>
    <w:rsid w:val="00C1044A"/>
    <w:rsid w:val="00C11A9D"/>
    <w:rsid w:val="00C13233"/>
    <w:rsid w:val="00C13A1B"/>
    <w:rsid w:val="00C15308"/>
    <w:rsid w:val="00C15707"/>
    <w:rsid w:val="00C15EE0"/>
    <w:rsid w:val="00C17289"/>
    <w:rsid w:val="00C174D5"/>
    <w:rsid w:val="00C17A76"/>
    <w:rsid w:val="00C2035F"/>
    <w:rsid w:val="00C2286B"/>
    <w:rsid w:val="00C23E2D"/>
    <w:rsid w:val="00C24CF6"/>
    <w:rsid w:val="00C26A46"/>
    <w:rsid w:val="00C27BA4"/>
    <w:rsid w:val="00C30C64"/>
    <w:rsid w:val="00C315DC"/>
    <w:rsid w:val="00C3395E"/>
    <w:rsid w:val="00C3611E"/>
    <w:rsid w:val="00C37ED4"/>
    <w:rsid w:val="00C4206F"/>
    <w:rsid w:val="00C42AC8"/>
    <w:rsid w:val="00C42FB0"/>
    <w:rsid w:val="00C4317E"/>
    <w:rsid w:val="00C445D3"/>
    <w:rsid w:val="00C46B6E"/>
    <w:rsid w:val="00C46DCD"/>
    <w:rsid w:val="00C473B1"/>
    <w:rsid w:val="00C505A6"/>
    <w:rsid w:val="00C51A4C"/>
    <w:rsid w:val="00C51DBF"/>
    <w:rsid w:val="00C51E2F"/>
    <w:rsid w:val="00C522E7"/>
    <w:rsid w:val="00C54199"/>
    <w:rsid w:val="00C56226"/>
    <w:rsid w:val="00C566FC"/>
    <w:rsid w:val="00C60498"/>
    <w:rsid w:val="00C60F60"/>
    <w:rsid w:val="00C64D45"/>
    <w:rsid w:val="00C72111"/>
    <w:rsid w:val="00C7365A"/>
    <w:rsid w:val="00C73CCA"/>
    <w:rsid w:val="00C77F52"/>
    <w:rsid w:val="00C80807"/>
    <w:rsid w:val="00C82731"/>
    <w:rsid w:val="00C82D1E"/>
    <w:rsid w:val="00C8447B"/>
    <w:rsid w:val="00C84C5B"/>
    <w:rsid w:val="00C85A60"/>
    <w:rsid w:val="00C85F56"/>
    <w:rsid w:val="00C876B7"/>
    <w:rsid w:val="00C877CC"/>
    <w:rsid w:val="00C90FFB"/>
    <w:rsid w:val="00C91CD7"/>
    <w:rsid w:val="00C9355E"/>
    <w:rsid w:val="00C9552D"/>
    <w:rsid w:val="00CB09C7"/>
    <w:rsid w:val="00CB1085"/>
    <w:rsid w:val="00CB1224"/>
    <w:rsid w:val="00CB21E1"/>
    <w:rsid w:val="00CB3541"/>
    <w:rsid w:val="00CB3D73"/>
    <w:rsid w:val="00CC0FEE"/>
    <w:rsid w:val="00CC2297"/>
    <w:rsid w:val="00CD2218"/>
    <w:rsid w:val="00CD2677"/>
    <w:rsid w:val="00CD31C2"/>
    <w:rsid w:val="00CD4A6C"/>
    <w:rsid w:val="00CD53F9"/>
    <w:rsid w:val="00CD5450"/>
    <w:rsid w:val="00CD70BB"/>
    <w:rsid w:val="00CE1028"/>
    <w:rsid w:val="00CE1870"/>
    <w:rsid w:val="00CE1D2D"/>
    <w:rsid w:val="00CE22B8"/>
    <w:rsid w:val="00CE2C04"/>
    <w:rsid w:val="00CE3473"/>
    <w:rsid w:val="00CF0D63"/>
    <w:rsid w:val="00CF0F4B"/>
    <w:rsid w:val="00CF3B76"/>
    <w:rsid w:val="00CF6E10"/>
    <w:rsid w:val="00D00E93"/>
    <w:rsid w:val="00D01CA0"/>
    <w:rsid w:val="00D02EA0"/>
    <w:rsid w:val="00D0490B"/>
    <w:rsid w:val="00D05FF8"/>
    <w:rsid w:val="00D20562"/>
    <w:rsid w:val="00D20631"/>
    <w:rsid w:val="00D2074D"/>
    <w:rsid w:val="00D20876"/>
    <w:rsid w:val="00D20AE3"/>
    <w:rsid w:val="00D308AA"/>
    <w:rsid w:val="00D309BE"/>
    <w:rsid w:val="00D30B7E"/>
    <w:rsid w:val="00D3129F"/>
    <w:rsid w:val="00D3149C"/>
    <w:rsid w:val="00D35147"/>
    <w:rsid w:val="00D35DCF"/>
    <w:rsid w:val="00D50229"/>
    <w:rsid w:val="00D520C8"/>
    <w:rsid w:val="00D5235C"/>
    <w:rsid w:val="00D52D1B"/>
    <w:rsid w:val="00D60A88"/>
    <w:rsid w:val="00D61597"/>
    <w:rsid w:val="00D707C7"/>
    <w:rsid w:val="00D74507"/>
    <w:rsid w:val="00D74E1E"/>
    <w:rsid w:val="00D841D3"/>
    <w:rsid w:val="00D85353"/>
    <w:rsid w:val="00D8543A"/>
    <w:rsid w:val="00D86AE0"/>
    <w:rsid w:val="00D87CF8"/>
    <w:rsid w:val="00D91FDE"/>
    <w:rsid w:val="00D92664"/>
    <w:rsid w:val="00D950E3"/>
    <w:rsid w:val="00D9567D"/>
    <w:rsid w:val="00D96772"/>
    <w:rsid w:val="00DA2A7B"/>
    <w:rsid w:val="00DA3A35"/>
    <w:rsid w:val="00DA73C4"/>
    <w:rsid w:val="00DB0A9F"/>
    <w:rsid w:val="00DB0FDC"/>
    <w:rsid w:val="00DB4135"/>
    <w:rsid w:val="00DB7260"/>
    <w:rsid w:val="00DC1F80"/>
    <w:rsid w:val="00DC3C5C"/>
    <w:rsid w:val="00DC47A6"/>
    <w:rsid w:val="00DC5DB9"/>
    <w:rsid w:val="00DC7692"/>
    <w:rsid w:val="00DD1778"/>
    <w:rsid w:val="00DD33C6"/>
    <w:rsid w:val="00DE01E2"/>
    <w:rsid w:val="00DE0693"/>
    <w:rsid w:val="00DE55A9"/>
    <w:rsid w:val="00DE62A1"/>
    <w:rsid w:val="00DE6EBE"/>
    <w:rsid w:val="00DF5014"/>
    <w:rsid w:val="00DF6028"/>
    <w:rsid w:val="00E010C2"/>
    <w:rsid w:val="00E03A8A"/>
    <w:rsid w:val="00E0640A"/>
    <w:rsid w:val="00E06AF1"/>
    <w:rsid w:val="00E07815"/>
    <w:rsid w:val="00E10980"/>
    <w:rsid w:val="00E12E28"/>
    <w:rsid w:val="00E13B07"/>
    <w:rsid w:val="00E208E5"/>
    <w:rsid w:val="00E21A77"/>
    <w:rsid w:val="00E322CC"/>
    <w:rsid w:val="00E32DE4"/>
    <w:rsid w:val="00E35FF4"/>
    <w:rsid w:val="00E40313"/>
    <w:rsid w:val="00E421B7"/>
    <w:rsid w:val="00E426C1"/>
    <w:rsid w:val="00E430B7"/>
    <w:rsid w:val="00E43410"/>
    <w:rsid w:val="00E43F3E"/>
    <w:rsid w:val="00E47483"/>
    <w:rsid w:val="00E508F4"/>
    <w:rsid w:val="00E532E1"/>
    <w:rsid w:val="00E5474E"/>
    <w:rsid w:val="00E54ADF"/>
    <w:rsid w:val="00E60317"/>
    <w:rsid w:val="00E60E73"/>
    <w:rsid w:val="00E6223E"/>
    <w:rsid w:val="00E62C07"/>
    <w:rsid w:val="00E62C0C"/>
    <w:rsid w:val="00E63367"/>
    <w:rsid w:val="00E6351F"/>
    <w:rsid w:val="00E64386"/>
    <w:rsid w:val="00E6727E"/>
    <w:rsid w:val="00E67769"/>
    <w:rsid w:val="00E71CF0"/>
    <w:rsid w:val="00E731AA"/>
    <w:rsid w:val="00E741CF"/>
    <w:rsid w:val="00E80850"/>
    <w:rsid w:val="00E838C2"/>
    <w:rsid w:val="00E84F00"/>
    <w:rsid w:val="00E85B88"/>
    <w:rsid w:val="00E8664C"/>
    <w:rsid w:val="00E90574"/>
    <w:rsid w:val="00E9144A"/>
    <w:rsid w:val="00E9346C"/>
    <w:rsid w:val="00E9358B"/>
    <w:rsid w:val="00E94BEB"/>
    <w:rsid w:val="00EA0DCE"/>
    <w:rsid w:val="00EA1615"/>
    <w:rsid w:val="00EA265C"/>
    <w:rsid w:val="00EA29F9"/>
    <w:rsid w:val="00EB01B4"/>
    <w:rsid w:val="00EB114A"/>
    <w:rsid w:val="00EB4426"/>
    <w:rsid w:val="00EB514F"/>
    <w:rsid w:val="00EB6022"/>
    <w:rsid w:val="00EB7516"/>
    <w:rsid w:val="00EC3B14"/>
    <w:rsid w:val="00EC4B2C"/>
    <w:rsid w:val="00ED02FD"/>
    <w:rsid w:val="00ED0C11"/>
    <w:rsid w:val="00ED1F9F"/>
    <w:rsid w:val="00ED2805"/>
    <w:rsid w:val="00ED36C4"/>
    <w:rsid w:val="00ED3ED8"/>
    <w:rsid w:val="00ED3F42"/>
    <w:rsid w:val="00ED652D"/>
    <w:rsid w:val="00ED6862"/>
    <w:rsid w:val="00ED6EF8"/>
    <w:rsid w:val="00ED6FF1"/>
    <w:rsid w:val="00ED7727"/>
    <w:rsid w:val="00EE02C2"/>
    <w:rsid w:val="00EE2738"/>
    <w:rsid w:val="00EE50F5"/>
    <w:rsid w:val="00EE6538"/>
    <w:rsid w:val="00EE6D39"/>
    <w:rsid w:val="00EF133B"/>
    <w:rsid w:val="00EF292C"/>
    <w:rsid w:val="00EF709F"/>
    <w:rsid w:val="00F0167C"/>
    <w:rsid w:val="00F041EA"/>
    <w:rsid w:val="00F05488"/>
    <w:rsid w:val="00F05D86"/>
    <w:rsid w:val="00F069B3"/>
    <w:rsid w:val="00F14F3E"/>
    <w:rsid w:val="00F16747"/>
    <w:rsid w:val="00F177DB"/>
    <w:rsid w:val="00F221FC"/>
    <w:rsid w:val="00F2242F"/>
    <w:rsid w:val="00F233A2"/>
    <w:rsid w:val="00F3133E"/>
    <w:rsid w:val="00F34D18"/>
    <w:rsid w:val="00F36995"/>
    <w:rsid w:val="00F36AAA"/>
    <w:rsid w:val="00F36CD3"/>
    <w:rsid w:val="00F40470"/>
    <w:rsid w:val="00F40B86"/>
    <w:rsid w:val="00F43502"/>
    <w:rsid w:val="00F450EF"/>
    <w:rsid w:val="00F4586D"/>
    <w:rsid w:val="00F46BDC"/>
    <w:rsid w:val="00F47C62"/>
    <w:rsid w:val="00F5028F"/>
    <w:rsid w:val="00F5121A"/>
    <w:rsid w:val="00F52D85"/>
    <w:rsid w:val="00F549BA"/>
    <w:rsid w:val="00F55549"/>
    <w:rsid w:val="00F64357"/>
    <w:rsid w:val="00F66AF8"/>
    <w:rsid w:val="00F740C4"/>
    <w:rsid w:val="00F74411"/>
    <w:rsid w:val="00F74B8B"/>
    <w:rsid w:val="00F74C7A"/>
    <w:rsid w:val="00F77C61"/>
    <w:rsid w:val="00F803C8"/>
    <w:rsid w:val="00F80823"/>
    <w:rsid w:val="00F84D4F"/>
    <w:rsid w:val="00F91C0C"/>
    <w:rsid w:val="00F928CC"/>
    <w:rsid w:val="00F92A7A"/>
    <w:rsid w:val="00F943FD"/>
    <w:rsid w:val="00F94C2C"/>
    <w:rsid w:val="00F96864"/>
    <w:rsid w:val="00FA1D19"/>
    <w:rsid w:val="00FA4003"/>
    <w:rsid w:val="00FA5675"/>
    <w:rsid w:val="00FB096A"/>
    <w:rsid w:val="00FB1A44"/>
    <w:rsid w:val="00FB31CA"/>
    <w:rsid w:val="00FB606A"/>
    <w:rsid w:val="00FB62C9"/>
    <w:rsid w:val="00FB7CBE"/>
    <w:rsid w:val="00FC447F"/>
    <w:rsid w:val="00FC498C"/>
    <w:rsid w:val="00FD157D"/>
    <w:rsid w:val="00FD29A7"/>
    <w:rsid w:val="00FD3EE3"/>
    <w:rsid w:val="00FD54A1"/>
    <w:rsid w:val="00FD7070"/>
    <w:rsid w:val="00FE06A2"/>
    <w:rsid w:val="00FE3072"/>
    <w:rsid w:val="00FE6547"/>
    <w:rsid w:val="00FE6D15"/>
    <w:rsid w:val="00FE7508"/>
    <w:rsid w:val="00FF0243"/>
    <w:rsid w:val="00FF0575"/>
    <w:rsid w:val="00FF556F"/>
    <w:rsid w:val="00FF5ED1"/>
    <w:rsid w:val="00FF7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6129"/>
    <o:shapelayout v:ext="edit">
      <o:idmap v:ext="edit" data="1"/>
    </o:shapelayout>
  </w:shapeDefaults>
  <w:decimalSymbol w:val="."/>
  <w:listSeparator w:val=","/>
  <w14:docId w14:val="1A15315A"/>
  <w15:docId w15:val="{308BC5D2-26B9-4174-AB1F-7B208272B9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Times New Roman" w:hAnsi="Arial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05FF8"/>
    <w:rPr>
      <w:sz w:val="24"/>
      <w:szCs w:val="24"/>
    </w:rPr>
  </w:style>
  <w:style w:type="paragraph" w:styleId="Heading1">
    <w:name w:val="heading 1"/>
    <w:basedOn w:val="Normal"/>
    <w:next w:val="Normal"/>
    <w:qFormat/>
    <w:rsid w:val="00094C29"/>
    <w:pPr>
      <w:keepNext/>
      <w:jc w:val="center"/>
      <w:outlineLvl w:val="0"/>
    </w:pPr>
    <w:rPr>
      <w:b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CommentReference">
    <w:name w:val="annotation reference"/>
    <w:semiHidden/>
    <w:rPr>
      <w:sz w:val="16"/>
    </w:rPr>
  </w:style>
  <w:style w:type="paragraph" w:styleId="CommentText">
    <w:name w:val="annotation text"/>
    <w:basedOn w:val="Normal"/>
    <w:link w:val="CommentTextChar"/>
    <w:semiHidden/>
  </w:style>
  <w:style w:type="character" w:styleId="Hyperlink">
    <w:name w:val="Hyperlink"/>
    <w:uiPriority w:val="99"/>
    <w:rPr>
      <w:color w:val="0000FF"/>
      <w:u w:val="single"/>
    </w:rPr>
  </w:style>
  <w:style w:type="paragraph" w:customStyle="1" w:styleId="AgendaHeading1">
    <w:name w:val="Agenda Heading1"/>
    <w:basedOn w:val="Normal"/>
    <w:rsid w:val="00D05FF8"/>
    <w:pPr>
      <w:numPr>
        <w:numId w:val="1"/>
      </w:numPr>
      <w:tabs>
        <w:tab w:val="left" w:pos="1440"/>
        <w:tab w:val="left" w:pos="2160"/>
      </w:tabs>
      <w:spacing w:after="60"/>
    </w:pPr>
  </w:style>
  <w:style w:type="table" w:styleId="TableGrid">
    <w:name w:val="Table Grid"/>
    <w:basedOn w:val="TableNormal"/>
    <w:rsid w:val="00D05F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094C2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94C2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4C29"/>
    <w:rPr>
      <w:rFonts w:ascii="Tahoma" w:hAnsi="Tahoma" w:cs="Tahoma"/>
      <w:sz w:val="16"/>
      <w:szCs w:val="16"/>
    </w:rPr>
  </w:style>
  <w:style w:type="character" w:customStyle="1" w:styleId="dropdown">
    <w:name w:val="dropdown"/>
    <w:basedOn w:val="DefaultParagraphFont"/>
    <w:rsid w:val="00094C29"/>
    <w:rPr>
      <w:rFonts w:ascii="Arial" w:hAnsi="Arial"/>
      <w:sz w:val="24"/>
    </w:rPr>
  </w:style>
  <w:style w:type="paragraph" w:customStyle="1" w:styleId="Title1">
    <w:name w:val="Title1"/>
    <w:basedOn w:val="Heading1"/>
    <w:qFormat/>
    <w:rsid w:val="00301FAF"/>
    <w:pPr>
      <w:keepNext w:val="0"/>
      <w:pBdr>
        <w:top w:val="single" w:sz="4" w:space="8" w:color="auto"/>
      </w:pBdr>
    </w:pPr>
    <w:rPr>
      <w:rFonts w:cs="Times New Roman"/>
      <w:b w:val="0"/>
      <w:i/>
      <w:szCs w:val="20"/>
      <w:lang w:eastAsia="en-CA"/>
    </w:rPr>
  </w:style>
  <w:style w:type="character" w:styleId="FollowedHyperlink">
    <w:name w:val="FollowedHyperlink"/>
    <w:basedOn w:val="DefaultParagraphFont"/>
    <w:uiPriority w:val="99"/>
    <w:semiHidden/>
    <w:unhideWhenUsed/>
    <w:rsid w:val="00954120"/>
    <w:rPr>
      <w:color w:val="800080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7721D"/>
    <w:rPr>
      <w:b/>
      <w:bCs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97721D"/>
    <w:rPr>
      <w:sz w:val="24"/>
      <w:szCs w:val="24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7721D"/>
    <w:rPr>
      <w:b/>
      <w:bCs/>
      <w:sz w:val="24"/>
      <w:szCs w:val="24"/>
    </w:rPr>
  </w:style>
  <w:style w:type="paragraph" w:styleId="Revision">
    <w:name w:val="Revision"/>
    <w:hidden/>
    <w:uiPriority w:val="99"/>
    <w:semiHidden/>
    <w:rsid w:val="0059580A"/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6A3F80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8378A3"/>
    <w:rPr>
      <w:i/>
      <w:iCs/>
    </w:rPr>
  </w:style>
  <w:style w:type="paragraph" w:customStyle="1" w:styleId="Default">
    <w:name w:val="Default"/>
    <w:rsid w:val="00823FAA"/>
    <w:pPr>
      <w:autoSpaceDE w:val="0"/>
      <w:autoSpaceDN w:val="0"/>
      <w:adjustRightInd w:val="0"/>
    </w:pPr>
    <w:rPr>
      <w:color w:val="000000"/>
      <w:sz w:val="24"/>
      <w:szCs w:val="24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594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7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117" Type="http://schemas.openxmlformats.org/officeDocument/2006/relationships/oleObject" Target="embeddings/oleObject55.bin"/><Relationship Id="rId21" Type="http://schemas.openxmlformats.org/officeDocument/2006/relationships/oleObject" Target="embeddings/oleObject7.bin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oleObject" Target="embeddings/oleObject41.bin"/><Relationship Id="rId112" Type="http://schemas.openxmlformats.org/officeDocument/2006/relationships/image" Target="media/image53.emf"/><Relationship Id="rId16" Type="http://schemas.openxmlformats.org/officeDocument/2006/relationships/image" Target="media/image5.emf"/><Relationship Id="rId107" Type="http://schemas.openxmlformats.org/officeDocument/2006/relationships/oleObject" Target="embeddings/oleObject50.bin"/><Relationship Id="rId11" Type="http://schemas.openxmlformats.org/officeDocument/2006/relationships/oleObject" Target="embeddings/oleObject2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74" Type="http://schemas.openxmlformats.org/officeDocument/2006/relationships/image" Target="media/image34.emf"/><Relationship Id="rId79" Type="http://schemas.openxmlformats.org/officeDocument/2006/relationships/oleObject" Target="embeddings/oleObject36.bin"/><Relationship Id="rId102" Type="http://schemas.openxmlformats.org/officeDocument/2006/relationships/image" Target="media/image48.emf"/><Relationship Id="rId5" Type="http://schemas.openxmlformats.org/officeDocument/2006/relationships/webSettings" Target="webSettings.xml"/><Relationship Id="rId61" Type="http://schemas.openxmlformats.org/officeDocument/2006/relationships/oleObject" Target="embeddings/oleObject27.bin"/><Relationship Id="rId82" Type="http://schemas.openxmlformats.org/officeDocument/2006/relationships/image" Target="media/image38.emf"/><Relationship Id="rId90" Type="http://schemas.openxmlformats.org/officeDocument/2006/relationships/image" Target="media/image42.emf"/><Relationship Id="rId95" Type="http://schemas.openxmlformats.org/officeDocument/2006/relationships/oleObject" Target="embeddings/oleObject44.bin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100" Type="http://schemas.openxmlformats.org/officeDocument/2006/relationships/image" Target="media/image47.emf"/><Relationship Id="rId105" Type="http://schemas.openxmlformats.org/officeDocument/2006/relationships/oleObject" Target="embeddings/oleObject49.bin"/><Relationship Id="rId113" Type="http://schemas.openxmlformats.org/officeDocument/2006/relationships/oleObject" Target="embeddings/oleObject53.bin"/><Relationship Id="rId118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oleObject" Target="embeddings/oleObject39.bin"/><Relationship Id="rId93" Type="http://schemas.openxmlformats.org/officeDocument/2006/relationships/oleObject" Target="embeddings/oleObject43.bin"/><Relationship Id="rId98" Type="http://schemas.openxmlformats.org/officeDocument/2006/relationships/image" Target="media/image46.emf"/><Relationship Id="rId121" Type="http://schemas.openxmlformats.org/officeDocument/2006/relationships/glossaryDocument" Target="glossary/document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103" Type="http://schemas.openxmlformats.org/officeDocument/2006/relationships/oleObject" Target="embeddings/oleObject48.bin"/><Relationship Id="rId108" Type="http://schemas.openxmlformats.org/officeDocument/2006/relationships/image" Target="media/image51.emf"/><Relationship Id="rId116" Type="http://schemas.openxmlformats.org/officeDocument/2006/relationships/image" Target="media/image55.emf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oleObject" Target="embeddings/oleObject34.bin"/><Relationship Id="rId83" Type="http://schemas.openxmlformats.org/officeDocument/2006/relationships/oleObject" Target="embeddings/oleObject38.bin"/><Relationship Id="rId88" Type="http://schemas.openxmlformats.org/officeDocument/2006/relationships/image" Target="media/image41.emf"/><Relationship Id="rId91" Type="http://schemas.openxmlformats.org/officeDocument/2006/relationships/oleObject" Target="embeddings/oleObject42.bin"/><Relationship Id="rId96" Type="http://schemas.openxmlformats.org/officeDocument/2006/relationships/image" Target="media/image45.emf"/><Relationship Id="rId111" Type="http://schemas.openxmlformats.org/officeDocument/2006/relationships/oleObject" Target="embeddings/oleObject5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6" Type="http://schemas.openxmlformats.org/officeDocument/2006/relationships/image" Target="media/image50.emf"/><Relationship Id="rId114" Type="http://schemas.openxmlformats.org/officeDocument/2006/relationships/image" Target="media/image54.emf"/><Relationship Id="rId119" Type="http://schemas.openxmlformats.org/officeDocument/2006/relationships/header" Target="header2.xml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6.emf"/><Relationship Id="rId81" Type="http://schemas.openxmlformats.org/officeDocument/2006/relationships/oleObject" Target="embeddings/oleObject37.bin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Relationship Id="rId109" Type="http://schemas.openxmlformats.org/officeDocument/2006/relationships/oleObject" Target="embeddings/oleObject51.bin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76" Type="http://schemas.openxmlformats.org/officeDocument/2006/relationships/image" Target="media/image35.emf"/><Relationship Id="rId97" Type="http://schemas.openxmlformats.org/officeDocument/2006/relationships/oleObject" Target="embeddings/oleObject45.bin"/><Relationship Id="rId104" Type="http://schemas.openxmlformats.org/officeDocument/2006/relationships/image" Target="media/image49.emf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Relationship Id="rId92" Type="http://schemas.openxmlformats.org/officeDocument/2006/relationships/image" Target="media/image43.emf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66" Type="http://schemas.openxmlformats.org/officeDocument/2006/relationships/image" Target="media/image30.emf"/><Relationship Id="rId87" Type="http://schemas.openxmlformats.org/officeDocument/2006/relationships/oleObject" Target="embeddings/oleObject40.bin"/><Relationship Id="rId110" Type="http://schemas.openxmlformats.org/officeDocument/2006/relationships/image" Target="media/image52.emf"/><Relationship Id="rId115" Type="http://schemas.openxmlformats.org/officeDocument/2006/relationships/oleObject" Target="embeddings/oleObject54.bin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Health%20Unit\Template\1_Board\BOH_agenda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A80623AD1E774D16BAEE7E594D078F2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46D214-DC52-49FA-A2AE-0C93B6405A73}"/>
      </w:docPartPr>
      <w:docPartBody>
        <w:p w:rsidR="008C097D" w:rsidRDefault="00601CD7">
          <w:pPr>
            <w:pStyle w:val="A80623AD1E774D16BAEE7E594D078F20"/>
          </w:pPr>
          <w:r w:rsidRPr="00432C19">
            <w:rPr>
              <w:rStyle w:val="PlaceholderText"/>
              <w:sz w:val="24"/>
              <w:szCs w:val="24"/>
            </w:rPr>
            <w:t>Number</w:t>
          </w:r>
        </w:p>
      </w:docPartBody>
    </w:docPart>
    <w:docPart>
      <w:docPartPr>
        <w:name w:val="E34EA194B41A414B96B307A8450FACC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FDEF7EB-0A14-4F2F-B8CC-C41FA856FF7D}"/>
      </w:docPartPr>
      <w:docPartBody>
        <w:p w:rsidR="008C097D" w:rsidRDefault="00601CD7">
          <w:pPr>
            <w:pStyle w:val="E34EA194B41A414B96B307A8450FACC9"/>
          </w:pPr>
          <w:r w:rsidRPr="00F16714">
            <w:rPr>
              <w:rStyle w:val="PlaceholderText"/>
            </w:rPr>
            <w:t>Click here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CD7"/>
    <w:rsid w:val="00601CD7"/>
    <w:rsid w:val="008C097D"/>
    <w:rsid w:val="00BC286B"/>
    <w:rsid w:val="00E73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601CD7"/>
    <w:rPr>
      <w:color w:val="808080"/>
    </w:rPr>
  </w:style>
  <w:style w:type="paragraph" w:customStyle="1" w:styleId="A80623AD1E774D16BAEE7E594D078F20">
    <w:name w:val="A80623AD1E774D16BAEE7E594D078F20"/>
  </w:style>
  <w:style w:type="paragraph" w:customStyle="1" w:styleId="E34EA194B41A414B96B307A8450FACC9">
    <w:name w:val="E34EA194B41A414B96B307A8450FACC9"/>
  </w:style>
  <w:style w:type="paragraph" w:customStyle="1" w:styleId="F883DE76CD9C4CB7B62064DE607BD655">
    <w:name w:val="F883DE76CD9C4CB7B62064DE607BD655"/>
  </w:style>
  <w:style w:type="paragraph" w:customStyle="1" w:styleId="22BD2EF6A5E04A238D14E7F582CE86A5">
    <w:name w:val="22BD2EF6A5E04A238D14E7F582CE86A5"/>
  </w:style>
  <w:style w:type="paragraph" w:customStyle="1" w:styleId="D9D0E297CF02427B8F87E53D91DBF7A5">
    <w:name w:val="D9D0E297CF02427B8F87E53D91DBF7A5"/>
    <w:rsid w:val="00601CD7"/>
  </w:style>
  <w:style w:type="paragraph" w:customStyle="1" w:styleId="A3AF98FD18E243A0A8C176C93A62D5FC">
    <w:name w:val="A3AF98FD18E243A0A8C176C93A62D5FC"/>
    <w:rsid w:val="00601CD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7B15A8-0EF8-43E1-855A-145610ABD6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BOH_agenda</Template>
  <TotalTime>200</TotalTime>
  <Pages>7</Pages>
  <Words>1010</Words>
  <Characters>7472</Characters>
  <Application>Microsoft Office Word</Application>
  <DocSecurity>0</DocSecurity>
  <Lines>62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SCDHU</Company>
  <LinksUpToDate>false</LinksUpToDate>
  <CharactersWithSpaces>8466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Gardner, Charles</dc:creator>
  <cp:keywords/>
  <dc:description/>
  <cp:lastModifiedBy>Klanert, Marlene</cp:lastModifiedBy>
  <cp:revision>16</cp:revision>
  <cp:lastPrinted>2017-11-13T14:32:00Z</cp:lastPrinted>
  <dcterms:created xsi:type="dcterms:W3CDTF">2018-01-11T18:30:00Z</dcterms:created>
  <dcterms:modified xsi:type="dcterms:W3CDTF">2018-01-12T16:32:00Z</dcterms:modified>
</cp:coreProperties>
</file>