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6FB5BA6" w14:textId="77777777" w:rsidR="006A1046" w:rsidRDefault="006A1046" w:rsidP="00301FAF">
      <w:pPr>
        <w:pStyle w:val="Title1"/>
        <w:pBdr>
          <w:top w:val="none" w:sz="0" w:space="0" w:color="auto"/>
        </w:pBdr>
        <w:ind w:right="-666"/>
        <w:jc w:val="right"/>
        <w:rPr>
          <w:i w:val="0"/>
          <w:sz w:val="24"/>
          <w:szCs w:val="24"/>
        </w:rPr>
      </w:pPr>
    </w:p>
    <w:p w14:paraId="3C33454C" w14:textId="77777777" w:rsidR="00301FAF" w:rsidRPr="00432C19" w:rsidRDefault="00301FAF" w:rsidP="00301FAF">
      <w:pPr>
        <w:pStyle w:val="Title1"/>
        <w:pBdr>
          <w:top w:val="none" w:sz="0" w:space="0" w:color="auto"/>
        </w:pBdr>
        <w:ind w:right="-666"/>
        <w:jc w:val="right"/>
        <w:rPr>
          <w:i w:val="0"/>
          <w:sz w:val="24"/>
          <w:szCs w:val="24"/>
        </w:rPr>
      </w:pPr>
      <w:r w:rsidRPr="00432C19">
        <w:rPr>
          <w:i w:val="0"/>
          <w:sz w:val="24"/>
          <w:szCs w:val="24"/>
        </w:rPr>
        <w:t>I</w:t>
      </w:r>
      <w:r>
        <w:rPr>
          <w:i w:val="0"/>
          <w:sz w:val="24"/>
          <w:szCs w:val="24"/>
        </w:rPr>
        <w:t>tem</w:t>
      </w:r>
      <w:r w:rsidRPr="00432C19">
        <w:rPr>
          <w:i w:val="0"/>
          <w:sz w:val="24"/>
          <w:szCs w:val="24"/>
        </w:rPr>
        <w:t xml:space="preserve"> #</w:t>
      </w:r>
      <w:sdt>
        <w:sdtPr>
          <w:rPr>
            <w:i w:val="0"/>
            <w:sz w:val="24"/>
            <w:szCs w:val="24"/>
          </w:rPr>
          <w:alias w:val="number"/>
          <w:tag w:val="number"/>
          <w:id w:val="-1750718366"/>
          <w:placeholder>
            <w:docPart w:val="A80623AD1E774D16BAEE7E594D078F20"/>
          </w:placeholder>
        </w:sdtPr>
        <w:sdtEndPr/>
        <w:sdtContent>
          <w:r w:rsidR="00C11A9D">
            <w:rPr>
              <w:i w:val="0"/>
              <w:sz w:val="24"/>
              <w:szCs w:val="24"/>
            </w:rPr>
            <w:t>2.0</w:t>
          </w:r>
        </w:sdtContent>
      </w:sdt>
    </w:p>
    <w:p w14:paraId="25772017" w14:textId="77777777" w:rsidR="00E71CF0" w:rsidRPr="00E71CF0" w:rsidRDefault="00E71CF0" w:rsidP="00E71CF0">
      <w:pPr>
        <w:jc w:val="center"/>
        <w:rPr>
          <w:b/>
          <w:sz w:val="22"/>
          <w:szCs w:val="22"/>
        </w:rPr>
      </w:pPr>
      <w:r w:rsidRPr="00E71CF0">
        <w:rPr>
          <w:b/>
          <w:sz w:val="22"/>
          <w:szCs w:val="22"/>
        </w:rPr>
        <w:t>Board of Health</w:t>
      </w:r>
    </w:p>
    <w:p w14:paraId="6616CD52" w14:textId="77777777" w:rsidR="00E71CF0" w:rsidRDefault="00E71CF0" w:rsidP="00E71CF0">
      <w:pPr>
        <w:jc w:val="center"/>
        <w:rPr>
          <w:b/>
          <w:sz w:val="22"/>
          <w:szCs w:val="22"/>
        </w:rPr>
      </w:pPr>
      <w:r w:rsidRPr="00E71CF0">
        <w:rPr>
          <w:b/>
          <w:sz w:val="22"/>
          <w:szCs w:val="22"/>
        </w:rPr>
        <w:t>Barrie Office</w:t>
      </w:r>
    </w:p>
    <w:p w14:paraId="13CFC11F" w14:textId="4BEA5EEB" w:rsidR="00D05FF8" w:rsidRPr="00E71CF0" w:rsidRDefault="00D36CF9" w:rsidP="00E71CF0">
      <w:pPr>
        <w:jc w:val="center"/>
        <w:rPr>
          <w:b/>
          <w:sz w:val="22"/>
          <w:szCs w:val="22"/>
        </w:rPr>
      </w:pPr>
      <w:sdt>
        <w:sdtPr>
          <w:rPr>
            <w:b/>
            <w:sz w:val="22"/>
            <w:szCs w:val="22"/>
          </w:rPr>
          <w:id w:val="-1518377202"/>
          <w:placeholder>
            <w:docPart w:val="E34EA194B41A414B96B307A8450FACC9"/>
          </w:placeholder>
          <w:date w:fullDate="2017-06-21T00:00:00Z">
            <w:dateFormat w:val="MMMM d, yyyy"/>
            <w:lid w:val="en-US"/>
            <w:storeMappedDataAs w:val="dateTime"/>
            <w:calendar w:val="gregorian"/>
          </w:date>
        </w:sdtPr>
        <w:sdtEndPr/>
        <w:sdtContent>
          <w:r w:rsidR="005553AA">
            <w:rPr>
              <w:b/>
              <w:sz w:val="22"/>
              <w:szCs w:val="22"/>
            </w:rPr>
            <w:t>June 21, 2017</w:t>
          </w:r>
        </w:sdtContent>
      </w:sdt>
      <w:r w:rsidR="00E71CF0" w:rsidRPr="00E71CF0">
        <w:rPr>
          <w:b/>
          <w:sz w:val="22"/>
          <w:szCs w:val="22"/>
        </w:rPr>
        <w:br/>
      </w:r>
      <w:r w:rsidR="00831F76" w:rsidRPr="00E71CF0">
        <w:rPr>
          <w:b/>
          <w:sz w:val="22"/>
          <w:szCs w:val="22"/>
        </w:rPr>
        <w:t>9:15</w:t>
      </w:r>
      <w:r w:rsidR="00EA29F9">
        <w:rPr>
          <w:b/>
          <w:sz w:val="22"/>
          <w:szCs w:val="22"/>
        </w:rPr>
        <w:t xml:space="preserve"> am – 12:0</w:t>
      </w:r>
      <w:r w:rsidR="00D05FF8" w:rsidRPr="00E71CF0">
        <w:rPr>
          <w:b/>
          <w:sz w:val="22"/>
          <w:szCs w:val="22"/>
        </w:rPr>
        <w:t>0 pm</w:t>
      </w:r>
    </w:p>
    <w:p w14:paraId="24307F2E" w14:textId="77777777" w:rsidR="009835B9" w:rsidRDefault="009835B9" w:rsidP="009835B9">
      <w:pPr>
        <w:rPr>
          <w:b/>
          <w:sz w:val="22"/>
          <w:szCs w:val="22"/>
        </w:rPr>
      </w:pPr>
    </w:p>
    <w:tbl>
      <w:tblPr>
        <w:tblW w:w="963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39"/>
        <w:gridCol w:w="791"/>
        <w:gridCol w:w="810"/>
        <w:gridCol w:w="7295"/>
      </w:tblGrid>
      <w:tr w:rsidR="00095444" w14:paraId="67630405" w14:textId="77777777" w:rsidTr="00790692">
        <w:tc>
          <w:tcPr>
            <w:tcW w:w="739" w:type="dxa"/>
            <w:tcBorders>
              <w:bottom w:val="single" w:sz="4" w:space="0" w:color="auto"/>
            </w:tcBorders>
            <w:shd w:val="clear" w:color="auto" w:fill="auto"/>
          </w:tcPr>
          <w:p w14:paraId="2FABF3E0" w14:textId="77777777" w:rsidR="00095444" w:rsidRPr="00A10971" w:rsidRDefault="00095444" w:rsidP="00840683">
            <w:pPr>
              <w:spacing w:before="60" w:after="60" w:line="360" w:lineRule="auto"/>
              <w:rPr>
                <w:sz w:val="22"/>
                <w:szCs w:val="22"/>
              </w:rPr>
            </w:pPr>
            <w:r w:rsidRPr="00A10971">
              <w:rPr>
                <w:sz w:val="22"/>
                <w:szCs w:val="22"/>
              </w:rPr>
              <w:t>1.</w:t>
            </w:r>
            <w:r>
              <w:rPr>
                <w:sz w:val="22"/>
                <w:szCs w:val="22"/>
              </w:rPr>
              <w:t>0</w:t>
            </w:r>
          </w:p>
        </w:tc>
        <w:tc>
          <w:tcPr>
            <w:tcW w:w="791" w:type="dxa"/>
            <w:tcBorders>
              <w:bottom w:val="single" w:sz="4" w:space="0" w:color="auto"/>
            </w:tcBorders>
            <w:shd w:val="clear" w:color="auto" w:fill="auto"/>
          </w:tcPr>
          <w:p w14:paraId="72B7B43C" w14:textId="77777777" w:rsidR="00095444" w:rsidRPr="00A10971" w:rsidRDefault="00095444" w:rsidP="00840683">
            <w:pPr>
              <w:spacing w:before="60" w:after="60" w:line="360" w:lineRule="auto"/>
              <w:rPr>
                <w:sz w:val="22"/>
                <w:szCs w:val="22"/>
              </w:rPr>
            </w:pPr>
          </w:p>
        </w:tc>
        <w:tc>
          <w:tcPr>
            <w:tcW w:w="810" w:type="dxa"/>
            <w:tcBorders>
              <w:bottom w:val="single" w:sz="4" w:space="0" w:color="auto"/>
            </w:tcBorders>
          </w:tcPr>
          <w:p w14:paraId="0C8A562A" w14:textId="5B11BFA3" w:rsidR="00095444" w:rsidRPr="00C11A9D" w:rsidRDefault="00095444" w:rsidP="00823FAA">
            <w:pPr>
              <w:spacing w:before="60" w:after="60" w:line="360" w:lineRule="auto"/>
              <w:rPr>
                <w:sz w:val="22"/>
                <w:szCs w:val="22"/>
              </w:rPr>
            </w:pPr>
            <w:r>
              <w:rPr>
                <w:sz w:val="22"/>
                <w:szCs w:val="22"/>
              </w:rPr>
              <w:t>9</w:t>
            </w:r>
            <w:r w:rsidR="0055240D">
              <w:rPr>
                <w:sz w:val="22"/>
                <w:szCs w:val="22"/>
              </w:rPr>
              <w:t>:</w:t>
            </w:r>
            <w:r w:rsidR="00823FAA">
              <w:rPr>
                <w:sz w:val="22"/>
                <w:szCs w:val="22"/>
              </w:rPr>
              <w:t>15</w:t>
            </w:r>
          </w:p>
        </w:tc>
        <w:tc>
          <w:tcPr>
            <w:tcW w:w="7295" w:type="dxa"/>
            <w:tcBorders>
              <w:bottom w:val="single" w:sz="4" w:space="0" w:color="auto"/>
            </w:tcBorders>
            <w:shd w:val="clear" w:color="auto" w:fill="auto"/>
          </w:tcPr>
          <w:p w14:paraId="3218402E" w14:textId="77777777" w:rsidR="00095444" w:rsidRPr="00A10971" w:rsidRDefault="00095444" w:rsidP="00840683">
            <w:pPr>
              <w:spacing w:before="60" w:after="60" w:line="360" w:lineRule="auto"/>
              <w:rPr>
                <w:b/>
                <w:sz w:val="22"/>
                <w:szCs w:val="22"/>
              </w:rPr>
            </w:pPr>
            <w:r w:rsidRPr="00A10971">
              <w:rPr>
                <w:b/>
                <w:sz w:val="22"/>
                <w:szCs w:val="22"/>
              </w:rPr>
              <w:t>Call To Order</w:t>
            </w:r>
          </w:p>
        </w:tc>
      </w:tr>
      <w:tr w:rsidR="008A4EAC" w14:paraId="2F0EB91D" w14:textId="77777777" w:rsidTr="00790692">
        <w:tc>
          <w:tcPr>
            <w:tcW w:w="739" w:type="dxa"/>
            <w:tcBorders>
              <w:bottom w:val="single" w:sz="4" w:space="0" w:color="auto"/>
            </w:tcBorders>
            <w:shd w:val="clear" w:color="auto" w:fill="auto"/>
          </w:tcPr>
          <w:p w14:paraId="40A4EFCB" w14:textId="77777777" w:rsidR="008A4EAC" w:rsidRPr="00A10971" w:rsidRDefault="008A4EAC" w:rsidP="00840683">
            <w:pPr>
              <w:spacing w:before="60" w:after="60" w:line="360" w:lineRule="auto"/>
              <w:rPr>
                <w:sz w:val="22"/>
                <w:szCs w:val="22"/>
              </w:rPr>
            </w:pPr>
          </w:p>
        </w:tc>
        <w:tc>
          <w:tcPr>
            <w:tcW w:w="791" w:type="dxa"/>
            <w:tcBorders>
              <w:bottom w:val="single" w:sz="4" w:space="0" w:color="auto"/>
            </w:tcBorders>
            <w:shd w:val="clear" w:color="auto" w:fill="auto"/>
          </w:tcPr>
          <w:p w14:paraId="129007CE" w14:textId="77777777" w:rsidR="008A4EAC" w:rsidRPr="00A10971" w:rsidRDefault="008A4EAC" w:rsidP="00840683">
            <w:pPr>
              <w:spacing w:before="60" w:after="60" w:line="360" w:lineRule="auto"/>
              <w:rPr>
                <w:sz w:val="22"/>
                <w:szCs w:val="22"/>
              </w:rPr>
            </w:pPr>
          </w:p>
        </w:tc>
        <w:tc>
          <w:tcPr>
            <w:tcW w:w="810" w:type="dxa"/>
            <w:tcBorders>
              <w:bottom w:val="single" w:sz="4" w:space="0" w:color="auto"/>
            </w:tcBorders>
          </w:tcPr>
          <w:p w14:paraId="3A882122" w14:textId="77777777" w:rsidR="008A4EAC" w:rsidRDefault="008A4EAC" w:rsidP="00823FAA">
            <w:pPr>
              <w:spacing w:before="60" w:after="60" w:line="360" w:lineRule="auto"/>
              <w:rPr>
                <w:sz w:val="22"/>
                <w:szCs w:val="22"/>
              </w:rPr>
            </w:pPr>
          </w:p>
        </w:tc>
        <w:tc>
          <w:tcPr>
            <w:tcW w:w="7295" w:type="dxa"/>
            <w:tcBorders>
              <w:bottom w:val="single" w:sz="4" w:space="0" w:color="auto"/>
            </w:tcBorders>
            <w:shd w:val="clear" w:color="auto" w:fill="auto"/>
          </w:tcPr>
          <w:p w14:paraId="6A42D196" w14:textId="77777777" w:rsidR="002E6AD0" w:rsidRDefault="008A4EAC" w:rsidP="0019552F">
            <w:pPr>
              <w:spacing w:before="60" w:after="60"/>
              <w:rPr>
                <w:b/>
                <w:sz w:val="22"/>
                <w:szCs w:val="22"/>
              </w:rPr>
            </w:pPr>
            <w:r>
              <w:rPr>
                <w:b/>
                <w:sz w:val="22"/>
                <w:szCs w:val="22"/>
              </w:rPr>
              <w:t xml:space="preserve">Introduction of Peter </w:t>
            </w:r>
            <w:proofErr w:type="spellStart"/>
            <w:r>
              <w:rPr>
                <w:b/>
                <w:sz w:val="22"/>
                <w:szCs w:val="22"/>
              </w:rPr>
              <w:t>Preager</w:t>
            </w:r>
            <w:proofErr w:type="spellEnd"/>
            <w:r>
              <w:rPr>
                <w:b/>
                <w:sz w:val="22"/>
                <w:szCs w:val="22"/>
              </w:rPr>
              <w:t>.  Appointed to the Board of Health on May 31, 2017 for a three year term.</w:t>
            </w:r>
          </w:p>
          <w:p w14:paraId="136BF124" w14:textId="144FD76A" w:rsidR="00F0501F" w:rsidRPr="00A10971" w:rsidRDefault="00DA5F49" w:rsidP="0019552F">
            <w:pPr>
              <w:spacing w:before="60" w:after="60"/>
              <w:rPr>
                <w:b/>
                <w:sz w:val="22"/>
                <w:szCs w:val="22"/>
              </w:rPr>
            </w:pPr>
            <w:r>
              <w:rPr>
                <w:b/>
                <w:sz w:val="22"/>
                <w:szCs w:val="22"/>
              </w:rPr>
              <w:object w:dxaOrig="1513" w:dyaOrig="984" w14:anchorId="206F639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6pt;height:49.2pt" o:ole="">
                  <v:imagedata r:id="rId8" o:title=""/>
                </v:shape>
                <o:OLEObject Type="Embed" ProgID="Acrobat.Document.2015" ShapeID="_x0000_i1025" DrawAspect="Icon" ObjectID="_1559453879" r:id="rId9"/>
              </w:object>
            </w:r>
            <w:r w:rsidR="003A5A68">
              <w:rPr>
                <w:b/>
                <w:sz w:val="22"/>
                <w:szCs w:val="22"/>
              </w:rPr>
              <w:object w:dxaOrig="1513" w:dyaOrig="984" w14:anchorId="6C4BD072">
                <v:shape id="_x0000_i1026" type="#_x0000_t75" style="width:75.6pt;height:49.2pt" o:ole="">
                  <v:imagedata r:id="rId10" o:title=""/>
                </v:shape>
                <o:OLEObject Type="Embed" ProgID="Acrobat.Document.2015" ShapeID="_x0000_i1026" DrawAspect="Icon" ObjectID="_1559453880" r:id="rId11"/>
              </w:object>
            </w:r>
          </w:p>
        </w:tc>
      </w:tr>
      <w:tr w:rsidR="008A4EAC" w14:paraId="1F90D597" w14:textId="77777777" w:rsidTr="00790692">
        <w:tc>
          <w:tcPr>
            <w:tcW w:w="739" w:type="dxa"/>
            <w:tcBorders>
              <w:bottom w:val="single" w:sz="4" w:space="0" w:color="auto"/>
            </w:tcBorders>
            <w:shd w:val="clear" w:color="auto" w:fill="auto"/>
          </w:tcPr>
          <w:p w14:paraId="4738C0DB" w14:textId="77777777" w:rsidR="008A4EAC" w:rsidRPr="00A10971" w:rsidRDefault="008A4EAC" w:rsidP="00840683">
            <w:pPr>
              <w:spacing w:before="60" w:after="60" w:line="360" w:lineRule="auto"/>
              <w:rPr>
                <w:sz w:val="22"/>
                <w:szCs w:val="22"/>
              </w:rPr>
            </w:pPr>
          </w:p>
        </w:tc>
        <w:tc>
          <w:tcPr>
            <w:tcW w:w="791" w:type="dxa"/>
            <w:tcBorders>
              <w:bottom w:val="single" w:sz="4" w:space="0" w:color="auto"/>
            </w:tcBorders>
            <w:shd w:val="clear" w:color="auto" w:fill="auto"/>
          </w:tcPr>
          <w:p w14:paraId="674B65DA" w14:textId="77777777" w:rsidR="008A4EAC" w:rsidRPr="00A10971" w:rsidRDefault="008A4EAC" w:rsidP="00840683">
            <w:pPr>
              <w:spacing w:before="60" w:after="60" w:line="360" w:lineRule="auto"/>
              <w:rPr>
                <w:sz w:val="22"/>
                <w:szCs w:val="22"/>
              </w:rPr>
            </w:pPr>
          </w:p>
        </w:tc>
        <w:tc>
          <w:tcPr>
            <w:tcW w:w="810" w:type="dxa"/>
            <w:tcBorders>
              <w:bottom w:val="single" w:sz="4" w:space="0" w:color="auto"/>
            </w:tcBorders>
          </w:tcPr>
          <w:p w14:paraId="528F434C" w14:textId="77777777" w:rsidR="008A4EAC" w:rsidRDefault="008A4EAC" w:rsidP="00823FAA">
            <w:pPr>
              <w:spacing w:before="60" w:after="60" w:line="360" w:lineRule="auto"/>
              <w:rPr>
                <w:sz w:val="22"/>
                <w:szCs w:val="22"/>
              </w:rPr>
            </w:pPr>
          </w:p>
        </w:tc>
        <w:tc>
          <w:tcPr>
            <w:tcW w:w="7295" w:type="dxa"/>
            <w:tcBorders>
              <w:bottom w:val="single" w:sz="4" w:space="0" w:color="auto"/>
            </w:tcBorders>
            <w:shd w:val="clear" w:color="auto" w:fill="auto"/>
          </w:tcPr>
          <w:p w14:paraId="5D15920D" w14:textId="42B52E75" w:rsidR="008A4EAC" w:rsidRDefault="008A4EAC" w:rsidP="000031D0">
            <w:pPr>
              <w:spacing w:before="60" w:after="60"/>
              <w:rPr>
                <w:b/>
                <w:sz w:val="22"/>
                <w:szCs w:val="22"/>
              </w:rPr>
            </w:pPr>
            <w:r>
              <w:rPr>
                <w:b/>
                <w:sz w:val="22"/>
                <w:szCs w:val="22"/>
              </w:rPr>
              <w:t xml:space="preserve">Introduction of Alexander Summers.  </w:t>
            </w:r>
            <w:r w:rsidR="003021E5">
              <w:rPr>
                <w:b/>
                <w:sz w:val="22"/>
                <w:szCs w:val="22"/>
              </w:rPr>
              <w:t>Public Health and Preventive Medicine resident at the health unit for a 2 month term.</w:t>
            </w:r>
          </w:p>
        </w:tc>
      </w:tr>
      <w:tr w:rsidR="006B5899" w14:paraId="7426B84B" w14:textId="77777777" w:rsidTr="00790692">
        <w:tc>
          <w:tcPr>
            <w:tcW w:w="739" w:type="dxa"/>
            <w:tcBorders>
              <w:top w:val="single" w:sz="4" w:space="0" w:color="auto"/>
            </w:tcBorders>
            <w:shd w:val="clear" w:color="auto" w:fill="auto"/>
          </w:tcPr>
          <w:p w14:paraId="169FF667" w14:textId="0C78FA2E" w:rsidR="006B5899" w:rsidRPr="00A10971" w:rsidRDefault="006B5899" w:rsidP="00B838D7">
            <w:pPr>
              <w:spacing w:before="60" w:after="60" w:line="360" w:lineRule="auto"/>
              <w:rPr>
                <w:sz w:val="22"/>
                <w:szCs w:val="22"/>
              </w:rPr>
            </w:pPr>
            <w:r>
              <w:rPr>
                <w:sz w:val="22"/>
                <w:szCs w:val="22"/>
              </w:rPr>
              <w:t>2.0</w:t>
            </w:r>
          </w:p>
        </w:tc>
        <w:tc>
          <w:tcPr>
            <w:tcW w:w="791" w:type="dxa"/>
            <w:tcBorders>
              <w:top w:val="single" w:sz="4" w:space="0" w:color="auto"/>
            </w:tcBorders>
            <w:shd w:val="clear" w:color="auto" w:fill="auto"/>
          </w:tcPr>
          <w:p w14:paraId="11BC86E4" w14:textId="77777777" w:rsidR="006B5899" w:rsidRDefault="006B5899" w:rsidP="00B838D7">
            <w:pPr>
              <w:spacing w:before="60" w:after="60" w:line="360" w:lineRule="auto"/>
            </w:pPr>
          </w:p>
        </w:tc>
        <w:tc>
          <w:tcPr>
            <w:tcW w:w="810" w:type="dxa"/>
            <w:tcBorders>
              <w:top w:val="single" w:sz="4" w:space="0" w:color="auto"/>
            </w:tcBorders>
          </w:tcPr>
          <w:p w14:paraId="088F9885" w14:textId="77777777" w:rsidR="006B5899" w:rsidRPr="00C11A9D" w:rsidRDefault="006B5899" w:rsidP="00B838D7">
            <w:pPr>
              <w:pStyle w:val="AgendaHeading1"/>
              <w:numPr>
                <w:ilvl w:val="0"/>
                <w:numId w:val="0"/>
              </w:numPr>
              <w:spacing w:before="60"/>
              <w:rPr>
                <w:sz w:val="22"/>
                <w:szCs w:val="22"/>
              </w:rPr>
            </w:pPr>
          </w:p>
        </w:tc>
        <w:tc>
          <w:tcPr>
            <w:tcW w:w="7295" w:type="dxa"/>
            <w:tcBorders>
              <w:top w:val="single" w:sz="4" w:space="0" w:color="auto"/>
            </w:tcBorders>
            <w:shd w:val="clear" w:color="auto" w:fill="auto"/>
          </w:tcPr>
          <w:p w14:paraId="07DAE8EE" w14:textId="722F9678" w:rsidR="00C23E2D" w:rsidRPr="00F05488" w:rsidRDefault="006B5899" w:rsidP="00B57E82">
            <w:pPr>
              <w:pStyle w:val="AgendaHeading1"/>
              <w:numPr>
                <w:ilvl w:val="0"/>
                <w:numId w:val="0"/>
              </w:numPr>
              <w:spacing w:before="60"/>
              <w:rPr>
                <w:b/>
                <w:sz w:val="22"/>
                <w:szCs w:val="22"/>
              </w:rPr>
            </w:pPr>
            <w:r>
              <w:rPr>
                <w:b/>
                <w:sz w:val="22"/>
                <w:szCs w:val="22"/>
              </w:rPr>
              <w:t>Approval of the Agenda</w:t>
            </w:r>
          </w:p>
        </w:tc>
      </w:tr>
      <w:tr w:rsidR="00C11A9D" w14:paraId="17895EF2" w14:textId="77777777" w:rsidTr="00790692">
        <w:tc>
          <w:tcPr>
            <w:tcW w:w="739" w:type="dxa"/>
            <w:shd w:val="clear" w:color="auto" w:fill="auto"/>
          </w:tcPr>
          <w:p w14:paraId="3E274AF4" w14:textId="77777777" w:rsidR="00C11A9D" w:rsidRPr="00A10971" w:rsidRDefault="00C11A9D" w:rsidP="00A10971">
            <w:pPr>
              <w:spacing w:before="60" w:after="60" w:line="360" w:lineRule="auto"/>
              <w:rPr>
                <w:sz w:val="22"/>
                <w:szCs w:val="22"/>
              </w:rPr>
            </w:pPr>
            <w:r w:rsidRPr="00A10971">
              <w:rPr>
                <w:sz w:val="22"/>
                <w:szCs w:val="22"/>
              </w:rPr>
              <w:t>3.</w:t>
            </w:r>
            <w:r>
              <w:rPr>
                <w:sz w:val="22"/>
                <w:szCs w:val="22"/>
              </w:rPr>
              <w:t>0</w:t>
            </w:r>
          </w:p>
        </w:tc>
        <w:tc>
          <w:tcPr>
            <w:tcW w:w="791" w:type="dxa"/>
            <w:shd w:val="clear" w:color="auto" w:fill="auto"/>
          </w:tcPr>
          <w:p w14:paraId="04734571" w14:textId="77777777" w:rsidR="00C11A9D" w:rsidRPr="00A10971" w:rsidRDefault="00C11A9D" w:rsidP="00A10971">
            <w:pPr>
              <w:spacing w:before="60" w:after="60" w:line="360" w:lineRule="auto"/>
              <w:rPr>
                <w:sz w:val="22"/>
                <w:szCs w:val="22"/>
              </w:rPr>
            </w:pPr>
          </w:p>
        </w:tc>
        <w:tc>
          <w:tcPr>
            <w:tcW w:w="810" w:type="dxa"/>
          </w:tcPr>
          <w:p w14:paraId="553BA883" w14:textId="77777777" w:rsidR="00C11A9D" w:rsidRPr="00C11A9D" w:rsidRDefault="00C11A9D" w:rsidP="00A10971">
            <w:pPr>
              <w:pStyle w:val="AgendaHeading1"/>
              <w:numPr>
                <w:ilvl w:val="0"/>
                <w:numId w:val="0"/>
              </w:numPr>
              <w:spacing w:before="60"/>
              <w:rPr>
                <w:sz w:val="22"/>
                <w:szCs w:val="22"/>
              </w:rPr>
            </w:pPr>
          </w:p>
        </w:tc>
        <w:tc>
          <w:tcPr>
            <w:tcW w:w="7295" w:type="dxa"/>
            <w:shd w:val="clear" w:color="auto" w:fill="auto"/>
          </w:tcPr>
          <w:p w14:paraId="6CBC86B9" w14:textId="77777777" w:rsidR="00C11A9D" w:rsidRPr="00A10971" w:rsidRDefault="00C11A9D" w:rsidP="00A10971">
            <w:pPr>
              <w:pStyle w:val="AgendaHeading1"/>
              <w:numPr>
                <w:ilvl w:val="0"/>
                <w:numId w:val="0"/>
              </w:numPr>
              <w:spacing w:before="60"/>
              <w:rPr>
                <w:b/>
                <w:sz w:val="22"/>
                <w:szCs w:val="22"/>
              </w:rPr>
            </w:pPr>
            <w:r w:rsidRPr="00A10971">
              <w:rPr>
                <w:b/>
                <w:sz w:val="22"/>
                <w:szCs w:val="22"/>
              </w:rPr>
              <w:t>Declaration of Conflict of Interest</w:t>
            </w:r>
          </w:p>
        </w:tc>
      </w:tr>
      <w:tr w:rsidR="00C11A9D" w14:paraId="19FDF386" w14:textId="77777777" w:rsidTr="00790692">
        <w:tc>
          <w:tcPr>
            <w:tcW w:w="739" w:type="dxa"/>
            <w:shd w:val="clear" w:color="auto" w:fill="auto"/>
          </w:tcPr>
          <w:p w14:paraId="0C0C2795" w14:textId="77777777" w:rsidR="00C11A9D" w:rsidRPr="00A10971" w:rsidRDefault="00C11A9D" w:rsidP="00A10971">
            <w:pPr>
              <w:spacing w:before="60" w:after="60" w:line="360" w:lineRule="auto"/>
              <w:rPr>
                <w:sz w:val="22"/>
                <w:szCs w:val="22"/>
              </w:rPr>
            </w:pPr>
            <w:r w:rsidRPr="00A10971">
              <w:rPr>
                <w:sz w:val="22"/>
                <w:szCs w:val="22"/>
              </w:rPr>
              <w:t>4.</w:t>
            </w:r>
            <w:r>
              <w:rPr>
                <w:sz w:val="22"/>
                <w:szCs w:val="22"/>
              </w:rPr>
              <w:t>0</w:t>
            </w:r>
          </w:p>
        </w:tc>
        <w:tc>
          <w:tcPr>
            <w:tcW w:w="791" w:type="dxa"/>
            <w:shd w:val="clear" w:color="auto" w:fill="auto"/>
          </w:tcPr>
          <w:p w14:paraId="49574569" w14:textId="77777777" w:rsidR="00C11A9D" w:rsidRPr="00A10971" w:rsidRDefault="00C11A9D" w:rsidP="00A10971">
            <w:pPr>
              <w:spacing w:before="60" w:after="60" w:line="360" w:lineRule="auto"/>
              <w:rPr>
                <w:sz w:val="22"/>
                <w:szCs w:val="22"/>
              </w:rPr>
            </w:pPr>
          </w:p>
        </w:tc>
        <w:tc>
          <w:tcPr>
            <w:tcW w:w="810" w:type="dxa"/>
          </w:tcPr>
          <w:p w14:paraId="340EB585" w14:textId="77777777" w:rsidR="00C11A9D" w:rsidRPr="00C11A9D" w:rsidRDefault="00C11A9D" w:rsidP="00A10971">
            <w:pPr>
              <w:pStyle w:val="AgendaHeading1"/>
              <w:numPr>
                <w:ilvl w:val="0"/>
                <w:numId w:val="0"/>
              </w:numPr>
              <w:spacing w:before="60"/>
              <w:rPr>
                <w:sz w:val="22"/>
                <w:szCs w:val="22"/>
              </w:rPr>
            </w:pPr>
          </w:p>
        </w:tc>
        <w:tc>
          <w:tcPr>
            <w:tcW w:w="7295" w:type="dxa"/>
            <w:shd w:val="clear" w:color="auto" w:fill="auto"/>
          </w:tcPr>
          <w:p w14:paraId="33568A21" w14:textId="77777777" w:rsidR="00C11A9D" w:rsidRPr="00A10971" w:rsidRDefault="00C11A9D" w:rsidP="00A10971">
            <w:pPr>
              <w:pStyle w:val="AgendaHeading1"/>
              <w:numPr>
                <w:ilvl w:val="0"/>
                <w:numId w:val="0"/>
              </w:numPr>
              <w:spacing w:before="60"/>
              <w:rPr>
                <w:b/>
                <w:sz w:val="22"/>
                <w:szCs w:val="22"/>
              </w:rPr>
            </w:pPr>
            <w:r w:rsidRPr="00A10971">
              <w:rPr>
                <w:b/>
                <w:sz w:val="22"/>
                <w:szCs w:val="22"/>
              </w:rPr>
              <w:t>Minutes of Previous Meeting</w:t>
            </w:r>
          </w:p>
        </w:tc>
      </w:tr>
      <w:tr w:rsidR="00C11A9D" w14:paraId="608CAF28" w14:textId="77777777" w:rsidTr="00790692">
        <w:trPr>
          <w:trHeight w:val="488"/>
        </w:trPr>
        <w:tc>
          <w:tcPr>
            <w:tcW w:w="739" w:type="dxa"/>
            <w:shd w:val="clear" w:color="auto" w:fill="auto"/>
          </w:tcPr>
          <w:p w14:paraId="3E7425DC" w14:textId="77777777" w:rsidR="00C11A9D" w:rsidRPr="00A10971" w:rsidRDefault="00C11A9D" w:rsidP="00A10971">
            <w:pPr>
              <w:spacing w:before="60" w:after="60" w:line="360" w:lineRule="auto"/>
              <w:rPr>
                <w:sz w:val="22"/>
                <w:szCs w:val="22"/>
              </w:rPr>
            </w:pPr>
          </w:p>
        </w:tc>
        <w:tc>
          <w:tcPr>
            <w:tcW w:w="791" w:type="dxa"/>
            <w:shd w:val="clear" w:color="auto" w:fill="auto"/>
          </w:tcPr>
          <w:p w14:paraId="08DD3C05" w14:textId="77777777" w:rsidR="00C11A9D" w:rsidRPr="00A10971" w:rsidRDefault="00C11A9D" w:rsidP="00A10971">
            <w:pPr>
              <w:spacing w:before="60" w:after="60" w:line="360" w:lineRule="auto"/>
              <w:rPr>
                <w:sz w:val="22"/>
                <w:szCs w:val="22"/>
              </w:rPr>
            </w:pPr>
            <w:r w:rsidRPr="00A10971">
              <w:rPr>
                <w:sz w:val="22"/>
                <w:szCs w:val="22"/>
              </w:rPr>
              <w:t>4.1</w:t>
            </w:r>
          </w:p>
        </w:tc>
        <w:tc>
          <w:tcPr>
            <w:tcW w:w="810" w:type="dxa"/>
          </w:tcPr>
          <w:p w14:paraId="2A545027" w14:textId="6FC1E655" w:rsidR="0070756A" w:rsidRPr="00C11A9D" w:rsidRDefault="00B8229A" w:rsidP="001B370E">
            <w:pPr>
              <w:pStyle w:val="AgendaHeading1"/>
              <w:numPr>
                <w:ilvl w:val="0"/>
                <w:numId w:val="0"/>
              </w:numPr>
              <w:spacing w:before="60"/>
              <w:rPr>
                <w:sz w:val="22"/>
                <w:szCs w:val="22"/>
              </w:rPr>
            </w:pPr>
            <w:r>
              <w:rPr>
                <w:sz w:val="22"/>
                <w:szCs w:val="22"/>
              </w:rPr>
              <w:t>9:25</w:t>
            </w:r>
          </w:p>
        </w:tc>
        <w:tc>
          <w:tcPr>
            <w:tcW w:w="7295" w:type="dxa"/>
            <w:shd w:val="clear" w:color="auto" w:fill="auto"/>
          </w:tcPr>
          <w:p w14:paraId="3388A1A5" w14:textId="77777777" w:rsidR="00C11A9D" w:rsidRDefault="00C11A9D" w:rsidP="005553AA">
            <w:pPr>
              <w:pStyle w:val="AgendaHeading1"/>
              <w:numPr>
                <w:ilvl w:val="0"/>
                <w:numId w:val="0"/>
              </w:numPr>
              <w:spacing w:before="60"/>
              <w:rPr>
                <w:sz w:val="22"/>
                <w:szCs w:val="22"/>
              </w:rPr>
            </w:pPr>
            <w:r w:rsidRPr="00A10971">
              <w:rPr>
                <w:sz w:val="22"/>
                <w:szCs w:val="22"/>
              </w:rPr>
              <w:t xml:space="preserve">Approval of Minutes from </w:t>
            </w:r>
            <w:r w:rsidR="005553AA">
              <w:rPr>
                <w:sz w:val="22"/>
                <w:szCs w:val="22"/>
              </w:rPr>
              <w:t>May 17</w:t>
            </w:r>
            <w:r w:rsidR="00BA2EB6" w:rsidRPr="00B11126">
              <w:rPr>
                <w:sz w:val="22"/>
                <w:szCs w:val="22"/>
              </w:rPr>
              <w:t>, 201</w:t>
            </w:r>
            <w:r w:rsidR="00980732">
              <w:rPr>
                <w:sz w:val="22"/>
                <w:szCs w:val="22"/>
              </w:rPr>
              <w:t>7.</w:t>
            </w:r>
          </w:p>
          <w:p w14:paraId="7F93B4D1" w14:textId="13B429CE" w:rsidR="00F0501F" w:rsidRPr="00A10971" w:rsidRDefault="00D36CF9" w:rsidP="005553AA">
            <w:pPr>
              <w:pStyle w:val="AgendaHeading1"/>
              <w:numPr>
                <w:ilvl w:val="0"/>
                <w:numId w:val="0"/>
              </w:numPr>
              <w:spacing w:before="60"/>
              <w:rPr>
                <w:sz w:val="22"/>
                <w:szCs w:val="22"/>
              </w:rPr>
            </w:pPr>
            <w:r>
              <w:rPr>
                <w:sz w:val="22"/>
                <w:szCs w:val="22"/>
              </w:rPr>
              <w:object w:dxaOrig="1513" w:dyaOrig="984" w14:anchorId="01B47D29">
                <v:shape id="_x0000_i1060" type="#_x0000_t75" style="width:75.6pt;height:49.2pt" o:ole="">
                  <v:imagedata r:id="rId12" o:title=""/>
                </v:shape>
                <o:OLEObject Type="Embed" ProgID="Acrobat.Document.2015" ShapeID="_x0000_i1060" DrawAspect="Icon" ObjectID="_1559453881" r:id="rId13"/>
              </w:object>
            </w:r>
            <w:bookmarkStart w:id="0" w:name="_GoBack"/>
            <w:bookmarkEnd w:id="0"/>
          </w:p>
        </w:tc>
      </w:tr>
      <w:tr w:rsidR="005553AA" w14:paraId="4784E51F" w14:textId="77777777" w:rsidTr="00BF7977">
        <w:tc>
          <w:tcPr>
            <w:tcW w:w="739" w:type="dxa"/>
            <w:shd w:val="clear" w:color="auto" w:fill="auto"/>
          </w:tcPr>
          <w:p w14:paraId="73F888E7" w14:textId="77777777" w:rsidR="005553AA" w:rsidRDefault="005553AA" w:rsidP="00BF7977">
            <w:pPr>
              <w:spacing w:before="60" w:after="60" w:line="360" w:lineRule="auto"/>
              <w:rPr>
                <w:sz w:val="22"/>
                <w:szCs w:val="22"/>
              </w:rPr>
            </w:pPr>
            <w:r>
              <w:rPr>
                <w:sz w:val="22"/>
                <w:szCs w:val="22"/>
              </w:rPr>
              <w:t>5.0</w:t>
            </w:r>
          </w:p>
        </w:tc>
        <w:tc>
          <w:tcPr>
            <w:tcW w:w="791" w:type="dxa"/>
            <w:shd w:val="clear" w:color="auto" w:fill="auto"/>
          </w:tcPr>
          <w:p w14:paraId="20A8F411" w14:textId="77777777" w:rsidR="005553AA" w:rsidRDefault="005553AA" w:rsidP="00BF7977">
            <w:pPr>
              <w:spacing w:before="60" w:after="60" w:line="360" w:lineRule="auto"/>
              <w:rPr>
                <w:sz w:val="22"/>
                <w:szCs w:val="22"/>
              </w:rPr>
            </w:pPr>
          </w:p>
        </w:tc>
        <w:tc>
          <w:tcPr>
            <w:tcW w:w="810" w:type="dxa"/>
          </w:tcPr>
          <w:p w14:paraId="0CA7E441" w14:textId="77777777" w:rsidR="005553AA" w:rsidRDefault="005553AA" w:rsidP="00BF7977">
            <w:pPr>
              <w:pStyle w:val="AgendaHeading1"/>
              <w:numPr>
                <w:ilvl w:val="0"/>
                <w:numId w:val="0"/>
              </w:numPr>
              <w:spacing w:before="60"/>
              <w:rPr>
                <w:sz w:val="22"/>
                <w:szCs w:val="22"/>
              </w:rPr>
            </w:pPr>
          </w:p>
        </w:tc>
        <w:tc>
          <w:tcPr>
            <w:tcW w:w="7295" w:type="dxa"/>
            <w:shd w:val="clear" w:color="auto" w:fill="auto"/>
            <w:vAlign w:val="center"/>
          </w:tcPr>
          <w:p w14:paraId="1FEC4E4F" w14:textId="77777777" w:rsidR="005553AA" w:rsidRPr="00E6223E" w:rsidRDefault="005553AA" w:rsidP="00BF7977">
            <w:pPr>
              <w:pStyle w:val="AgendaHeading1"/>
              <w:numPr>
                <w:ilvl w:val="0"/>
                <w:numId w:val="0"/>
              </w:numPr>
              <w:spacing w:before="60"/>
              <w:rPr>
                <w:b/>
                <w:sz w:val="22"/>
                <w:szCs w:val="22"/>
              </w:rPr>
            </w:pPr>
            <w:r>
              <w:rPr>
                <w:b/>
                <w:sz w:val="22"/>
                <w:szCs w:val="22"/>
              </w:rPr>
              <w:t>In Camera</w:t>
            </w:r>
          </w:p>
        </w:tc>
      </w:tr>
      <w:tr w:rsidR="005553AA" w14:paraId="1DF3CA7E" w14:textId="77777777" w:rsidTr="00BF7977">
        <w:tc>
          <w:tcPr>
            <w:tcW w:w="739" w:type="dxa"/>
            <w:shd w:val="clear" w:color="auto" w:fill="auto"/>
          </w:tcPr>
          <w:p w14:paraId="5056A77C" w14:textId="77777777" w:rsidR="005553AA" w:rsidRDefault="005553AA" w:rsidP="00BF7977">
            <w:pPr>
              <w:spacing w:before="60" w:after="60" w:line="360" w:lineRule="auto"/>
              <w:rPr>
                <w:sz w:val="22"/>
                <w:szCs w:val="22"/>
              </w:rPr>
            </w:pPr>
          </w:p>
        </w:tc>
        <w:tc>
          <w:tcPr>
            <w:tcW w:w="791" w:type="dxa"/>
            <w:shd w:val="clear" w:color="auto" w:fill="auto"/>
          </w:tcPr>
          <w:p w14:paraId="276415FE" w14:textId="77777777" w:rsidR="005553AA" w:rsidRPr="00A10971" w:rsidRDefault="005553AA" w:rsidP="00BF7977">
            <w:pPr>
              <w:spacing w:before="60" w:after="60" w:line="360" w:lineRule="auto"/>
              <w:jc w:val="center"/>
              <w:rPr>
                <w:sz w:val="22"/>
                <w:szCs w:val="22"/>
              </w:rPr>
            </w:pPr>
            <w:r w:rsidRPr="00676F32">
              <w:rPr>
                <w:sz w:val="22"/>
                <w:szCs w:val="22"/>
              </w:rPr>
              <w:t>5.1</w:t>
            </w:r>
          </w:p>
        </w:tc>
        <w:tc>
          <w:tcPr>
            <w:tcW w:w="810" w:type="dxa"/>
          </w:tcPr>
          <w:p w14:paraId="45AC71DD" w14:textId="7CAE4994" w:rsidR="005553AA" w:rsidRPr="00C11A9D" w:rsidRDefault="002358D1" w:rsidP="00BF7977">
            <w:pPr>
              <w:pStyle w:val="AgendaHeading1"/>
              <w:numPr>
                <w:ilvl w:val="0"/>
                <w:numId w:val="0"/>
              </w:numPr>
              <w:spacing w:before="60"/>
              <w:rPr>
                <w:sz w:val="22"/>
                <w:szCs w:val="22"/>
              </w:rPr>
            </w:pPr>
            <w:r>
              <w:rPr>
                <w:sz w:val="22"/>
                <w:szCs w:val="22"/>
              </w:rPr>
              <w:t>9:</w:t>
            </w:r>
            <w:r w:rsidR="00B8229A">
              <w:rPr>
                <w:sz w:val="22"/>
                <w:szCs w:val="22"/>
              </w:rPr>
              <w:t>3</w:t>
            </w:r>
            <w:r>
              <w:rPr>
                <w:sz w:val="22"/>
                <w:szCs w:val="22"/>
              </w:rPr>
              <w:t>0</w:t>
            </w:r>
          </w:p>
        </w:tc>
        <w:tc>
          <w:tcPr>
            <w:tcW w:w="7295" w:type="dxa"/>
            <w:shd w:val="clear" w:color="auto" w:fill="auto"/>
          </w:tcPr>
          <w:p w14:paraId="0398F4CB" w14:textId="0457B11C" w:rsidR="005553AA" w:rsidRPr="008957A3" w:rsidRDefault="005553AA" w:rsidP="009A59B0">
            <w:pPr>
              <w:pStyle w:val="AgendaHeading1"/>
              <w:numPr>
                <w:ilvl w:val="0"/>
                <w:numId w:val="0"/>
              </w:numPr>
              <w:spacing w:before="60"/>
              <w:ind w:left="360" w:hanging="360"/>
              <w:rPr>
                <w:sz w:val="22"/>
                <w:szCs w:val="22"/>
              </w:rPr>
            </w:pPr>
            <w:r>
              <w:rPr>
                <w:sz w:val="22"/>
                <w:szCs w:val="22"/>
              </w:rPr>
              <w:t>Property Issue</w:t>
            </w:r>
          </w:p>
        </w:tc>
      </w:tr>
      <w:tr w:rsidR="00A8330B" w14:paraId="102C89CF" w14:textId="77777777" w:rsidTr="00720F2A">
        <w:tc>
          <w:tcPr>
            <w:tcW w:w="739" w:type="dxa"/>
            <w:shd w:val="clear" w:color="auto" w:fill="auto"/>
          </w:tcPr>
          <w:p w14:paraId="18C9C057" w14:textId="77777777" w:rsidR="00A8330B" w:rsidRDefault="00A8330B" w:rsidP="00720F2A">
            <w:pPr>
              <w:spacing w:before="60" w:after="60" w:line="360" w:lineRule="auto"/>
              <w:rPr>
                <w:sz w:val="22"/>
                <w:szCs w:val="22"/>
              </w:rPr>
            </w:pPr>
            <w:r>
              <w:rPr>
                <w:sz w:val="22"/>
                <w:szCs w:val="22"/>
              </w:rPr>
              <w:t>6.0</w:t>
            </w:r>
          </w:p>
        </w:tc>
        <w:tc>
          <w:tcPr>
            <w:tcW w:w="791" w:type="dxa"/>
            <w:shd w:val="clear" w:color="auto" w:fill="auto"/>
          </w:tcPr>
          <w:p w14:paraId="0EE49091" w14:textId="77777777" w:rsidR="00A8330B" w:rsidRDefault="00A8330B" w:rsidP="00720F2A">
            <w:pPr>
              <w:spacing w:before="60" w:after="60" w:line="360" w:lineRule="auto"/>
              <w:jc w:val="center"/>
              <w:rPr>
                <w:sz w:val="22"/>
                <w:szCs w:val="22"/>
              </w:rPr>
            </w:pPr>
          </w:p>
        </w:tc>
        <w:tc>
          <w:tcPr>
            <w:tcW w:w="810" w:type="dxa"/>
          </w:tcPr>
          <w:p w14:paraId="718ABEAC" w14:textId="77777777" w:rsidR="00A8330B" w:rsidRDefault="00A8330B" w:rsidP="00720F2A">
            <w:pPr>
              <w:pStyle w:val="AgendaHeading1"/>
              <w:numPr>
                <w:ilvl w:val="0"/>
                <w:numId w:val="0"/>
              </w:numPr>
              <w:spacing w:before="60"/>
              <w:rPr>
                <w:sz w:val="22"/>
                <w:szCs w:val="22"/>
              </w:rPr>
            </w:pPr>
          </w:p>
        </w:tc>
        <w:tc>
          <w:tcPr>
            <w:tcW w:w="7295" w:type="dxa"/>
            <w:shd w:val="clear" w:color="auto" w:fill="auto"/>
          </w:tcPr>
          <w:p w14:paraId="72C1CEEF" w14:textId="77777777" w:rsidR="00A8330B" w:rsidRPr="0020037C" w:rsidRDefault="00A8330B" w:rsidP="00720F2A">
            <w:pPr>
              <w:pStyle w:val="AgendaHeading1"/>
              <w:numPr>
                <w:ilvl w:val="0"/>
                <w:numId w:val="0"/>
              </w:numPr>
              <w:spacing w:before="60"/>
              <w:ind w:left="360" w:hanging="360"/>
              <w:rPr>
                <w:b/>
                <w:sz w:val="22"/>
                <w:szCs w:val="22"/>
              </w:rPr>
            </w:pPr>
            <w:r>
              <w:rPr>
                <w:b/>
                <w:sz w:val="22"/>
                <w:szCs w:val="22"/>
              </w:rPr>
              <w:t>New Business</w:t>
            </w:r>
          </w:p>
        </w:tc>
      </w:tr>
      <w:tr w:rsidR="00001714" w14:paraId="5B3168D7" w14:textId="77777777" w:rsidTr="003C49F1">
        <w:tc>
          <w:tcPr>
            <w:tcW w:w="739" w:type="dxa"/>
            <w:shd w:val="clear" w:color="auto" w:fill="auto"/>
          </w:tcPr>
          <w:p w14:paraId="56E3E8E9" w14:textId="77777777" w:rsidR="00001714" w:rsidRDefault="00001714" w:rsidP="003C49F1">
            <w:pPr>
              <w:spacing w:before="60" w:after="60" w:line="360" w:lineRule="auto"/>
              <w:rPr>
                <w:sz w:val="22"/>
                <w:szCs w:val="22"/>
              </w:rPr>
            </w:pPr>
          </w:p>
        </w:tc>
        <w:tc>
          <w:tcPr>
            <w:tcW w:w="791" w:type="dxa"/>
            <w:shd w:val="clear" w:color="auto" w:fill="auto"/>
          </w:tcPr>
          <w:p w14:paraId="006B255D" w14:textId="5EA207A9" w:rsidR="00001714" w:rsidRDefault="006F0B22" w:rsidP="003C49F1">
            <w:pPr>
              <w:spacing w:before="60" w:after="60" w:line="360" w:lineRule="auto"/>
              <w:jc w:val="center"/>
              <w:rPr>
                <w:sz w:val="22"/>
                <w:szCs w:val="22"/>
              </w:rPr>
            </w:pPr>
            <w:r>
              <w:rPr>
                <w:sz w:val="22"/>
                <w:szCs w:val="22"/>
              </w:rPr>
              <w:t>6.</w:t>
            </w:r>
            <w:r w:rsidR="00857401">
              <w:rPr>
                <w:sz w:val="22"/>
                <w:szCs w:val="22"/>
              </w:rPr>
              <w:t>1</w:t>
            </w:r>
          </w:p>
        </w:tc>
        <w:tc>
          <w:tcPr>
            <w:tcW w:w="810" w:type="dxa"/>
          </w:tcPr>
          <w:p w14:paraId="298517C9" w14:textId="37E67FEF" w:rsidR="00001714" w:rsidRDefault="00B8229A" w:rsidP="00857401">
            <w:pPr>
              <w:pStyle w:val="AgendaHeading1"/>
              <w:numPr>
                <w:ilvl w:val="0"/>
                <w:numId w:val="0"/>
              </w:numPr>
              <w:spacing w:before="60"/>
              <w:rPr>
                <w:sz w:val="22"/>
                <w:szCs w:val="22"/>
              </w:rPr>
            </w:pPr>
            <w:r>
              <w:rPr>
                <w:sz w:val="22"/>
                <w:szCs w:val="22"/>
              </w:rPr>
              <w:t>10:</w:t>
            </w:r>
            <w:r w:rsidR="00857401">
              <w:rPr>
                <w:sz w:val="22"/>
                <w:szCs w:val="22"/>
              </w:rPr>
              <w:t>00</w:t>
            </w:r>
          </w:p>
        </w:tc>
        <w:tc>
          <w:tcPr>
            <w:tcW w:w="7295" w:type="dxa"/>
            <w:shd w:val="clear" w:color="auto" w:fill="auto"/>
          </w:tcPr>
          <w:p w14:paraId="5062DE79" w14:textId="77777777" w:rsidR="00001714" w:rsidRDefault="00001714" w:rsidP="003C49F1">
            <w:pPr>
              <w:pStyle w:val="AgendaHeading1"/>
              <w:numPr>
                <w:ilvl w:val="0"/>
                <w:numId w:val="0"/>
              </w:numPr>
              <w:spacing w:before="60"/>
              <w:ind w:left="-37"/>
              <w:rPr>
                <w:sz w:val="22"/>
                <w:szCs w:val="22"/>
              </w:rPr>
            </w:pPr>
            <w:r>
              <w:rPr>
                <w:sz w:val="22"/>
                <w:szCs w:val="22"/>
              </w:rPr>
              <w:t xml:space="preserve">Healthy Menu Choices Act.  </w:t>
            </w:r>
            <w:r w:rsidR="00AA3501" w:rsidRPr="00AA3501">
              <w:rPr>
                <w:sz w:val="22"/>
                <w:szCs w:val="22"/>
              </w:rPr>
              <w:t>Briefing Note</w:t>
            </w:r>
            <w:r>
              <w:rPr>
                <w:sz w:val="22"/>
                <w:szCs w:val="22"/>
              </w:rPr>
              <w:t>.  S. Rebellato and C. Shoreman presenting.</w:t>
            </w:r>
          </w:p>
          <w:p w14:paraId="71EE39EF" w14:textId="527BE2B6" w:rsidR="00F0501F" w:rsidRDefault="003A5A68" w:rsidP="003C49F1">
            <w:pPr>
              <w:pStyle w:val="AgendaHeading1"/>
              <w:numPr>
                <w:ilvl w:val="0"/>
                <w:numId w:val="0"/>
              </w:numPr>
              <w:spacing w:before="60"/>
              <w:ind w:left="-37"/>
              <w:rPr>
                <w:sz w:val="22"/>
                <w:szCs w:val="22"/>
              </w:rPr>
            </w:pPr>
            <w:r>
              <w:rPr>
                <w:sz w:val="22"/>
                <w:szCs w:val="22"/>
              </w:rPr>
              <w:object w:dxaOrig="1513" w:dyaOrig="984" w14:anchorId="0F3BD460">
                <v:shape id="_x0000_i1028" type="#_x0000_t75" style="width:75.6pt;height:49.2pt" o:ole="">
                  <v:imagedata r:id="rId14" o:title=""/>
                </v:shape>
                <o:OLEObject Type="Embed" ProgID="Acrobat.Document.2015" ShapeID="_x0000_i1028" DrawAspect="Icon" ObjectID="_1559453882" r:id="rId15"/>
              </w:object>
            </w:r>
          </w:p>
        </w:tc>
      </w:tr>
      <w:tr w:rsidR="00857401" w14:paraId="33F1766D" w14:textId="77777777" w:rsidTr="003636FC">
        <w:tc>
          <w:tcPr>
            <w:tcW w:w="739" w:type="dxa"/>
            <w:shd w:val="clear" w:color="auto" w:fill="auto"/>
          </w:tcPr>
          <w:p w14:paraId="09E2A30B" w14:textId="77777777" w:rsidR="00857401" w:rsidRDefault="00857401" w:rsidP="003636FC">
            <w:pPr>
              <w:spacing w:before="60" w:after="60" w:line="360" w:lineRule="auto"/>
              <w:rPr>
                <w:sz w:val="22"/>
                <w:szCs w:val="22"/>
              </w:rPr>
            </w:pPr>
          </w:p>
        </w:tc>
        <w:tc>
          <w:tcPr>
            <w:tcW w:w="791" w:type="dxa"/>
            <w:shd w:val="clear" w:color="auto" w:fill="auto"/>
          </w:tcPr>
          <w:p w14:paraId="5695A261" w14:textId="4CECCEF4" w:rsidR="00857401" w:rsidRPr="00676F32" w:rsidRDefault="00857401" w:rsidP="003636FC">
            <w:pPr>
              <w:spacing w:before="60" w:after="60" w:line="360" w:lineRule="auto"/>
              <w:jc w:val="center"/>
              <w:rPr>
                <w:sz w:val="22"/>
                <w:szCs w:val="22"/>
              </w:rPr>
            </w:pPr>
            <w:r>
              <w:rPr>
                <w:sz w:val="22"/>
                <w:szCs w:val="22"/>
              </w:rPr>
              <w:t>6.2</w:t>
            </w:r>
          </w:p>
        </w:tc>
        <w:tc>
          <w:tcPr>
            <w:tcW w:w="810" w:type="dxa"/>
          </w:tcPr>
          <w:p w14:paraId="458344B8" w14:textId="6097FDB9" w:rsidR="00857401" w:rsidRDefault="00857401" w:rsidP="00857401">
            <w:pPr>
              <w:pStyle w:val="AgendaHeading1"/>
              <w:numPr>
                <w:ilvl w:val="0"/>
                <w:numId w:val="0"/>
              </w:numPr>
              <w:spacing w:before="60"/>
              <w:rPr>
                <w:sz w:val="22"/>
                <w:szCs w:val="22"/>
              </w:rPr>
            </w:pPr>
            <w:r>
              <w:rPr>
                <w:sz w:val="22"/>
                <w:szCs w:val="22"/>
              </w:rPr>
              <w:t>10:20</w:t>
            </w:r>
          </w:p>
        </w:tc>
        <w:tc>
          <w:tcPr>
            <w:tcW w:w="7295" w:type="dxa"/>
            <w:shd w:val="clear" w:color="auto" w:fill="auto"/>
          </w:tcPr>
          <w:p w14:paraId="054F0E4B" w14:textId="77777777" w:rsidR="00857401" w:rsidRDefault="00857401" w:rsidP="003636FC">
            <w:pPr>
              <w:pStyle w:val="AgendaHeading1"/>
              <w:numPr>
                <w:ilvl w:val="0"/>
                <w:numId w:val="0"/>
              </w:numPr>
              <w:tabs>
                <w:tab w:val="left" w:pos="4536"/>
              </w:tabs>
              <w:spacing w:before="60"/>
              <w:rPr>
                <w:sz w:val="22"/>
                <w:szCs w:val="22"/>
              </w:rPr>
            </w:pPr>
            <w:r w:rsidRPr="006F0B22">
              <w:rPr>
                <w:sz w:val="22"/>
                <w:szCs w:val="22"/>
              </w:rPr>
              <w:t>Program Budgeting and Marginal Analysis (PBMA) Update</w:t>
            </w:r>
            <w:r>
              <w:rPr>
                <w:sz w:val="22"/>
                <w:szCs w:val="22"/>
              </w:rPr>
              <w:t>.  Briefing Note.  C. Gardner presenting.</w:t>
            </w:r>
          </w:p>
          <w:p w14:paraId="57F02CBF" w14:textId="77777777" w:rsidR="00F0501F" w:rsidRDefault="003A5A68" w:rsidP="003636FC">
            <w:pPr>
              <w:pStyle w:val="AgendaHeading1"/>
              <w:numPr>
                <w:ilvl w:val="0"/>
                <w:numId w:val="0"/>
              </w:numPr>
              <w:tabs>
                <w:tab w:val="left" w:pos="4536"/>
              </w:tabs>
              <w:spacing w:before="60"/>
              <w:rPr>
                <w:sz w:val="22"/>
                <w:szCs w:val="22"/>
              </w:rPr>
            </w:pPr>
            <w:r>
              <w:rPr>
                <w:sz w:val="22"/>
                <w:szCs w:val="22"/>
              </w:rPr>
              <w:object w:dxaOrig="1513" w:dyaOrig="984" w14:anchorId="6F1BF86C">
                <v:shape id="_x0000_i1029" type="#_x0000_t75" style="width:75.6pt;height:49.2pt" o:ole="">
                  <v:imagedata r:id="rId16" o:title=""/>
                </v:shape>
                <o:OLEObject Type="Embed" ProgID="Acrobat.Document.2015" ShapeID="_x0000_i1029" DrawAspect="Icon" ObjectID="_1559453883" r:id="rId17"/>
              </w:object>
            </w:r>
            <w:r w:rsidR="00BF05F2">
              <w:rPr>
                <w:sz w:val="22"/>
                <w:szCs w:val="22"/>
              </w:rPr>
              <w:object w:dxaOrig="1513" w:dyaOrig="984" w14:anchorId="1F16298B">
                <v:shape id="_x0000_i1030" type="#_x0000_t75" style="width:75.6pt;height:49.2pt" o:ole="">
                  <v:imagedata r:id="rId18" o:title=""/>
                </v:shape>
                <o:OLEObject Type="Embed" ProgID="Acrobat.Document.2015" ShapeID="_x0000_i1030" DrawAspect="Icon" ObjectID="_1559453884" r:id="rId19"/>
              </w:object>
            </w:r>
          </w:p>
        </w:tc>
      </w:tr>
      <w:tr w:rsidR="00001714" w14:paraId="0C8D3F85" w14:textId="77777777" w:rsidTr="003C49F1">
        <w:tc>
          <w:tcPr>
            <w:tcW w:w="739" w:type="dxa"/>
            <w:shd w:val="clear" w:color="auto" w:fill="auto"/>
          </w:tcPr>
          <w:p w14:paraId="509A8E61" w14:textId="77777777" w:rsidR="00001714" w:rsidRDefault="00001714" w:rsidP="003C49F1">
            <w:pPr>
              <w:spacing w:before="60" w:after="60" w:line="360" w:lineRule="auto"/>
              <w:rPr>
                <w:sz w:val="22"/>
                <w:szCs w:val="22"/>
              </w:rPr>
            </w:pPr>
          </w:p>
        </w:tc>
        <w:tc>
          <w:tcPr>
            <w:tcW w:w="791" w:type="dxa"/>
            <w:shd w:val="clear" w:color="auto" w:fill="auto"/>
          </w:tcPr>
          <w:p w14:paraId="54550750" w14:textId="3BF3ECAA" w:rsidR="00001714" w:rsidRDefault="006F0B22" w:rsidP="003C49F1">
            <w:pPr>
              <w:spacing w:before="60" w:after="60" w:line="360" w:lineRule="auto"/>
              <w:jc w:val="center"/>
              <w:rPr>
                <w:sz w:val="22"/>
                <w:szCs w:val="22"/>
              </w:rPr>
            </w:pPr>
            <w:r>
              <w:rPr>
                <w:sz w:val="22"/>
                <w:szCs w:val="22"/>
              </w:rPr>
              <w:t>6.3</w:t>
            </w:r>
          </w:p>
        </w:tc>
        <w:tc>
          <w:tcPr>
            <w:tcW w:w="810" w:type="dxa"/>
          </w:tcPr>
          <w:p w14:paraId="5D066D5D" w14:textId="4549B8F6" w:rsidR="00001714" w:rsidRDefault="00001714" w:rsidP="00315437">
            <w:pPr>
              <w:pStyle w:val="AgendaHeading1"/>
              <w:numPr>
                <w:ilvl w:val="0"/>
                <w:numId w:val="0"/>
              </w:numPr>
              <w:spacing w:before="60"/>
              <w:rPr>
                <w:sz w:val="22"/>
                <w:szCs w:val="22"/>
              </w:rPr>
            </w:pPr>
            <w:r>
              <w:rPr>
                <w:sz w:val="22"/>
                <w:szCs w:val="22"/>
              </w:rPr>
              <w:t>1</w:t>
            </w:r>
            <w:r w:rsidR="00B8229A">
              <w:rPr>
                <w:sz w:val="22"/>
                <w:szCs w:val="22"/>
              </w:rPr>
              <w:t>0</w:t>
            </w:r>
            <w:r>
              <w:rPr>
                <w:sz w:val="22"/>
                <w:szCs w:val="22"/>
              </w:rPr>
              <w:t>:</w:t>
            </w:r>
            <w:r w:rsidR="00315437">
              <w:rPr>
                <w:sz w:val="22"/>
                <w:szCs w:val="22"/>
              </w:rPr>
              <w:t>40</w:t>
            </w:r>
          </w:p>
        </w:tc>
        <w:tc>
          <w:tcPr>
            <w:tcW w:w="7295" w:type="dxa"/>
            <w:shd w:val="clear" w:color="auto" w:fill="auto"/>
          </w:tcPr>
          <w:p w14:paraId="5A9E78CD" w14:textId="4A1A4451" w:rsidR="00001714" w:rsidRDefault="00001714" w:rsidP="003C49F1">
            <w:pPr>
              <w:pStyle w:val="AgendaHeading1"/>
              <w:numPr>
                <w:ilvl w:val="0"/>
                <w:numId w:val="0"/>
              </w:numPr>
              <w:spacing w:before="60"/>
              <w:ind w:left="-37"/>
              <w:rPr>
                <w:sz w:val="22"/>
                <w:szCs w:val="22"/>
              </w:rPr>
            </w:pPr>
            <w:proofErr w:type="spellStart"/>
            <w:proofErr w:type="gramStart"/>
            <w:r>
              <w:rPr>
                <w:sz w:val="22"/>
                <w:szCs w:val="22"/>
              </w:rPr>
              <w:t>alPHa</w:t>
            </w:r>
            <w:proofErr w:type="spellEnd"/>
            <w:proofErr w:type="gramEnd"/>
            <w:r>
              <w:rPr>
                <w:sz w:val="22"/>
                <w:szCs w:val="22"/>
              </w:rPr>
              <w:t xml:space="preserve"> Resolutions Outcome.  Verbal Report.  C. Gardner</w:t>
            </w:r>
            <w:r w:rsidR="002F4A0C">
              <w:rPr>
                <w:sz w:val="22"/>
                <w:szCs w:val="22"/>
              </w:rPr>
              <w:t>, S. Warnock and T. Ambeau</w:t>
            </w:r>
            <w:r>
              <w:rPr>
                <w:sz w:val="22"/>
                <w:szCs w:val="22"/>
              </w:rPr>
              <w:t xml:space="preserve"> presenting.</w:t>
            </w:r>
          </w:p>
        </w:tc>
      </w:tr>
      <w:tr w:rsidR="00315437" w14:paraId="06EF4D87" w14:textId="77777777" w:rsidTr="00E5388B">
        <w:tc>
          <w:tcPr>
            <w:tcW w:w="739" w:type="dxa"/>
            <w:shd w:val="clear" w:color="auto" w:fill="auto"/>
          </w:tcPr>
          <w:p w14:paraId="2EE8E762" w14:textId="77777777" w:rsidR="00315437" w:rsidRDefault="00315437" w:rsidP="00E5388B">
            <w:pPr>
              <w:spacing w:before="60" w:after="60" w:line="360" w:lineRule="auto"/>
              <w:rPr>
                <w:sz w:val="22"/>
                <w:szCs w:val="22"/>
              </w:rPr>
            </w:pPr>
          </w:p>
        </w:tc>
        <w:tc>
          <w:tcPr>
            <w:tcW w:w="791" w:type="dxa"/>
            <w:shd w:val="clear" w:color="auto" w:fill="auto"/>
          </w:tcPr>
          <w:p w14:paraId="38017139" w14:textId="77777777" w:rsidR="00315437" w:rsidRDefault="00315437" w:rsidP="00E5388B">
            <w:pPr>
              <w:spacing w:before="60" w:after="60" w:line="360" w:lineRule="auto"/>
              <w:jc w:val="center"/>
              <w:rPr>
                <w:sz w:val="22"/>
                <w:szCs w:val="22"/>
              </w:rPr>
            </w:pPr>
          </w:p>
        </w:tc>
        <w:tc>
          <w:tcPr>
            <w:tcW w:w="810" w:type="dxa"/>
          </w:tcPr>
          <w:p w14:paraId="2A61614A" w14:textId="362306E8" w:rsidR="00315437" w:rsidRDefault="009A59B0" w:rsidP="00E5388B">
            <w:pPr>
              <w:pStyle w:val="AgendaHeading1"/>
              <w:numPr>
                <w:ilvl w:val="0"/>
                <w:numId w:val="0"/>
              </w:numPr>
              <w:spacing w:before="60"/>
              <w:rPr>
                <w:sz w:val="22"/>
                <w:szCs w:val="22"/>
              </w:rPr>
            </w:pPr>
            <w:r>
              <w:rPr>
                <w:sz w:val="22"/>
                <w:szCs w:val="22"/>
              </w:rPr>
              <w:t>11:00</w:t>
            </w:r>
          </w:p>
        </w:tc>
        <w:tc>
          <w:tcPr>
            <w:tcW w:w="7295" w:type="dxa"/>
            <w:shd w:val="clear" w:color="auto" w:fill="auto"/>
          </w:tcPr>
          <w:p w14:paraId="74DE1598" w14:textId="77777777" w:rsidR="00315437" w:rsidRPr="002358D1" w:rsidRDefault="00315437" w:rsidP="00E5388B">
            <w:pPr>
              <w:pStyle w:val="AgendaHeading1"/>
              <w:numPr>
                <w:ilvl w:val="0"/>
                <w:numId w:val="0"/>
              </w:numPr>
              <w:spacing w:before="60"/>
              <w:ind w:left="-37"/>
              <w:rPr>
                <w:b/>
                <w:sz w:val="22"/>
                <w:szCs w:val="22"/>
              </w:rPr>
            </w:pPr>
            <w:r>
              <w:rPr>
                <w:b/>
                <w:sz w:val="22"/>
                <w:szCs w:val="22"/>
              </w:rPr>
              <w:t>BREAK</w:t>
            </w:r>
          </w:p>
        </w:tc>
      </w:tr>
      <w:tr w:rsidR="00001714" w14:paraId="04659AC4" w14:textId="77777777" w:rsidTr="003C49F1">
        <w:tc>
          <w:tcPr>
            <w:tcW w:w="739" w:type="dxa"/>
            <w:shd w:val="clear" w:color="auto" w:fill="auto"/>
          </w:tcPr>
          <w:p w14:paraId="3EA7EF9B" w14:textId="77777777" w:rsidR="00001714" w:rsidRDefault="00001714" w:rsidP="003C49F1">
            <w:pPr>
              <w:spacing w:before="60" w:after="60" w:line="360" w:lineRule="auto"/>
              <w:rPr>
                <w:sz w:val="22"/>
                <w:szCs w:val="22"/>
              </w:rPr>
            </w:pPr>
          </w:p>
        </w:tc>
        <w:tc>
          <w:tcPr>
            <w:tcW w:w="791" w:type="dxa"/>
            <w:shd w:val="clear" w:color="auto" w:fill="auto"/>
          </w:tcPr>
          <w:p w14:paraId="4B9FD0D2" w14:textId="17CB0303" w:rsidR="00001714" w:rsidRDefault="006F0B22" w:rsidP="003C49F1">
            <w:pPr>
              <w:spacing w:before="60" w:after="60" w:line="360" w:lineRule="auto"/>
              <w:jc w:val="center"/>
              <w:rPr>
                <w:sz w:val="22"/>
                <w:szCs w:val="22"/>
              </w:rPr>
            </w:pPr>
            <w:r>
              <w:rPr>
                <w:sz w:val="22"/>
                <w:szCs w:val="22"/>
              </w:rPr>
              <w:t>6.4</w:t>
            </w:r>
          </w:p>
        </w:tc>
        <w:tc>
          <w:tcPr>
            <w:tcW w:w="810" w:type="dxa"/>
          </w:tcPr>
          <w:p w14:paraId="4D1AD504" w14:textId="39E63D8E" w:rsidR="00001714" w:rsidRDefault="00315437" w:rsidP="009A59B0">
            <w:pPr>
              <w:pStyle w:val="AgendaHeading1"/>
              <w:numPr>
                <w:ilvl w:val="0"/>
                <w:numId w:val="0"/>
              </w:numPr>
              <w:spacing w:before="60"/>
              <w:rPr>
                <w:sz w:val="22"/>
                <w:szCs w:val="22"/>
              </w:rPr>
            </w:pPr>
            <w:r>
              <w:rPr>
                <w:sz w:val="22"/>
                <w:szCs w:val="22"/>
              </w:rPr>
              <w:t>11:</w:t>
            </w:r>
            <w:r w:rsidR="009A59B0">
              <w:rPr>
                <w:sz w:val="22"/>
                <w:szCs w:val="22"/>
              </w:rPr>
              <w:t>10</w:t>
            </w:r>
          </w:p>
        </w:tc>
        <w:tc>
          <w:tcPr>
            <w:tcW w:w="7295" w:type="dxa"/>
            <w:shd w:val="clear" w:color="auto" w:fill="auto"/>
          </w:tcPr>
          <w:p w14:paraId="304478F6" w14:textId="77777777" w:rsidR="00001714" w:rsidRDefault="008711D8" w:rsidP="009A59B0">
            <w:pPr>
              <w:pStyle w:val="AgendaHeading1"/>
              <w:numPr>
                <w:ilvl w:val="0"/>
                <w:numId w:val="0"/>
              </w:numPr>
              <w:spacing w:before="60"/>
              <w:ind w:left="-18" w:firstLine="18"/>
              <w:rPr>
                <w:sz w:val="22"/>
                <w:szCs w:val="22"/>
              </w:rPr>
            </w:pPr>
            <w:r w:rsidRPr="008711D8">
              <w:rPr>
                <w:sz w:val="22"/>
                <w:szCs w:val="22"/>
              </w:rPr>
              <w:t>Accountability and Performance Reporting 2016</w:t>
            </w:r>
            <w:r w:rsidR="00001714">
              <w:rPr>
                <w:sz w:val="22"/>
                <w:szCs w:val="22"/>
              </w:rPr>
              <w:t>Briefing Note</w:t>
            </w:r>
            <w:r>
              <w:rPr>
                <w:sz w:val="22"/>
                <w:szCs w:val="22"/>
              </w:rPr>
              <w:t xml:space="preserve"> and Presentation</w:t>
            </w:r>
            <w:r w:rsidR="00001714">
              <w:rPr>
                <w:sz w:val="22"/>
                <w:szCs w:val="22"/>
              </w:rPr>
              <w:t>.  C. Gardner presenting.</w:t>
            </w:r>
          </w:p>
          <w:p w14:paraId="325F12EB" w14:textId="478F2E96" w:rsidR="002C2E32" w:rsidRPr="00B8229A" w:rsidRDefault="003A5A68" w:rsidP="009A59B0">
            <w:pPr>
              <w:pStyle w:val="AgendaHeading1"/>
              <w:numPr>
                <w:ilvl w:val="0"/>
                <w:numId w:val="0"/>
              </w:numPr>
              <w:spacing w:before="60"/>
              <w:ind w:left="-18" w:firstLine="18"/>
              <w:rPr>
                <w:sz w:val="22"/>
                <w:szCs w:val="22"/>
              </w:rPr>
            </w:pPr>
            <w:r>
              <w:rPr>
                <w:sz w:val="22"/>
                <w:szCs w:val="22"/>
              </w:rPr>
              <w:object w:dxaOrig="1513" w:dyaOrig="984" w14:anchorId="21A5669C">
                <v:shape id="_x0000_i1031" type="#_x0000_t75" style="width:75.6pt;height:49.2pt" o:ole="">
                  <v:imagedata r:id="rId20" o:title=""/>
                </v:shape>
                <o:OLEObject Type="Embed" ProgID="Acrobat.Document.2015" ShapeID="_x0000_i1031" DrawAspect="Icon" ObjectID="_1559453885" r:id="rId21"/>
              </w:object>
            </w:r>
            <w:r>
              <w:rPr>
                <w:sz w:val="22"/>
                <w:szCs w:val="22"/>
              </w:rPr>
              <w:object w:dxaOrig="1513" w:dyaOrig="984" w14:anchorId="4976CB7C">
                <v:shape id="_x0000_i1032" type="#_x0000_t75" style="width:75.6pt;height:49.2pt" o:ole="">
                  <v:imagedata r:id="rId22" o:title=""/>
                </v:shape>
                <o:OLEObject Type="Embed" ProgID="Acrobat.Document.2015" ShapeID="_x0000_i1032" DrawAspect="Icon" ObjectID="_1559453886" r:id="rId23"/>
              </w:object>
            </w:r>
            <w:r w:rsidR="00BF05F2">
              <w:rPr>
                <w:sz w:val="22"/>
                <w:szCs w:val="22"/>
              </w:rPr>
              <w:object w:dxaOrig="1513" w:dyaOrig="984" w14:anchorId="6D691D53">
                <v:shape id="_x0000_i1033" type="#_x0000_t75" style="width:75.6pt;height:49.2pt" o:ole="">
                  <v:imagedata r:id="rId24" o:title=""/>
                </v:shape>
                <o:OLEObject Type="Embed" ProgID="Acrobat.Document.2015" ShapeID="_x0000_i1033" DrawAspect="Icon" ObjectID="_1559453887" r:id="rId25"/>
              </w:object>
            </w:r>
            <w:r w:rsidR="00BF05F2">
              <w:rPr>
                <w:sz w:val="22"/>
                <w:szCs w:val="22"/>
              </w:rPr>
              <w:object w:dxaOrig="1513" w:dyaOrig="984" w14:anchorId="7496EBB7">
                <v:shape id="_x0000_i1034" type="#_x0000_t75" style="width:75.6pt;height:49.2pt" o:ole="">
                  <v:imagedata r:id="rId26" o:title=""/>
                </v:shape>
                <o:OLEObject Type="Embed" ProgID="Acrobat.Document.2015" ShapeID="_x0000_i1034" DrawAspect="Icon" ObjectID="_1559453888" r:id="rId27"/>
              </w:object>
            </w:r>
            <w:r w:rsidR="00BF05F2">
              <w:rPr>
                <w:sz w:val="22"/>
                <w:szCs w:val="22"/>
              </w:rPr>
              <w:object w:dxaOrig="1513" w:dyaOrig="984" w14:anchorId="5CDDC157">
                <v:shape id="_x0000_i1035" type="#_x0000_t75" style="width:75.6pt;height:49.2pt" o:ole="">
                  <v:imagedata r:id="rId28" o:title=""/>
                </v:shape>
                <o:OLEObject Type="Embed" ProgID="Acrobat.Document.2015" ShapeID="_x0000_i1035" DrawAspect="Icon" ObjectID="_1559453889" r:id="rId29"/>
              </w:object>
            </w:r>
            <w:r w:rsidR="00BF05F2">
              <w:rPr>
                <w:sz w:val="22"/>
                <w:szCs w:val="22"/>
              </w:rPr>
              <w:object w:dxaOrig="1513" w:dyaOrig="984" w14:anchorId="424F1C2B">
                <v:shape id="_x0000_i1036" type="#_x0000_t75" style="width:75.6pt;height:49.2pt" o:ole="">
                  <v:imagedata r:id="rId30" o:title=""/>
                </v:shape>
                <o:OLEObject Type="Embed" ProgID="Acrobat.Document.2015" ShapeID="_x0000_i1036" DrawAspect="Icon" ObjectID="_1559453890" r:id="rId31"/>
              </w:object>
            </w:r>
          </w:p>
        </w:tc>
      </w:tr>
      <w:tr w:rsidR="00C05EC8" w14:paraId="0C85CB05" w14:textId="77777777" w:rsidTr="00790692">
        <w:tc>
          <w:tcPr>
            <w:tcW w:w="739" w:type="dxa"/>
            <w:shd w:val="clear" w:color="auto" w:fill="auto"/>
          </w:tcPr>
          <w:p w14:paraId="1A5C4469" w14:textId="77777777" w:rsidR="00C05EC8" w:rsidRDefault="00C05EC8" w:rsidP="009D04DD">
            <w:pPr>
              <w:spacing w:before="60" w:after="60" w:line="360" w:lineRule="auto"/>
              <w:rPr>
                <w:sz w:val="22"/>
                <w:szCs w:val="22"/>
              </w:rPr>
            </w:pPr>
          </w:p>
        </w:tc>
        <w:tc>
          <w:tcPr>
            <w:tcW w:w="791" w:type="dxa"/>
            <w:shd w:val="clear" w:color="auto" w:fill="auto"/>
          </w:tcPr>
          <w:p w14:paraId="60B93168" w14:textId="623F47FB" w:rsidR="00C05EC8" w:rsidRPr="00676F32" w:rsidRDefault="006F0B22" w:rsidP="009D04DD">
            <w:pPr>
              <w:spacing w:before="60" w:after="60" w:line="360" w:lineRule="auto"/>
              <w:jc w:val="center"/>
              <w:rPr>
                <w:sz w:val="22"/>
                <w:szCs w:val="22"/>
              </w:rPr>
            </w:pPr>
            <w:r>
              <w:rPr>
                <w:sz w:val="22"/>
                <w:szCs w:val="22"/>
              </w:rPr>
              <w:t>6.5</w:t>
            </w:r>
          </w:p>
        </w:tc>
        <w:tc>
          <w:tcPr>
            <w:tcW w:w="810" w:type="dxa"/>
          </w:tcPr>
          <w:p w14:paraId="3BA944A3" w14:textId="3431CF1E" w:rsidR="00C05EC8" w:rsidRDefault="008E670F" w:rsidP="009A59B0">
            <w:pPr>
              <w:pStyle w:val="AgendaHeading1"/>
              <w:numPr>
                <w:ilvl w:val="0"/>
                <w:numId w:val="0"/>
              </w:numPr>
              <w:spacing w:before="60"/>
              <w:rPr>
                <w:sz w:val="22"/>
                <w:szCs w:val="22"/>
              </w:rPr>
            </w:pPr>
            <w:r>
              <w:rPr>
                <w:sz w:val="22"/>
                <w:szCs w:val="22"/>
              </w:rPr>
              <w:t>11:</w:t>
            </w:r>
            <w:r w:rsidR="009A59B0">
              <w:rPr>
                <w:sz w:val="22"/>
                <w:szCs w:val="22"/>
              </w:rPr>
              <w:t>30</w:t>
            </w:r>
          </w:p>
        </w:tc>
        <w:tc>
          <w:tcPr>
            <w:tcW w:w="7295" w:type="dxa"/>
            <w:shd w:val="clear" w:color="auto" w:fill="auto"/>
          </w:tcPr>
          <w:p w14:paraId="6FF8773C" w14:textId="77777777" w:rsidR="00C05EC8" w:rsidRDefault="008711D8" w:rsidP="00AF0D0A">
            <w:pPr>
              <w:pStyle w:val="AgendaHeading1"/>
              <w:numPr>
                <w:ilvl w:val="0"/>
                <w:numId w:val="0"/>
              </w:numPr>
              <w:spacing w:before="60"/>
              <w:rPr>
                <w:sz w:val="22"/>
                <w:szCs w:val="22"/>
              </w:rPr>
            </w:pPr>
            <w:r w:rsidRPr="0019552F">
              <w:rPr>
                <w:sz w:val="22"/>
                <w:szCs w:val="22"/>
              </w:rPr>
              <w:t>Procurement of Desktop Technology Products and Services</w:t>
            </w:r>
            <w:r w:rsidDel="008711D8">
              <w:rPr>
                <w:sz w:val="22"/>
                <w:szCs w:val="22"/>
              </w:rPr>
              <w:t xml:space="preserve"> </w:t>
            </w:r>
            <w:r w:rsidR="00C05EC8">
              <w:rPr>
                <w:sz w:val="22"/>
                <w:szCs w:val="22"/>
              </w:rPr>
              <w:t xml:space="preserve">Contract Award.  Briefing Note.  </w:t>
            </w:r>
            <w:r w:rsidR="00AF0D0A">
              <w:rPr>
                <w:sz w:val="22"/>
                <w:szCs w:val="22"/>
              </w:rPr>
              <w:t xml:space="preserve">K. Pipher </w:t>
            </w:r>
            <w:r w:rsidR="00C05EC8">
              <w:rPr>
                <w:sz w:val="22"/>
                <w:szCs w:val="22"/>
              </w:rPr>
              <w:t>presenting.</w:t>
            </w:r>
          </w:p>
          <w:p w14:paraId="67BB0398" w14:textId="04C4115A" w:rsidR="004274B7" w:rsidRDefault="00BF05F2" w:rsidP="00AF0D0A">
            <w:pPr>
              <w:pStyle w:val="AgendaHeading1"/>
              <w:numPr>
                <w:ilvl w:val="0"/>
                <w:numId w:val="0"/>
              </w:numPr>
              <w:spacing w:before="60"/>
              <w:rPr>
                <w:sz w:val="22"/>
                <w:szCs w:val="22"/>
              </w:rPr>
            </w:pPr>
            <w:r>
              <w:rPr>
                <w:sz w:val="22"/>
                <w:szCs w:val="22"/>
              </w:rPr>
              <w:object w:dxaOrig="1513" w:dyaOrig="984" w14:anchorId="2A031BEE">
                <v:shape id="_x0000_i1037" type="#_x0000_t75" style="width:75.6pt;height:49.2pt" o:ole="">
                  <v:imagedata r:id="rId32" o:title=""/>
                </v:shape>
                <o:OLEObject Type="Embed" ProgID="Acrobat.Document.2015" ShapeID="_x0000_i1037" DrawAspect="Icon" ObjectID="_1559453891" r:id="rId33"/>
              </w:object>
            </w:r>
          </w:p>
        </w:tc>
      </w:tr>
      <w:tr w:rsidR="00635404" w14:paraId="3766C047" w14:textId="77777777" w:rsidTr="00790692">
        <w:tc>
          <w:tcPr>
            <w:tcW w:w="739" w:type="dxa"/>
            <w:shd w:val="clear" w:color="auto" w:fill="auto"/>
          </w:tcPr>
          <w:p w14:paraId="680A0952" w14:textId="77777777" w:rsidR="00635404" w:rsidRDefault="00635404" w:rsidP="009D04DD">
            <w:pPr>
              <w:spacing w:before="60" w:after="60" w:line="360" w:lineRule="auto"/>
              <w:rPr>
                <w:sz w:val="22"/>
                <w:szCs w:val="22"/>
              </w:rPr>
            </w:pPr>
          </w:p>
        </w:tc>
        <w:tc>
          <w:tcPr>
            <w:tcW w:w="791" w:type="dxa"/>
            <w:shd w:val="clear" w:color="auto" w:fill="auto"/>
          </w:tcPr>
          <w:p w14:paraId="64148CAB" w14:textId="30B9435F" w:rsidR="00635404" w:rsidRPr="00676F32" w:rsidRDefault="006F0B22" w:rsidP="009D04DD">
            <w:pPr>
              <w:spacing w:before="60" w:after="60" w:line="360" w:lineRule="auto"/>
              <w:jc w:val="center"/>
              <w:rPr>
                <w:sz w:val="22"/>
                <w:szCs w:val="22"/>
              </w:rPr>
            </w:pPr>
            <w:r>
              <w:rPr>
                <w:sz w:val="22"/>
                <w:szCs w:val="22"/>
              </w:rPr>
              <w:t>6.6</w:t>
            </w:r>
          </w:p>
        </w:tc>
        <w:tc>
          <w:tcPr>
            <w:tcW w:w="810" w:type="dxa"/>
          </w:tcPr>
          <w:p w14:paraId="03655BF5" w14:textId="4E92C8BC" w:rsidR="00635404" w:rsidRDefault="00635404" w:rsidP="009A59B0">
            <w:pPr>
              <w:pStyle w:val="AgendaHeading1"/>
              <w:numPr>
                <w:ilvl w:val="0"/>
                <w:numId w:val="0"/>
              </w:numPr>
              <w:spacing w:before="60"/>
              <w:rPr>
                <w:sz w:val="22"/>
                <w:szCs w:val="22"/>
              </w:rPr>
            </w:pPr>
            <w:r>
              <w:rPr>
                <w:sz w:val="22"/>
                <w:szCs w:val="22"/>
              </w:rPr>
              <w:t>1</w:t>
            </w:r>
            <w:r w:rsidR="00A51CC2">
              <w:rPr>
                <w:sz w:val="22"/>
                <w:szCs w:val="22"/>
              </w:rPr>
              <w:t>1</w:t>
            </w:r>
            <w:r>
              <w:rPr>
                <w:sz w:val="22"/>
                <w:szCs w:val="22"/>
              </w:rPr>
              <w:t>:</w:t>
            </w:r>
            <w:r w:rsidR="009A59B0">
              <w:rPr>
                <w:sz w:val="22"/>
                <w:szCs w:val="22"/>
              </w:rPr>
              <w:t>50</w:t>
            </w:r>
          </w:p>
        </w:tc>
        <w:tc>
          <w:tcPr>
            <w:tcW w:w="7295" w:type="dxa"/>
            <w:shd w:val="clear" w:color="auto" w:fill="auto"/>
          </w:tcPr>
          <w:p w14:paraId="628585B1" w14:textId="7DDD397E" w:rsidR="00635404" w:rsidRDefault="00635404" w:rsidP="00314C67">
            <w:pPr>
              <w:pStyle w:val="AgendaHeading1"/>
              <w:numPr>
                <w:ilvl w:val="0"/>
                <w:numId w:val="0"/>
              </w:numPr>
              <w:spacing w:before="60"/>
              <w:rPr>
                <w:sz w:val="22"/>
                <w:szCs w:val="22"/>
              </w:rPr>
            </w:pPr>
            <w:r>
              <w:rPr>
                <w:sz w:val="22"/>
                <w:szCs w:val="22"/>
              </w:rPr>
              <w:t>Climate Change.  Verbal Report.  S. Rebellato and M. Whelan.</w:t>
            </w:r>
          </w:p>
        </w:tc>
      </w:tr>
      <w:tr w:rsidR="00F6266A" w14:paraId="635AC2E0" w14:textId="77777777" w:rsidTr="00DF31DC">
        <w:tc>
          <w:tcPr>
            <w:tcW w:w="739" w:type="dxa"/>
            <w:shd w:val="clear" w:color="auto" w:fill="auto"/>
          </w:tcPr>
          <w:p w14:paraId="4879BFF9" w14:textId="2BF2EB23" w:rsidR="00F6266A" w:rsidRDefault="00F6266A" w:rsidP="00720F2A">
            <w:pPr>
              <w:spacing w:before="60" w:after="60" w:line="360" w:lineRule="auto"/>
              <w:rPr>
                <w:sz w:val="22"/>
                <w:szCs w:val="22"/>
              </w:rPr>
            </w:pPr>
            <w:r>
              <w:rPr>
                <w:sz w:val="22"/>
                <w:szCs w:val="22"/>
              </w:rPr>
              <w:t>7.0</w:t>
            </w:r>
          </w:p>
        </w:tc>
        <w:tc>
          <w:tcPr>
            <w:tcW w:w="791" w:type="dxa"/>
            <w:shd w:val="clear" w:color="auto" w:fill="auto"/>
          </w:tcPr>
          <w:p w14:paraId="01C69265" w14:textId="77777777" w:rsidR="00F6266A" w:rsidRDefault="00F6266A" w:rsidP="00720F2A">
            <w:pPr>
              <w:spacing w:before="60" w:after="60" w:line="360" w:lineRule="auto"/>
              <w:jc w:val="center"/>
              <w:rPr>
                <w:sz w:val="22"/>
                <w:szCs w:val="22"/>
              </w:rPr>
            </w:pPr>
          </w:p>
        </w:tc>
        <w:tc>
          <w:tcPr>
            <w:tcW w:w="8105" w:type="dxa"/>
            <w:gridSpan w:val="2"/>
          </w:tcPr>
          <w:p w14:paraId="0372BA1E" w14:textId="6795DE72" w:rsidR="00F6266A" w:rsidRPr="00F6266A" w:rsidRDefault="00F6266A" w:rsidP="00720F2A">
            <w:pPr>
              <w:pStyle w:val="AgendaHeading1"/>
              <w:numPr>
                <w:ilvl w:val="0"/>
                <w:numId w:val="0"/>
              </w:numPr>
              <w:spacing w:before="60"/>
              <w:ind w:left="-37"/>
              <w:rPr>
                <w:b/>
                <w:sz w:val="22"/>
                <w:szCs w:val="22"/>
              </w:rPr>
            </w:pPr>
            <w:r>
              <w:rPr>
                <w:b/>
                <w:sz w:val="22"/>
                <w:szCs w:val="22"/>
              </w:rPr>
              <w:t>Items of Education</w:t>
            </w:r>
          </w:p>
        </w:tc>
      </w:tr>
      <w:tr w:rsidR="00A40CB2" w14:paraId="6D93B31A" w14:textId="77777777" w:rsidTr="002114AD">
        <w:tc>
          <w:tcPr>
            <w:tcW w:w="739" w:type="dxa"/>
            <w:shd w:val="clear" w:color="auto" w:fill="auto"/>
          </w:tcPr>
          <w:p w14:paraId="681D2B5C" w14:textId="77777777" w:rsidR="00A40CB2" w:rsidRDefault="00A40CB2" w:rsidP="002114AD">
            <w:pPr>
              <w:spacing w:before="60" w:after="60" w:line="360" w:lineRule="auto"/>
              <w:rPr>
                <w:sz w:val="22"/>
                <w:szCs w:val="22"/>
              </w:rPr>
            </w:pPr>
          </w:p>
        </w:tc>
        <w:tc>
          <w:tcPr>
            <w:tcW w:w="791" w:type="dxa"/>
            <w:shd w:val="clear" w:color="auto" w:fill="auto"/>
          </w:tcPr>
          <w:p w14:paraId="4215615B" w14:textId="1206D714" w:rsidR="00A40CB2" w:rsidRDefault="00A40CB2" w:rsidP="002114AD">
            <w:pPr>
              <w:spacing w:before="60" w:after="60" w:line="360" w:lineRule="auto"/>
              <w:jc w:val="center"/>
              <w:rPr>
                <w:sz w:val="22"/>
                <w:szCs w:val="22"/>
              </w:rPr>
            </w:pPr>
            <w:r>
              <w:rPr>
                <w:sz w:val="22"/>
                <w:szCs w:val="22"/>
              </w:rPr>
              <w:t>7.1</w:t>
            </w:r>
          </w:p>
        </w:tc>
        <w:tc>
          <w:tcPr>
            <w:tcW w:w="8105" w:type="dxa"/>
            <w:gridSpan w:val="2"/>
          </w:tcPr>
          <w:p w14:paraId="545338ED" w14:textId="77777777" w:rsidR="00A40CB2" w:rsidRDefault="00A40CB2" w:rsidP="002114AD">
            <w:pPr>
              <w:pStyle w:val="AgendaHeading1"/>
              <w:numPr>
                <w:ilvl w:val="0"/>
                <w:numId w:val="0"/>
              </w:numPr>
              <w:spacing w:before="60"/>
              <w:ind w:left="-37"/>
              <w:rPr>
                <w:sz w:val="22"/>
                <w:szCs w:val="22"/>
              </w:rPr>
            </w:pPr>
            <w:r>
              <w:rPr>
                <w:sz w:val="22"/>
                <w:szCs w:val="22"/>
              </w:rPr>
              <w:t>Board of Health Retreat Debrief Notes from June 5, 2017</w:t>
            </w:r>
          </w:p>
          <w:p w14:paraId="4944C057" w14:textId="11F57E9C" w:rsidR="004274B7" w:rsidRDefault="009E6167" w:rsidP="002114AD">
            <w:pPr>
              <w:pStyle w:val="AgendaHeading1"/>
              <w:numPr>
                <w:ilvl w:val="0"/>
                <w:numId w:val="0"/>
              </w:numPr>
              <w:spacing w:before="60"/>
              <w:ind w:left="-37"/>
              <w:rPr>
                <w:sz w:val="22"/>
                <w:szCs w:val="22"/>
              </w:rPr>
            </w:pPr>
            <w:r>
              <w:rPr>
                <w:sz w:val="22"/>
                <w:szCs w:val="22"/>
              </w:rPr>
              <w:object w:dxaOrig="1513" w:dyaOrig="984" w14:anchorId="135E1426">
                <v:shape id="_x0000_i1038" type="#_x0000_t75" style="width:75.6pt;height:49.2pt" o:ole="">
                  <v:imagedata r:id="rId34" o:title=""/>
                </v:shape>
                <o:OLEObject Type="Embed" ProgID="Acrobat.Document.2015" ShapeID="_x0000_i1038" DrawAspect="Icon" ObjectID="_1559453892" r:id="rId35"/>
              </w:object>
            </w:r>
          </w:p>
        </w:tc>
      </w:tr>
      <w:tr w:rsidR="00F6266A" w14:paraId="76CC532B" w14:textId="77777777" w:rsidTr="00DF31DC">
        <w:tc>
          <w:tcPr>
            <w:tcW w:w="739" w:type="dxa"/>
            <w:shd w:val="clear" w:color="auto" w:fill="auto"/>
          </w:tcPr>
          <w:p w14:paraId="5AA5F83A" w14:textId="77777777" w:rsidR="00F6266A" w:rsidRDefault="00F6266A" w:rsidP="00720F2A">
            <w:pPr>
              <w:spacing w:before="60" w:after="60" w:line="360" w:lineRule="auto"/>
              <w:rPr>
                <w:sz w:val="22"/>
                <w:szCs w:val="22"/>
              </w:rPr>
            </w:pPr>
          </w:p>
        </w:tc>
        <w:tc>
          <w:tcPr>
            <w:tcW w:w="791" w:type="dxa"/>
            <w:shd w:val="clear" w:color="auto" w:fill="auto"/>
          </w:tcPr>
          <w:p w14:paraId="2C30BB56" w14:textId="2B75DAC8" w:rsidR="00F6266A" w:rsidRDefault="00A40CB2" w:rsidP="00720F2A">
            <w:pPr>
              <w:spacing w:before="60" w:after="60" w:line="360" w:lineRule="auto"/>
              <w:jc w:val="center"/>
              <w:rPr>
                <w:sz w:val="22"/>
                <w:szCs w:val="22"/>
              </w:rPr>
            </w:pPr>
            <w:r>
              <w:rPr>
                <w:sz w:val="22"/>
                <w:szCs w:val="22"/>
              </w:rPr>
              <w:t>7.2</w:t>
            </w:r>
          </w:p>
        </w:tc>
        <w:tc>
          <w:tcPr>
            <w:tcW w:w="8105" w:type="dxa"/>
            <w:gridSpan w:val="2"/>
          </w:tcPr>
          <w:p w14:paraId="648FAC27" w14:textId="211A29C2" w:rsidR="00F6266A" w:rsidRDefault="00F6266A" w:rsidP="00720F2A">
            <w:pPr>
              <w:pStyle w:val="AgendaHeading1"/>
              <w:numPr>
                <w:ilvl w:val="0"/>
                <w:numId w:val="0"/>
              </w:numPr>
              <w:spacing w:before="60"/>
              <w:ind w:left="-37"/>
              <w:rPr>
                <w:b/>
                <w:sz w:val="22"/>
                <w:szCs w:val="22"/>
              </w:rPr>
            </w:pPr>
            <w:r>
              <w:rPr>
                <w:sz w:val="22"/>
                <w:szCs w:val="22"/>
              </w:rPr>
              <w:t>Save the Date – 2017 Staff Education Days, October 11 &amp; 12, 2017 at Geneva Park, Orillia.  (Each staff member only attends one of the two days; the agenda is identical for both days.)</w:t>
            </w:r>
          </w:p>
        </w:tc>
      </w:tr>
      <w:tr w:rsidR="00DB0A9F" w14:paraId="63896959" w14:textId="77777777" w:rsidTr="00EB01B4">
        <w:tc>
          <w:tcPr>
            <w:tcW w:w="739" w:type="dxa"/>
            <w:shd w:val="clear" w:color="auto" w:fill="auto"/>
          </w:tcPr>
          <w:p w14:paraId="3B36D3B0" w14:textId="15FA2FCF" w:rsidR="00DB0A9F" w:rsidRPr="000B3C6D" w:rsidRDefault="00F6266A" w:rsidP="00C063B2">
            <w:pPr>
              <w:spacing w:before="60" w:after="60" w:line="360" w:lineRule="auto"/>
              <w:rPr>
                <w:sz w:val="22"/>
                <w:szCs w:val="22"/>
              </w:rPr>
            </w:pPr>
            <w:r>
              <w:rPr>
                <w:sz w:val="22"/>
                <w:szCs w:val="22"/>
              </w:rPr>
              <w:t>8</w:t>
            </w:r>
            <w:r w:rsidR="00DB0A9F" w:rsidRPr="000B3C6D">
              <w:rPr>
                <w:sz w:val="22"/>
                <w:szCs w:val="22"/>
              </w:rPr>
              <w:t>.0</w:t>
            </w:r>
          </w:p>
        </w:tc>
        <w:tc>
          <w:tcPr>
            <w:tcW w:w="791" w:type="dxa"/>
            <w:shd w:val="clear" w:color="auto" w:fill="auto"/>
          </w:tcPr>
          <w:p w14:paraId="4163ED4A" w14:textId="77777777" w:rsidR="00DB0A9F" w:rsidRDefault="00DB0A9F" w:rsidP="00C063B2">
            <w:pPr>
              <w:spacing w:before="60" w:after="60" w:line="360" w:lineRule="auto"/>
              <w:rPr>
                <w:sz w:val="22"/>
                <w:szCs w:val="22"/>
              </w:rPr>
            </w:pPr>
          </w:p>
        </w:tc>
        <w:tc>
          <w:tcPr>
            <w:tcW w:w="8105" w:type="dxa"/>
            <w:gridSpan w:val="2"/>
          </w:tcPr>
          <w:p w14:paraId="719B07DC" w14:textId="5D610F75" w:rsidR="00DB0A9F" w:rsidRPr="00DB0A9F" w:rsidRDefault="00C05EC8" w:rsidP="00A659E1">
            <w:pPr>
              <w:pStyle w:val="AgendaHeading1"/>
              <w:numPr>
                <w:ilvl w:val="0"/>
                <w:numId w:val="0"/>
              </w:numPr>
              <w:spacing w:before="60"/>
              <w:rPr>
                <w:b/>
                <w:sz w:val="22"/>
                <w:szCs w:val="22"/>
              </w:rPr>
            </w:pPr>
            <w:r>
              <w:rPr>
                <w:b/>
                <w:sz w:val="22"/>
                <w:szCs w:val="22"/>
              </w:rPr>
              <w:t>Items of Information</w:t>
            </w:r>
          </w:p>
        </w:tc>
      </w:tr>
      <w:tr w:rsidR="00F678C9" w14:paraId="352F6048" w14:textId="77777777" w:rsidTr="00EB01B4">
        <w:tc>
          <w:tcPr>
            <w:tcW w:w="739" w:type="dxa"/>
            <w:shd w:val="clear" w:color="auto" w:fill="auto"/>
          </w:tcPr>
          <w:p w14:paraId="1DD3834E" w14:textId="77777777" w:rsidR="00F678C9" w:rsidRDefault="00F678C9" w:rsidP="00C063B2">
            <w:pPr>
              <w:spacing w:before="60" w:after="60" w:line="360" w:lineRule="auto"/>
              <w:rPr>
                <w:sz w:val="22"/>
                <w:szCs w:val="22"/>
              </w:rPr>
            </w:pPr>
          </w:p>
        </w:tc>
        <w:tc>
          <w:tcPr>
            <w:tcW w:w="791" w:type="dxa"/>
            <w:shd w:val="clear" w:color="auto" w:fill="auto"/>
          </w:tcPr>
          <w:p w14:paraId="5660FEDB" w14:textId="0ACC36D5" w:rsidR="00F678C9" w:rsidRDefault="00F678C9" w:rsidP="00C063B2">
            <w:pPr>
              <w:spacing w:before="60" w:after="60" w:line="360" w:lineRule="auto"/>
              <w:rPr>
                <w:sz w:val="22"/>
                <w:szCs w:val="22"/>
              </w:rPr>
            </w:pPr>
            <w:r>
              <w:rPr>
                <w:sz w:val="22"/>
                <w:szCs w:val="22"/>
              </w:rPr>
              <w:t>8.1</w:t>
            </w:r>
          </w:p>
        </w:tc>
        <w:tc>
          <w:tcPr>
            <w:tcW w:w="8105" w:type="dxa"/>
            <w:gridSpan w:val="2"/>
          </w:tcPr>
          <w:p w14:paraId="748D4728" w14:textId="77777777" w:rsidR="00F678C9" w:rsidRDefault="00C0728D">
            <w:pPr>
              <w:pStyle w:val="AgendaHeading1"/>
              <w:numPr>
                <w:ilvl w:val="0"/>
                <w:numId w:val="0"/>
              </w:numPr>
              <w:spacing w:before="60"/>
              <w:rPr>
                <w:sz w:val="22"/>
                <w:szCs w:val="22"/>
              </w:rPr>
            </w:pPr>
            <w:r>
              <w:rPr>
                <w:sz w:val="22"/>
                <w:szCs w:val="22"/>
              </w:rPr>
              <w:t xml:space="preserve">Draft Provincial </w:t>
            </w:r>
            <w:r w:rsidR="00F678C9" w:rsidRPr="00F678C9">
              <w:rPr>
                <w:sz w:val="22"/>
                <w:szCs w:val="22"/>
              </w:rPr>
              <w:t xml:space="preserve">Public Health </w:t>
            </w:r>
            <w:r>
              <w:rPr>
                <w:sz w:val="22"/>
                <w:szCs w:val="22"/>
              </w:rPr>
              <w:t>Accountability Framework</w:t>
            </w:r>
            <w:r w:rsidR="00F678C9" w:rsidRPr="00F678C9">
              <w:rPr>
                <w:sz w:val="22"/>
                <w:szCs w:val="22"/>
              </w:rPr>
              <w:t xml:space="preserve">.  </w:t>
            </w:r>
            <w:r w:rsidR="008E670F">
              <w:rPr>
                <w:sz w:val="22"/>
                <w:szCs w:val="22"/>
              </w:rPr>
              <w:t>Provincial Correspondence and S</w:t>
            </w:r>
            <w:r w:rsidR="00C3595F">
              <w:rPr>
                <w:sz w:val="22"/>
                <w:szCs w:val="22"/>
              </w:rPr>
              <w:t xml:space="preserve">imcoe </w:t>
            </w:r>
            <w:r w:rsidR="008E670F">
              <w:rPr>
                <w:sz w:val="22"/>
                <w:szCs w:val="22"/>
              </w:rPr>
              <w:t>M</w:t>
            </w:r>
            <w:r w:rsidR="00C3595F">
              <w:rPr>
                <w:sz w:val="22"/>
                <w:szCs w:val="22"/>
              </w:rPr>
              <w:t xml:space="preserve">uskoka </w:t>
            </w:r>
            <w:r w:rsidR="008E670F">
              <w:rPr>
                <w:sz w:val="22"/>
                <w:szCs w:val="22"/>
              </w:rPr>
              <w:t>D</w:t>
            </w:r>
            <w:r w:rsidR="00C3595F">
              <w:rPr>
                <w:sz w:val="22"/>
                <w:szCs w:val="22"/>
              </w:rPr>
              <w:t xml:space="preserve">istrict </w:t>
            </w:r>
            <w:r w:rsidR="008E670F">
              <w:rPr>
                <w:sz w:val="22"/>
                <w:szCs w:val="22"/>
              </w:rPr>
              <w:t>H</w:t>
            </w:r>
            <w:r w:rsidR="00C3595F">
              <w:rPr>
                <w:sz w:val="22"/>
                <w:szCs w:val="22"/>
              </w:rPr>
              <w:t xml:space="preserve">ealth </w:t>
            </w:r>
            <w:r w:rsidR="008E670F">
              <w:rPr>
                <w:sz w:val="22"/>
                <w:szCs w:val="22"/>
              </w:rPr>
              <w:t>U</w:t>
            </w:r>
            <w:r w:rsidR="00C3595F">
              <w:rPr>
                <w:sz w:val="22"/>
                <w:szCs w:val="22"/>
              </w:rPr>
              <w:t>nit</w:t>
            </w:r>
            <w:r w:rsidR="008E670F">
              <w:rPr>
                <w:sz w:val="22"/>
                <w:szCs w:val="22"/>
              </w:rPr>
              <w:t xml:space="preserve"> Submission Letter</w:t>
            </w:r>
            <w:r w:rsidR="008968AE">
              <w:rPr>
                <w:sz w:val="22"/>
                <w:szCs w:val="22"/>
              </w:rPr>
              <w:t>.</w:t>
            </w:r>
          </w:p>
          <w:p w14:paraId="621E0840" w14:textId="614A9DD6" w:rsidR="008968AE" w:rsidRPr="00F678C9" w:rsidRDefault="009E6167">
            <w:pPr>
              <w:pStyle w:val="AgendaHeading1"/>
              <w:numPr>
                <w:ilvl w:val="0"/>
                <w:numId w:val="0"/>
              </w:numPr>
              <w:spacing w:before="60"/>
              <w:rPr>
                <w:sz w:val="22"/>
                <w:szCs w:val="22"/>
              </w:rPr>
            </w:pPr>
            <w:r>
              <w:rPr>
                <w:sz w:val="22"/>
                <w:szCs w:val="22"/>
              </w:rPr>
              <w:object w:dxaOrig="1513" w:dyaOrig="984" w14:anchorId="069615EE">
                <v:shape id="_x0000_i1039" type="#_x0000_t75" style="width:75.6pt;height:49.2pt" o:ole="">
                  <v:imagedata r:id="rId36" o:title=""/>
                </v:shape>
                <o:OLEObject Type="Embed" ProgID="Acrobat.Document.2015" ShapeID="_x0000_i1039" DrawAspect="Icon" ObjectID="_1559453893" r:id="rId37"/>
              </w:object>
            </w:r>
            <w:r>
              <w:rPr>
                <w:sz w:val="22"/>
                <w:szCs w:val="22"/>
              </w:rPr>
              <w:object w:dxaOrig="1513" w:dyaOrig="984" w14:anchorId="46D3F040">
                <v:shape id="_x0000_i1040" type="#_x0000_t75" style="width:75.6pt;height:49.2pt" o:ole="">
                  <v:imagedata r:id="rId38" o:title=""/>
                </v:shape>
                <o:OLEObject Type="Embed" ProgID="Acrobat.Document.2015" ShapeID="_x0000_i1040" DrawAspect="Icon" ObjectID="_1559453894" r:id="rId39"/>
              </w:object>
            </w:r>
          </w:p>
        </w:tc>
      </w:tr>
      <w:tr w:rsidR="00B91C10" w14:paraId="192E8BE5" w14:textId="77777777" w:rsidTr="00EB01B4">
        <w:tc>
          <w:tcPr>
            <w:tcW w:w="739" w:type="dxa"/>
            <w:shd w:val="clear" w:color="auto" w:fill="auto"/>
          </w:tcPr>
          <w:p w14:paraId="18A67302" w14:textId="6AEFD246" w:rsidR="00B91C10" w:rsidRDefault="00B91C10" w:rsidP="00C063B2">
            <w:pPr>
              <w:spacing w:before="60" w:after="60" w:line="360" w:lineRule="auto"/>
              <w:rPr>
                <w:sz w:val="22"/>
                <w:szCs w:val="22"/>
              </w:rPr>
            </w:pPr>
          </w:p>
        </w:tc>
        <w:tc>
          <w:tcPr>
            <w:tcW w:w="791" w:type="dxa"/>
            <w:shd w:val="clear" w:color="auto" w:fill="auto"/>
          </w:tcPr>
          <w:p w14:paraId="4496CA80" w14:textId="7D7B10C5" w:rsidR="00B91C10" w:rsidRDefault="0019552F" w:rsidP="00C063B2">
            <w:pPr>
              <w:spacing w:before="60" w:after="60" w:line="360" w:lineRule="auto"/>
              <w:rPr>
                <w:sz w:val="22"/>
                <w:szCs w:val="22"/>
              </w:rPr>
            </w:pPr>
            <w:r>
              <w:rPr>
                <w:sz w:val="22"/>
                <w:szCs w:val="22"/>
              </w:rPr>
              <w:t>8.2</w:t>
            </w:r>
          </w:p>
        </w:tc>
        <w:tc>
          <w:tcPr>
            <w:tcW w:w="8105" w:type="dxa"/>
            <w:gridSpan w:val="2"/>
          </w:tcPr>
          <w:p w14:paraId="3E479976" w14:textId="77777777" w:rsidR="00B91C10" w:rsidRDefault="0019552F">
            <w:pPr>
              <w:pStyle w:val="AgendaHeading1"/>
              <w:numPr>
                <w:ilvl w:val="0"/>
                <w:numId w:val="0"/>
              </w:numPr>
              <w:spacing w:before="60"/>
              <w:rPr>
                <w:sz w:val="22"/>
                <w:szCs w:val="22"/>
              </w:rPr>
            </w:pPr>
            <w:r>
              <w:rPr>
                <w:sz w:val="22"/>
                <w:szCs w:val="22"/>
              </w:rPr>
              <w:t>Memo from Jackie Wood, Director, Planning and Performance Branch, and Elizabeth Walker, Director, Accountability and Liaison Branch, Ministry of Health and Long-Term care to Boards of Health Chairs, Medical Officers of Health, Chief Executive Officers and Business Administrators re 2017 Public Health Funding and Accountability Agreement Indicators.</w:t>
            </w:r>
          </w:p>
          <w:p w14:paraId="67E361DF" w14:textId="1136C6F3" w:rsidR="00A72C89" w:rsidRDefault="009E6167">
            <w:pPr>
              <w:pStyle w:val="AgendaHeading1"/>
              <w:numPr>
                <w:ilvl w:val="0"/>
                <w:numId w:val="0"/>
              </w:numPr>
              <w:spacing w:before="60"/>
              <w:rPr>
                <w:sz w:val="22"/>
                <w:szCs w:val="22"/>
              </w:rPr>
            </w:pPr>
            <w:r>
              <w:rPr>
                <w:sz w:val="22"/>
                <w:szCs w:val="22"/>
              </w:rPr>
              <w:object w:dxaOrig="1513" w:dyaOrig="984" w14:anchorId="5BD72353">
                <v:shape id="_x0000_i1041" type="#_x0000_t75" style="width:75.6pt;height:49.2pt" o:ole="">
                  <v:imagedata r:id="rId40" o:title=""/>
                </v:shape>
                <o:OLEObject Type="Embed" ProgID="Acrobat.Document.2015" ShapeID="_x0000_i1041" DrawAspect="Icon" ObjectID="_1559453895" r:id="rId41"/>
              </w:object>
            </w:r>
          </w:p>
        </w:tc>
      </w:tr>
      <w:tr w:rsidR="00A76127" w14:paraId="7C8F2B7D" w14:textId="77777777" w:rsidTr="00EB01B4">
        <w:tc>
          <w:tcPr>
            <w:tcW w:w="739" w:type="dxa"/>
            <w:shd w:val="clear" w:color="auto" w:fill="auto"/>
          </w:tcPr>
          <w:p w14:paraId="21369956" w14:textId="77777777" w:rsidR="00A76127" w:rsidRDefault="00A76127" w:rsidP="00C063B2">
            <w:pPr>
              <w:spacing w:before="60" w:after="60" w:line="360" w:lineRule="auto"/>
              <w:rPr>
                <w:sz w:val="22"/>
                <w:szCs w:val="22"/>
              </w:rPr>
            </w:pPr>
          </w:p>
        </w:tc>
        <w:tc>
          <w:tcPr>
            <w:tcW w:w="791" w:type="dxa"/>
            <w:shd w:val="clear" w:color="auto" w:fill="auto"/>
          </w:tcPr>
          <w:p w14:paraId="46A53B61" w14:textId="753F541E" w:rsidR="00A76127" w:rsidRDefault="0019552F" w:rsidP="00C063B2">
            <w:pPr>
              <w:spacing w:before="60" w:after="60" w:line="360" w:lineRule="auto"/>
              <w:rPr>
                <w:sz w:val="22"/>
                <w:szCs w:val="22"/>
              </w:rPr>
            </w:pPr>
            <w:r>
              <w:rPr>
                <w:sz w:val="22"/>
                <w:szCs w:val="22"/>
              </w:rPr>
              <w:t>8.3</w:t>
            </w:r>
          </w:p>
        </w:tc>
        <w:tc>
          <w:tcPr>
            <w:tcW w:w="8105" w:type="dxa"/>
            <w:gridSpan w:val="2"/>
          </w:tcPr>
          <w:p w14:paraId="677310B9" w14:textId="77777777" w:rsidR="00A76127" w:rsidRDefault="00A76127">
            <w:pPr>
              <w:pStyle w:val="AgendaHeading1"/>
              <w:numPr>
                <w:ilvl w:val="0"/>
                <w:numId w:val="0"/>
              </w:numPr>
              <w:spacing w:before="60"/>
              <w:rPr>
                <w:sz w:val="22"/>
                <w:szCs w:val="22"/>
              </w:rPr>
            </w:pPr>
            <w:r>
              <w:rPr>
                <w:sz w:val="22"/>
                <w:szCs w:val="22"/>
              </w:rPr>
              <w:t>Copy of letter from Scott Warnock, Chair, Simcoe Muskoka District Health Unit Board of Health to the Honourable Dr. Eric Hoskins re a Provincial approach to Community Water Fluoridation.</w:t>
            </w:r>
          </w:p>
          <w:p w14:paraId="4BE3C87C" w14:textId="005AE549" w:rsidR="00A72C89" w:rsidRDefault="009E6167">
            <w:pPr>
              <w:pStyle w:val="AgendaHeading1"/>
              <w:numPr>
                <w:ilvl w:val="0"/>
                <w:numId w:val="0"/>
              </w:numPr>
              <w:spacing w:before="60"/>
              <w:rPr>
                <w:sz w:val="22"/>
                <w:szCs w:val="22"/>
              </w:rPr>
            </w:pPr>
            <w:r>
              <w:rPr>
                <w:sz w:val="22"/>
                <w:szCs w:val="22"/>
              </w:rPr>
              <w:object w:dxaOrig="1513" w:dyaOrig="984" w14:anchorId="3A1AD4EC">
                <v:shape id="_x0000_i1042" type="#_x0000_t75" style="width:75.6pt;height:49.2pt" o:ole="">
                  <v:imagedata r:id="rId42" o:title=""/>
                </v:shape>
                <o:OLEObject Type="Embed" ProgID="Acrobat.Document.2015" ShapeID="_x0000_i1042" DrawAspect="Icon" ObjectID="_1559453896" r:id="rId43"/>
              </w:object>
            </w:r>
          </w:p>
        </w:tc>
      </w:tr>
      <w:tr w:rsidR="00AA3501" w14:paraId="1B9C0239" w14:textId="77777777" w:rsidTr="00EB01B4">
        <w:tc>
          <w:tcPr>
            <w:tcW w:w="739" w:type="dxa"/>
            <w:shd w:val="clear" w:color="auto" w:fill="auto"/>
          </w:tcPr>
          <w:p w14:paraId="51FEA092" w14:textId="77777777" w:rsidR="00AA3501" w:rsidRDefault="00AA3501" w:rsidP="00C063B2">
            <w:pPr>
              <w:spacing w:before="60" w:after="60" w:line="360" w:lineRule="auto"/>
              <w:rPr>
                <w:sz w:val="22"/>
                <w:szCs w:val="22"/>
              </w:rPr>
            </w:pPr>
          </w:p>
        </w:tc>
        <w:tc>
          <w:tcPr>
            <w:tcW w:w="791" w:type="dxa"/>
            <w:shd w:val="clear" w:color="auto" w:fill="auto"/>
          </w:tcPr>
          <w:p w14:paraId="3062D6FC" w14:textId="198AFB29" w:rsidR="00AA3501" w:rsidRDefault="0019552F" w:rsidP="00C063B2">
            <w:pPr>
              <w:spacing w:before="60" w:after="60" w:line="360" w:lineRule="auto"/>
              <w:rPr>
                <w:sz w:val="22"/>
                <w:szCs w:val="22"/>
              </w:rPr>
            </w:pPr>
            <w:r>
              <w:rPr>
                <w:sz w:val="22"/>
                <w:szCs w:val="22"/>
              </w:rPr>
              <w:t>8.4</w:t>
            </w:r>
          </w:p>
        </w:tc>
        <w:tc>
          <w:tcPr>
            <w:tcW w:w="8105" w:type="dxa"/>
            <w:gridSpan w:val="2"/>
          </w:tcPr>
          <w:p w14:paraId="33A078DF" w14:textId="77777777" w:rsidR="00AA3501" w:rsidRPr="00AA3501" w:rsidRDefault="00AA3501" w:rsidP="00AA3501">
            <w:pPr>
              <w:pStyle w:val="AgendaHeading1"/>
              <w:numPr>
                <w:ilvl w:val="0"/>
                <w:numId w:val="0"/>
              </w:numPr>
              <w:tabs>
                <w:tab w:val="clear" w:pos="1440"/>
              </w:tabs>
              <w:spacing w:before="60"/>
              <w:rPr>
                <w:sz w:val="22"/>
                <w:szCs w:val="22"/>
              </w:rPr>
            </w:pPr>
            <w:r w:rsidRPr="00AA3501">
              <w:rPr>
                <w:sz w:val="22"/>
                <w:szCs w:val="22"/>
              </w:rPr>
              <w:t xml:space="preserve">Building Community Capacity for Action on Food Insecurity </w:t>
            </w:r>
          </w:p>
          <w:p w14:paraId="1B37AAEE" w14:textId="77777777" w:rsidR="00AA3501" w:rsidRDefault="00AA3501" w:rsidP="00AA3501">
            <w:pPr>
              <w:pStyle w:val="AgendaHeading1"/>
              <w:numPr>
                <w:ilvl w:val="0"/>
                <w:numId w:val="0"/>
              </w:numPr>
              <w:spacing w:before="60"/>
              <w:rPr>
                <w:sz w:val="22"/>
                <w:szCs w:val="22"/>
              </w:rPr>
            </w:pPr>
            <w:r w:rsidRPr="00AA3501">
              <w:rPr>
                <w:sz w:val="22"/>
                <w:szCs w:val="22"/>
              </w:rPr>
              <w:t xml:space="preserve">The </w:t>
            </w:r>
            <w:proofErr w:type="spellStart"/>
            <w:r w:rsidRPr="00AA3501">
              <w:rPr>
                <w:sz w:val="22"/>
                <w:szCs w:val="22"/>
              </w:rPr>
              <w:t>Cent$less</w:t>
            </w:r>
            <w:proofErr w:type="spellEnd"/>
            <w:r w:rsidRPr="00AA3501">
              <w:rPr>
                <w:sz w:val="22"/>
                <w:szCs w:val="22"/>
              </w:rPr>
              <w:t xml:space="preserve"> Campaign</w:t>
            </w:r>
            <w:r>
              <w:rPr>
                <w:sz w:val="22"/>
                <w:szCs w:val="22"/>
              </w:rPr>
              <w:t>.  Briefing Note.</w:t>
            </w:r>
          </w:p>
          <w:p w14:paraId="5ADE4222" w14:textId="605A4F02" w:rsidR="004274B7" w:rsidRDefault="009E6167" w:rsidP="00AA3501">
            <w:pPr>
              <w:pStyle w:val="AgendaHeading1"/>
              <w:numPr>
                <w:ilvl w:val="0"/>
                <w:numId w:val="0"/>
              </w:numPr>
              <w:spacing w:before="60"/>
              <w:rPr>
                <w:sz w:val="22"/>
                <w:szCs w:val="22"/>
              </w:rPr>
            </w:pPr>
            <w:r>
              <w:rPr>
                <w:sz w:val="22"/>
                <w:szCs w:val="22"/>
              </w:rPr>
              <w:object w:dxaOrig="1513" w:dyaOrig="984" w14:anchorId="41A53DFC">
                <v:shape id="_x0000_i1043" type="#_x0000_t75" style="width:75.6pt;height:49.2pt" o:ole="">
                  <v:imagedata r:id="rId44" o:title=""/>
                </v:shape>
                <o:OLEObject Type="Embed" ProgID="Acrobat.Document.2015" ShapeID="_x0000_i1043" DrawAspect="Icon" ObjectID="_1559453897" r:id="rId45"/>
              </w:object>
            </w:r>
          </w:p>
        </w:tc>
      </w:tr>
      <w:tr w:rsidR="00D33325" w14:paraId="7283505B" w14:textId="77777777" w:rsidTr="00EB01B4">
        <w:tc>
          <w:tcPr>
            <w:tcW w:w="739" w:type="dxa"/>
            <w:shd w:val="clear" w:color="auto" w:fill="auto"/>
          </w:tcPr>
          <w:p w14:paraId="177EF422" w14:textId="77777777" w:rsidR="00D33325" w:rsidRDefault="00D33325" w:rsidP="00C063B2">
            <w:pPr>
              <w:spacing w:before="60" w:after="60" w:line="360" w:lineRule="auto"/>
              <w:rPr>
                <w:sz w:val="22"/>
                <w:szCs w:val="22"/>
              </w:rPr>
            </w:pPr>
          </w:p>
        </w:tc>
        <w:tc>
          <w:tcPr>
            <w:tcW w:w="791" w:type="dxa"/>
            <w:shd w:val="clear" w:color="auto" w:fill="auto"/>
          </w:tcPr>
          <w:p w14:paraId="7C68712C" w14:textId="17DE118E" w:rsidR="00D33325" w:rsidRDefault="0019552F" w:rsidP="00C063B2">
            <w:pPr>
              <w:spacing w:before="60" w:after="60" w:line="360" w:lineRule="auto"/>
              <w:rPr>
                <w:sz w:val="22"/>
                <w:szCs w:val="22"/>
              </w:rPr>
            </w:pPr>
            <w:r>
              <w:rPr>
                <w:sz w:val="22"/>
                <w:szCs w:val="22"/>
              </w:rPr>
              <w:t>8.</w:t>
            </w:r>
            <w:r w:rsidR="009E6167">
              <w:rPr>
                <w:sz w:val="22"/>
                <w:szCs w:val="22"/>
              </w:rPr>
              <w:t>5</w:t>
            </w:r>
          </w:p>
        </w:tc>
        <w:tc>
          <w:tcPr>
            <w:tcW w:w="8105" w:type="dxa"/>
            <w:gridSpan w:val="2"/>
          </w:tcPr>
          <w:p w14:paraId="394EFB8E" w14:textId="77777777" w:rsidR="00D33325" w:rsidRDefault="00D33325">
            <w:pPr>
              <w:pStyle w:val="AgendaHeading1"/>
              <w:numPr>
                <w:ilvl w:val="0"/>
                <w:numId w:val="0"/>
              </w:numPr>
              <w:spacing w:before="60"/>
              <w:rPr>
                <w:sz w:val="22"/>
                <w:szCs w:val="22"/>
              </w:rPr>
            </w:pPr>
            <w:r>
              <w:rPr>
                <w:sz w:val="22"/>
                <w:szCs w:val="22"/>
              </w:rPr>
              <w:t xml:space="preserve">Copy of letter from Anne Warren, Board Chair, Leeds, Grenville and Lanark District Health Unit </w:t>
            </w:r>
            <w:r w:rsidR="00302531">
              <w:rPr>
                <w:sz w:val="22"/>
                <w:szCs w:val="22"/>
              </w:rPr>
              <w:t>to the Honourable Eric Hoskins, Minister of Health and Long-Term Care re Municipal Levy Apportionment.</w:t>
            </w:r>
          </w:p>
          <w:p w14:paraId="4DCAA75C" w14:textId="094C90DE" w:rsidR="00A72C89" w:rsidRDefault="003A5A68">
            <w:pPr>
              <w:pStyle w:val="AgendaHeading1"/>
              <w:numPr>
                <w:ilvl w:val="0"/>
                <w:numId w:val="0"/>
              </w:numPr>
              <w:spacing w:before="60"/>
              <w:rPr>
                <w:sz w:val="22"/>
                <w:szCs w:val="22"/>
              </w:rPr>
            </w:pPr>
            <w:r>
              <w:rPr>
                <w:sz w:val="22"/>
                <w:szCs w:val="22"/>
              </w:rPr>
              <w:object w:dxaOrig="1513" w:dyaOrig="984" w14:anchorId="595E4786">
                <v:shape id="_x0000_i1044" type="#_x0000_t75" style="width:75.6pt;height:49.2pt" o:ole="">
                  <v:imagedata r:id="rId46" o:title=""/>
                </v:shape>
                <o:OLEObject Type="Embed" ProgID="Acrobat.Document.2015" ShapeID="_x0000_i1044" DrawAspect="Icon" ObjectID="_1559453898" r:id="rId47"/>
              </w:object>
            </w:r>
          </w:p>
        </w:tc>
      </w:tr>
      <w:tr w:rsidR="00C30C64" w14:paraId="2594CC9B" w14:textId="77777777" w:rsidTr="00720F2A">
        <w:tc>
          <w:tcPr>
            <w:tcW w:w="739" w:type="dxa"/>
            <w:shd w:val="clear" w:color="auto" w:fill="auto"/>
          </w:tcPr>
          <w:p w14:paraId="6057AC16" w14:textId="77777777" w:rsidR="00C30C64" w:rsidRDefault="00C30C64" w:rsidP="00720F2A">
            <w:pPr>
              <w:spacing w:before="60" w:after="60" w:line="360" w:lineRule="auto"/>
              <w:rPr>
                <w:sz w:val="22"/>
                <w:szCs w:val="22"/>
              </w:rPr>
            </w:pPr>
          </w:p>
        </w:tc>
        <w:tc>
          <w:tcPr>
            <w:tcW w:w="791" w:type="dxa"/>
            <w:shd w:val="clear" w:color="auto" w:fill="auto"/>
          </w:tcPr>
          <w:p w14:paraId="1E71B1F1" w14:textId="5FFC4635" w:rsidR="00C30C64" w:rsidRDefault="0019552F" w:rsidP="00720F2A">
            <w:pPr>
              <w:spacing w:before="60" w:after="60" w:line="360" w:lineRule="auto"/>
              <w:rPr>
                <w:sz w:val="22"/>
                <w:szCs w:val="22"/>
              </w:rPr>
            </w:pPr>
            <w:r>
              <w:rPr>
                <w:sz w:val="22"/>
                <w:szCs w:val="22"/>
              </w:rPr>
              <w:t>8.</w:t>
            </w:r>
            <w:r w:rsidR="009E6167">
              <w:rPr>
                <w:sz w:val="22"/>
                <w:szCs w:val="22"/>
              </w:rPr>
              <w:t>6</w:t>
            </w:r>
          </w:p>
        </w:tc>
        <w:tc>
          <w:tcPr>
            <w:tcW w:w="8105" w:type="dxa"/>
            <w:gridSpan w:val="2"/>
          </w:tcPr>
          <w:p w14:paraId="7404EB7C" w14:textId="77777777" w:rsidR="00C30C64" w:rsidRDefault="00881A4A" w:rsidP="00720F2A">
            <w:pPr>
              <w:pStyle w:val="AgendaHeading1"/>
              <w:numPr>
                <w:ilvl w:val="0"/>
                <w:numId w:val="0"/>
              </w:numPr>
              <w:spacing w:before="60"/>
              <w:rPr>
                <w:sz w:val="22"/>
                <w:szCs w:val="22"/>
              </w:rPr>
            </w:pPr>
            <w:r>
              <w:rPr>
                <w:sz w:val="22"/>
                <w:szCs w:val="22"/>
              </w:rPr>
              <w:t>Copy of letter from Dr. Joyce Lock, Medical Officer of Health and Cynthia St. John, Executive Director, Elgin St. Thomas Public Health to the Honourable Dr. Eric Hoskins, Minister of Health and Long-Term Care re Marijuana controls under Bill 178, Smoke-Free Ontario Act, 2016.</w:t>
            </w:r>
          </w:p>
          <w:p w14:paraId="0AC43E40" w14:textId="10EAC656" w:rsidR="00AC0DF9" w:rsidRPr="004B14B0" w:rsidRDefault="003A5A68" w:rsidP="00720F2A">
            <w:pPr>
              <w:pStyle w:val="AgendaHeading1"/>
              <w:numPr>
                <w:ilvl w:val="0"/>
                <w:numId w:val="0"/>
              </w:numPr>
              <w:spacing w:before="60"/>
              <w:rPr>
                <w:sz w:val="22"/>
                <w:szCs w:val="22"/>
              </w:rPr>
            </w:pPr>
            <w:r>
              <w:rPr>
                <w:sz w:val="22"/>
                <w:szCs w:val="22"/>
              </w:rPr>
              <w:object w:dxaOrig="1513" w:dyaOrig="984" w14:anchorId="155B229B">
                <v:shape id="_x0000_i1045" type="#_x0000_t75" style="width:75.6pt;height:49.2pt" o:ole="">
                  <v:imagedata r:id="rId48" o:title=""/>
                </v:shape>
                <o:OLEObject Type="Embed" ProgID="Acrobat.Document.2015" ShapeID="_x0000_i1045" DrawAspect="Icon" ObjectID="_1559453899" r:id="rId49"/>
              </w:object>
            </w:r>
          </w:p>
        </w:tc>
      </w:tr>
      <w:tr w:rsidR="00302531" w14:paraId="77A8D6C8" w14:textId="77777777" w:rsidTr="00720F2A">
        <w:tc>
          <w:tcPr>
            <w:tcW w:w="739" w:type="dxa"/>
            <w:shd w:val="clear" w:color="auto" w:fill="auto"/>
          </w:tcPr>
          <w:p w14:paraId="4039D106" w14:textId="77777777" w:rsidR="00302531" w:rsidRDefault="00302531" w:rsidP="00720F2A">
            <w:pPr>
              <w:spacing w:before="60" w:after="60" w:line="360" w:lineRule="auto"/>
              <w:rPr>
                <w:sz w:val="22"/>
                <w:szCs w:val="22"/>
              </w:rPr>
            </w:pPr>
          </w:p>
        </w:tc>
        <w:tc>
          <w:tcPr>
            <w:tcW w:w="791" w:type="dxa"/>
            <w:shd w:val="clear" w:color="auto" w:fill="auto"/>
          </w:tcPr>
          <w:p w14:paraId="0514B125" w14:textId="61CE395E" w:rsidR="00302531" w:rsidRDefault="0019552F" w:rsidP="00720F2A">
            <w:pPr>
              <w:spacing w:before="60" w:after="60" w:line="360" w:lineRule="auto"/>
              <w:rPr>
                <w:sz w:val="22"/>
                <w:szCs w:val="22"/>
              </w:rPr>
            </w:pPr>
            <w:r>
              <w:rPr>
                <w:sz w:val="22"/>
                <w:szCs w:val="22"/>
              </w:rPr>
              <w:t>8.</w:t>
            </w:r>
            <w:r w:rsidR="009E6167">
              <w:rPr>
                <w:sz w:val="22"/>
                <w:szCs w:val="22"/>
              </w:rPr>
              <w:t>7</w:t>
            </w:r>
          </w:p>
        </w:tc>
        <w:tc>
          <w:tcPr>
            <w:tcW w:w="8105" w:type="dxa"/>
            <w:gridSpan w:val="2"/>
          </w:tcPr>
          <w:p w14:paraId="30883559" w14:textId="77777777" w:rsidR="00302531" w:rsidRDefault="00302531" w:rsidP="00720F2A">
            <w:pPr>
              <w:pStyle w:val="AgendaHeading1"/>
              <w:numPr>
                <w:ilvl w:val="0"/>
                <w:numId w:val="0"/>
              </w:numPr>
              <w:spacing w:before="60"/>
              <w:rPr>
                <w:sz w:val="22"/>
                <w:szCs w:val="22"/>
              </w:rPr>
            </w:pPr>
            <w:r>
              <w:rPr>
                <w:sz w:val="22"/>
                <w:szCs w:val="22"/>
              </w:rPr>
              <w:t>Copy of email from Roselle Martino, Assistant Deputy Minister, Ministry of Health and Long-Term Care to Dr. C. Gardner, Medical Officer of Health, Simcoe Muskoka District Health Unit re Smoke Free Ontario Executive Steering Committee Invitation.</w:t>
            </w:r>
          </w:p>
          <w:p w14:paraId="05DC8361" w14:textId="19C77EE0" w:rsidR="00AC0DF9" w:rsidRDefault="003A5A68" w:rsidP="00720F2A">
            <w:pPr>
              <w:pStyle w:val="AgendaHeading1"/>
              <w:numPr>
                <w:ilvl w:val="0"/>
                <w:numId w:val="0"/>
              </w:numPr>
              <w:spacing w:before="60"/>
              <w:rPr>
                <w:sz w:val="22"/>
                <w:szCs w:val="22"/>
              </w:rPr>
            </w:pPr>
            <w:r>
              <w:rPr>
                <w:sz w:val="22"/>
                <w:szCs w:val="22"/>
              </w:rPr>
              <w:object w:dxaOrig="1513" w:dyaOrig="984" w14:anchorId="644B55DE">
                <v:shape id="_x0000_i1046" type="#_x0000_t75" style="width:75.6pt;height:49.2pt" o:ole="">
                  <v:imagedata r:id="rId50" o:title=""/>
                </v:shape>
                <o:OLEObject Type="Embed" ProgID="Acrobat.Document.2015" ShapeID="_x0000_i1046" DrawAspect="Icon" ObjectID="_1559453900" r:id="rId51"/>
              </w:object>
            </w:r>
          </w:p>
        </w:tc>
      </w:tr>
      <w:tr w:rsidR="00302531" w14:paraId="67F2A448" w14:textId="77777777" w:rsidTr="00720F2A">
        <w:tc>
          <w:tcPr>
            <w:tcW w:w="739" w:type="dxa"/>
            <w:shd w:val="clear" w:color="auto" w:fill="auto"/>
          </w:tcPr>
          <w:p w14:paraId="476EE061" w14:textId="77777777" w:rsidR="00302531" w:rsidRDefault="00302531" w:rsidP="00720F2A">
            <w:pPr>
              <w:spacing w:before="60" w:after="60" w:line="360" w:lineRule="auto"/>
              <w:rPr>
                <w:sz w:val="22"/>
                <w:szCs w:val="22"/>
              </w:rPr>
            </w:pPr>
          </w:p>
        </w:tc>
        <w:tc>
          <w:tcPr>
            <w:tcW w:w="791" w:type="dxa"/>
            <w:shd w:val="clear" w:color="auto" w:fill="auto"/>
          </w:tcPr>
          <w:p w14:paraId="03A2C973" w14:textId="07CB34B0" w:rsidR="00302531" w:rsidRDefault="0019552F" w:rsidP="00720F2A">
            <w:pPr>
              <w:spacing w:before="60" w:after="60" w:line="360" w:lineRule="auto"/>
              <w:rPr>
                <w:sz w:val="22"/>
                <w:szCs w:val="22"/>
              </w:rPr>
            </w:pPr>
            <w:r>
              <w:rPr>
                <w:sz w:val="22"/>
                <w:szCs w:val="22"/>
              </w:rPr>
              <w:t>8.</w:t>
            </w:r>
            <w:r w:rsidR="009E6167">
              <w:rPr>
                <w:sz w:val="22"/>
                <w:szCs w:val="22"/>
              </w:rPr>
              <w:t>8</w:t>
            </w:r>
          </w:p>
        </w:tc>
        <w:tc>
          <w:tcPr>
            <w:tcW w:w="8105" w:type="dxa"/>
            <w:gridSpan w:val="2"/>
          </w:tcPr>
          <w:p w14:paraId="09FD8B5A" w14:textId="77777777" w:rsidR="00302531" w:rsidRDefault="00302531" w:rsidP="00720F2A">
            <w:pPr>
              <w:pStyle w:val="AgendaHeading1"/>
              <w:numPr>
                <w:ilvl w:val="0"/>
                <w:numId w:val="0"/>
              </w:numPr>
              <w:spacing w:before="60"/>
              <w:rPr>
                <w:sz w:val="22"/>
                <w:szCs w:val="22"/>
              </w:rPr>
            </w:pPr>
            <w:r>
              <w:rPr>
                <w:sz w:val="22"/>
                <w:szCs w:val="22"/>
              </w:rPr>
              <w:t>Copy of letter from Dr. Peter D. Donnelly, President and Chief Executive Officer, Public Health Ontario to Dr. C. Gardner, Medical Officer of Health, Simcoe Muskoka District Health Unit re Smoke-Free Ontario Scientific Advisory Committee Membership.</w:t>
            </w:r>
          </w:p>
          <w:p w14:paraId="1716FCF3" w14:textId="392A2361" w:rsidR="00AC0DF9" w:rsidRDefault="003A5A68" w:rsidP="00720F2A">
            <w:pPr>
              <w:pStyle w:val="AgendaHeading1"/>
              <w:numPr>
                <w:ilvl w:val="0"/>
                <w:numId w:val="0"/>
              </w:numPr>
              <w:spacing w:before="60"/>
              <w:rPr>
                <w:sz w:val="22"/>
                <w:szCs w:val="22"/>
              </w:rPr>
            </w:pPr>
            <w:r>
              <w:rPr>
                <w:sz w:val="22"/>
                <w:szCs w:val="22"/>
              </w:rPr>
              <w:object w:dxaOrig="1513" w:dyaOrig="984" w14:anchorId="1C996D9F">
                <v:shape id="_x0000_i1047" type="#_x0000_t75" style="width:75.6pt;height:49.2pt" o:ole="">
                  <v:imagedata r:id="rId52" o:title=""/>
                </v:shape>
                <o:OLEObject Type="Embed" ProgID="Acrobat.Document.2015" ShapeID="_x0000_i1047" DrawAspect="Icon" ObjectID="_1559453901" r:id="rId53"/>
              </w:object>
            </w:r>
          </w:p>
        </w:tc>
      </w:tr>
      <w:tr w:rsidR="00027BE4" w14:paraId="2D983121" w14:textId="77777777" w:rsidTr="00EB01B4">
        <w:tc>
          <w:tcPr>
            <w:tcW w:w="739" w:type="dxa"/>
            <w:shd w:val="clear" w:color="auto" w:fill="auto"/>
          </w:tcPr>
          <w:p w14:paraId="3CC15661" w14:textId="77777777" w:rsidR="00027BE4" w:rsidRDefault="00027BE4" w:rsidP="00B16C65">
            <w:pPr>
              <w:spacing w:before="60" w:after="60" w:line="360" w:lineRule="auto"/>
              <w:rPr>
                <w:sz w:val="22"/>
                <w:szCs w:val="22"/>
              </w:rPr>
            </w:pPr>
          </w:p>
        </w:tc>
        <w:tc>
          <w:tcPr>
            <w:tcW w:w="791" w:type="dxa"/>
            <w:shd w:val="clear" w:color="auto" w:fill="auto"/>
          </w:tcPr>
          <w:p w14:paraId="601BA57F" w14:textId="6C76C8FF" w:rsidR="00027BE4" w:rsidRDefault="00F6266A" w:rsidP="009E6167">
            <w:pPr>
              <w:spacing w:before="60" w:after="60" w:line="360" w:lineRule="auto"/>
              <w:rPr>
                <w:sz w:val="22"/>
                <w:szCs w:val="22"/>
              </w:rPr>
            </w:pPr>
            <w:r>
              <w:rPr>
                <w:sz w:val="22"/>
                <w:szCs w:val="22"/>
              </w:rPr>
              <w:t>8</w:t>
            </w:r>
            <w:r w:rsidR="00447B40">
              <w:rPr>
                <w:sz w:val="22"/>
                <w:szCs w:val="22"/>
              </w:rPr>
              <w:t>.</w:t>
            </w:r>
            <w:r w:rsidR="009E6167">
              <w:rPr>
                <w:sz w:val="22"/>
                <w:szCs w:val="22"/>
              </w:rPr>
              <w:t>9</w:t>
            </w:r>
          </w:p>
        </w:tc>
        <w:tc>
          <w:tcPr>
            <w:tcW w:w="8105" w:type="dxa"/>
            <w:gridSpan w:val="2"/>
          </w:tcPr>
          <w:p w14:paraId="147070C3" w14:textId="77777777" w:rsidR="00027BE4" w:rsidRDefault="00881A4A" w:rsidP="00B16C65">
            <w:pPr>
              <w:pStyle w:val="AgendaHeading1"/>
              <w:numPr>
                <w:ilvl w:val="0"/>
                <w:numId w:val="0"/>
              </w:numPr>
              <w:spacing w:before="60"/>
              <w:rPr>
                <w:sz w:val="22"/>
                <w:szCs w:val="22"/>
              </w:rPr>
            </w:pPr>
            <w:r>
              <w:rPr>
                <w:sz w:val="22"/>
                <w:szCs w:val="22"/>
              </w:rPr>
              <w:t xml:space="preserve">Copy of letter from the Honourable Michael </w:t>
            </w:r>
            <w:proofErr w:type="spellStart"/>
            <w:r>
              <w:rPr>
                <w:sz w:val="22"/>
                <w:szCs w:val="22"/>
              </w:rPr>
              <w:t>Coteau</w:t>
            </w:r>
            <w:proofErr w:type="spellEnd"/>
            <w:r>
              <w:rPr>
                <w:sz w:val="22"/>
                <w:szCs w:val="22"/>
              </w:rPr>
              <w:t>, Minister of Children and Youth Services to Barry Ward, Vice Chair, Simcoe Muskoka District Health Unit re thanks for our letter regarding the Healthy Babies Healthy Children program.</w:t>
            </w:r>
          </w:p>
          <w:p w14:paraId="1FA8E64F" w14:textId="209C1223" w:rsidR="00AC0DF9" w:rsidRPr="001D3781" w:rsidRDefault="003A5A68" w:rsidP="00B16C65">
            <w:pPr>
              <w:pStyle w:val="AgendaHeading1"/>
              <w:numPr>
                <w:ilvl w:val="0"/>
                <w:numId w:val="0"/>
              </w:numPr>
              <w:spacing w:before="60"/>
              <w:rPr>
                <w:sz w:val="22"/>
                <w:szCs w:val="22"/>
              </w:rPr>
            </w:pPr>
            <w:r>
              <w:rPr>
                <w:sz w:val="22"/>
                <w:szCs w:val="22"/>
              </w:rPr>
              <w:object w:dxaOrig="1513" w:dyaOrig="984" w14:anchorId="450F38D0">
                <v:shape id="_x0000_i1048" type="#_x0000_t75" style="width:75.6pt;height:49.2pt" o:ole="">
                  <v:imagedata r:id="rId54" o:title=""/>
                </v:shape>
                <o:OLEObject Type="Embed" ProgID="Acrobat.Document.2015" ShapeID="_x0000_i1048" DrawAspect="Icon" ObjectID="_1559453902" r:id="rId55"/>
              </w:object>
            </w:r>
          </w:p>
        </w:tc>
      </w:tr>
      <w:tr w:rsidR="00DB0A9F" w14:paraId="19211721" w14:textId="77777777" w:rsidTr="00EB01B4">
        <w:tc>
          <w:tcPr>
            <w:tcW w:w="739" w:type="dxa"/>
            <w:shd w:val="clear" w:color="auto" w:fill="auto"/>
          </w:tcPr>
          <w:p w14:paraId="3D56BA18" w14:textId="77777777" w:rsidR="00DB0A9F" w:rsidRDefault="00DB0A9F" w:rsidP="00C063B2">
            <w:pPr>
              <w:spacing w:before="60" w:after="60" w:line="360" w:lineRule="auto"/>
              <w:rPr>
                <w:sz w:val="22"/>
                <w:szCs w:val="22"/>
              </w:rPr>
            </w:pPr>
          </w:p>
        </w:tc>
        <w:tc>
          <w:tcPr>
            <w:tcW w:w="791" w:type="dxa"/>
            <w:shd w:val="clear" w:color="auto" w:fill="auto"/>
          </w:tcPr>
          <w:p w14:paraId="432DF0B4" w14:textId="2940D53B" w:rsidR="00DB0A9F" w:rsidRDefault="00F6266A" w:rsidP="0019552F">
            <w:pPr>
              <w:spacing w:before="60" w:after="60" w:line="360" w:lineRule="auto"/>
              <w:rPr>
                <w:sz w:val="22"/>
                <w:szCs w:val="22"/>
              </w:rPr>
            </w:pPr>
            <w:r>
              <w:rPr>
                <w:sz w:val="22"/>
                <w:szCs w:val="22"/>
              </w:rPr>
              <w:t>8</w:t>
            </w:r>
            <w:r w:rsidR="00447B40">
              <w:rPr>
                <w:sz w:val="22"/>
                <w:szCs w:val="22"/>
              </w:rPr>
              <w:t>.</w:t>
            </w:r>
            <w:r w:rsidR="0019552F">
              <w:rPr>
                <w:sz w:val="22"/>
                <w:szCs w:val="22"/>
              </w:rPr>
              <w:t>1</w:t>
            </w:r>
            <w:r w:rsidR="009E6167">
              <w:rPr>
                <w:sz w:val="22"/>
                <w:szCs w:val="22"/>
              </w:rPr>
              <w:t>0</w:t>
            </w:r>
          </w:p>
        </w:tc>
        <w:tc>
          <w:tcPr>
            <w:tcW w:w="8105" w:type="dxa"/>
            <w:gridSpan w:val="2"/>
          </w:tcPr>
          <w:p w14:paraId="38A2A05D" w14:textId="77777777" w:rsidR="00DB0A9F" w:rsidRDefault="00881A4A" w:rsidP="008378A3">
            <w:pPr>
              <w:pStyle w:val="AgendaHeading1"/>
              <w:numPr>
                <w:ilvl w:val="0"/>
                <w:numId w:val="0"/>
              </w:numPr>
              <w:spacing w:before="60"/>
              <w:rPr>
                <w:sz w:val="22"/>
                <w:szCs w:val="22"/>
              </w:rPr>
            </w:pPr>
            <w:r>
              <w:rPr>
                <w:sz w:val="22"/>
                <w:szCs w:val="22"/>
              </w:rPr>
              <w:t xml:space="preserve">Copy of Letter from Mayor H.S. Hughes, Township of Oro </w:t>
            </w:r>
            <w:proofErr w:type="spellStart"/>
            <w:r>
              <w:rPr>
                <w:sz w:val="22"/>
                <w:szCs w:val="22"/>
              </w:rPr>
              <w:t>Medonte</w:t>
            </w:r>
            <w:proofErr w:type="spellEnd"/>
            <w:r>
              <w:rPr>
                <w:sz w:val="22"/>
                <w:szCs w:val="22"/>
              </w:rPr>
              <w:t xml:space="preserve"> to the Honourable Kathleen Wynne, Premier re Opioid Strategy.</w:t>
            </w:r>
          </w:p>
          <w:p w14:paraId="5477F5E4" w14:textId="1E7090A6" w:rsidR="00AC0DF9" w:rsidRPr="00DB0A9F" w:rsidRDefault="003A5A68" w:rsidP="008378A3">
            <w:pPr>
              <w:pStyle w:val="AgendaHeading1"/>
              <w:numPr>
                <w:ilvl w:val="0"/>
                <w:numId w:val="0"/>
              </w:numPr>
              <w:spacing w:before="60"/>
              <w:rPr>
                <w:sz w:val="22"/>
                <w:szCs w:val="22"/>
              </w:rPr>
            </w:pPr>
            <w:r>
              <w:rPr>
                <w:sz w:val="22"/>
                <w:szCs w:val="22"/>
              </w:rPr>
              <w:object w:dxaOrig="1513" w:dyaOrig="984" w14:anchorId="74036B69">
                <v:shape id="_x0000_i1049" type="#_x0000_t75" style="width:75.6pt;height:49.2pt" o:ole="">
                  <v:imagedata r:id="rId56" o:title=""/>
                </v:shape>
                <o:OLEObject Type="Embed" ProgID="Acrobat.Document.2015" ShapeID="_x0000_i1049" DrawAspect="Icon" ObjectID="_1559453903" r:id="rId57"/>
              </w:object>
            </w:r>
          </w:p>
        </w:tc>
      </w:tr>
      <w:tr w:rsidR="00624891" w14:paraId="0F9EBF57" w14:textId="77777777" w:rsidTr="00EB01B4">
        <w:tc>
          <w:tcPr>
            <w:tcW w:w="739" w:type="dxa"/>
            <w:shd w:val="clear" w:color="auto" w:fill="auto"/>
          </w:tcPr>
          <w:p w14:paraId="1CD74F28" w14:textId="77777777" w:rsidR="00624891" w:rsidRDefault="00624891" w:rsidP="00C063B2">
            <w:pPr>
              <w:spacing w:before="60" w:after="60" w:line="360" w:lineRule="auto"/>
              <w:rPr>
                <w:sz w:val="22"/>
                <w:szCs w:val="22"/>
              </w:rPr>
            </w:pPr>
          </w:p>
        </w:tc>
        <w:tc>
          <w:tcPr>
            <w:tcW w:w="791" w:type="dxa"/>
            <w:shd w:val="clear" w:color="auto" w:fill="auto"/>
          </w:tcPr>
          <w:p w14:paraId="0B046516" w14:textId="54FF8944" w:rsidR="00624891" w:rsidRDefault="00F6266A" w:rsidP="00ED6862">
            <w:pPr>
              <w:spacing w:before="60" w:after="60" w:line="360" w:lineRule="auto"/>
              <w:rPr>
                <w:sz w:val="22"/>
                <w:szCs w:val="22"/>
              </w:rPr>
            </w:pPr>
            <w:r>
              <w:rPr>
                <w:sz w:val="22"/>
                <w:szCs w:val="22"/>
              </w:rPr>
              <w:t>8</w:t>
            </w:r>
            <w:r w:rsidR="00447B40">
              <w:rPr>
                <w:sz w:val="22"/>
                <w:szCs w:val="22"/>
              </w:rPr>
              <w:t>.</w:t>
            </w:r>
            <w:r w:rsidR="0019552F">
              <w:rPr>
                <w:sz w:val="22"/>
                <w:szCs w:val="22"/>
              </w:rPr>
              <w:t>1</w:t>
            </w:r>
            <w:r w:rsidR="009E6167">
              <w:rPr>
                <w:sz w:val="22"/>
                <w:szCs w:val="22"/>
              </w:rPr>
              <w:t>1</w:t>
            </w:r>
          </w:p>
        </w:tc>
        <w:tc>
          <w:tcPr>
            <w:tcW w:w="8105" w:type="dxa"/>
            <w:gridSpan w:val="2"/>
          </w:tcPr>
          <w:p w14:paraId="51EEDA1D" w14:textId="77777777" w:rsidR="00624891" w:rsidRDefault="00881A4A" w:rsidP="00CB3D73">
            <w:pPr>
              <w:pStyle w:val="AgendaHeading1"/>
              <w:numPr>
                <w:ilvl w:val="0"/>
                <w:numId w:val="0"/>
              </w:numPr>
              <w:spacing w:before="60"/>
              <w:rPr>
                <w:sz w:val="22"/>
                <w:szCs w:val="22"/>
              </w:rPr>
            </w:pPr>
            <w:r>
              <w:rPr>
                <w:sz w:val="22"/>
                <w:szCs w:val="22"/>
              </w:rPr>
              <w:t>Copy of letter and attachment from Mayor Mary Smith, Chair, Peterborough Public Health to the Honourable Dr. Jane Philpott, Minister of Health for Canada re moving forward on the Federal Opioid strategy.</w:t>
            </w:r>
          </w:p>
          <w:p w14:paraId="42A6AF45" w14:textId="5F69F22A" w:rsidR="00AC0DF9" w:rsidRPr="004B14B0" w:rsidRDefault="003A5A68" w:rsidP="00CB3D73">
            <w:pPr>
              <w:pStyle w:val="AgendaHeading1"/>
              <w:numPr>
                <w:ilvl w:val="0"/>
                <w:numId w:val="0"/>
              </w:numPr>
              <w:spacing w:before="60"/>
              <w:rPr>
                <w:sz w:val="22"/>
                <w:szCs w:val="22"/>
              </w:rPr>
            </w:pPr>
            <w:r>
              <w:rPr>
                <w:sz w:val="22"/>
                <w:szCs w:val="22"/>
              </w:rPr>
              <w:object w:dxaOrig="1513" w:dyaOrig="984" w14:anchorId="423C91E8">
                <v:shape id="_x0000_i1050" type="#_x0000_t75" style="width:75.6pt;height:49.2pt" o:ole="">
                  <v:imagedata r:id="rId58" o:title=""/>
                </v:shape>
                <o:OLEObject Type="Embed" ProgID="Acrobat.Document.2015" ShapeID="_x0000_i1050" DrawAspect="Icon" ObjectID="_1559453904" r:id="rId59"/>
              </w:object>
            </w:r>
          </w:p>
        </w:tc>
      </w:tr>
      <w:tr w:rsidR="00A76127" w14:paraId="588A16D7" w14:textId="77777777" w:rsidTr="00EB01B4">
        <w:tc>
          <w:tcPr>
            <w:tcW w:w="739" w:type="dxa"/>
            <w:shd w:val="clear" w:color="auto" w:fill="auto"/>
          </w:tcPr>
          <w:p w14:paraId="7E741DFE" w14:textId="77777777" w:rsidR="00A76127" w:rsidRDefault="00A76127" w:rsidP="00C063B2">
            <w:pPr>
              <w:spacing w:before="60" w:after="60" w:line="360" w:lineRule="auto"/>
              <w:rPr>
                <w:sz w:val="22"/>
                <w:szCs w:val="22"/>
              </w:rPr>
            </w:pPr>
          </w:p>
        </w:tc>
        <w:tc>
          <w:tcPr>
            <w:tcW w:w="791" w:type="dxa"/>
            <w:shd w:val="clear" w:color="auto" w:fill="auto"/>
          </w:tcPr>
          <w:p w14:paraId="47AF8EFC" w14:textId="7C281D9E" w:rsidR="00A76127" w:rsidRDefault="0019552F" w:rsidP="00ED6862">
            <w:pPr>
              <w:spacing w:before="60" w:after="60" w:line="360" w:lineRule="auto"/>
              <w:rPr>
                <w:sz w:val="22"/>
                <w:szCs w:val="22"/>
              </w:rPr>
            </w:pPr>
            <w:r>
              <w:rPr>
                <w:sz w:val="22"/>
                <w:szCs w:val="22"/>
              </w:rPr>
              <w:t>8.1</w:t>
            </w:r>
            <w:r w:rsidR="009E6167">
              <w:rPr>
                <w:sz w:val="22"/>
                <w:szCs w:val="22"/>
              </w:rPr>
              <w:t>2</w:t>
            </w:r>
          </w:p>
        </w:tc>
        <w:tc>
          <w:tcPr>
            <w:tcW w:w="8105" w:type="dxa"/>
            <w:gridSpan w:val="2"/>
          </w:tcPr>
          <w:p w14:paraId="7117E753" w14:textId="77777777" w:rsidR="00A76127" w:rsidRDefault="00A76127" w:rsidP="00CB3D73">
            <w:pPr>
              <w:pStyle w:val="AgendaHeading1"/>
              <w:numPr>
                <w:ilvl w:val="0"/>
                <w:numId w:val="0"/>
              </w:numPr>
              <w:spacing w:before="60"/>
              <w:rPr>
                <w:sz w:val="22"/>
                <w:szCs w:val="22"/>
              </w:rPr>
            </w:pPr>
            <w:r>
              <w:rPr>
                <w:sz w:val="22"/>
                <w:szCs w:val="22"/>
              </w:rPr>
              <w:t xml:space="preserve">Copy of letter from Jesse </w:t>
            </w:r>
            <w:proofErr w:type="spellStart"/>
            <w:r>
              <w:rPr>
                <w:sz w:val="22"/>
                <w:szCs w:val="22"/>
              </w:rPr>
              <w:t>Halmer</w:t>
            </w:r>
            <w:proofErr w:type="spellEnd"/>
            <w:r>
              <w:rPr>
                <w:sz w:val="22"/>
                <w:szCs w:val="22"/>
              </w:rPr>
              <w:t>, Chair, Middlesex-London Board of Health to the Honourable Dr. Eric Hoskins, Minister of Health and Long-Term Care re Opioid Use.</w:t>
            </w:r>
          </w:p>
          <w:p w14:paraId="350D412C" w14:textId="7E7C287E" w:rsidR="00644F1E" w:rsidRDefault="003A5A68" w:rsidP="00CB3D73">
            <w:pPr>
              <w:pStyle w:val="AgendaHeading1"/>
              <w:numPr>
                <w:ilvl w:val="0"/>
                <w:numId w:val="0"/>
              </w:numPr>
              <w:spacing w:before="60"/>
              <w:rPr>
                <w:sz w:val="22"/>
                <w:szCs w:val="22"/>
              </w:rPr>
            </w:pPr>
            <w:r>
              <w:rPr>
                <w:sz w:val="22"/>
                <w:szCs w:val="22"/>
              </w:rPr>
              <w:object w:dxaOrig="1513" w:dyaOrig="984" w14:anchorId="28B64760">
                <v:shape id="_x0000_i1051" type="#_x0000_t75" style="width:75.6pt;height:49.2pt" o:ole="">
                  <v:imagedata r:id="rId60" o:title=""/>
                </v:shape>
                <o:OLEObject Type="Embed" ProgID="Acrobat.Document.2015" ShapeID="_x0000_i1051" DrawAspect="Icon" ObjectID="_1559453905" r:id="rId61"/>
              </w:object>
            </w:r>
          </w:p>
        </w:tc>
      </w:tr>
      <w:tr w:rsidR="00D33325" w14:paraId="5797EB25" w14:textId="77777777" w:rsidTr="00EB01B4">
        <w:tc>
          <w:tcPr>
            <w:tcW w:w="739" w:type="dxa"/>
            <w:shd w:val="clear" w:color="auto" w:fill="auto"/>
          </w:tcPr>
          <w:p w14:paraId="2A588C35" w14:textId="77777777" w:rsidR="00D33325" w:rsidRDefault="00D33325" w:rsidP="00C063B2">
            <w:pPr>
              <w:spacing w:before="60" w:after="60" w:line="360" w:lineRule="auto"/>
              <w:rPr>
                <w:sz w:val="22"/>
                <w:szCs w:val="22"/>
              </w:rPr>
            </w:pPr>
          </w:p>
        </w:tc>
        <w:tc>
          <w:tcPr>
            <w:tcW w:w="791" w:type="dxa"/>
            <w:shd w:val="clear" w:color="auto" w:fill="auto"/>
          </w:tcPr>
          <w:p w14:paraId="2207939D" w14:textId="25AA9CA8" w:rsidR="00D33325" w:rsidRDefault="0019552F" w:rsidP="00ED6862">
            <w:pPr>
              <w:spacing w:before="60" w:after="60" w:line="360" w:lineRule="auto"/>
              <w:rPr>
                <w:sz w:val="22"/>
                <w:szCs w:val="22"/>
              </w:rPr>
            </w:pPr>
            <w:r>
              <w:rPr>
                <w:sz w:val="22"/>
                <w:szCs w:val="22"/>
              </w:rPr>
              <w:t>8.1</w:t>
            </w:r>
            <w:r w:rsidR="009E6167">
              <w:rPr>
                <w:sz w:val="22"/>
                <w:szCs w:val="22"/>
              </w:rPr>
              <w:t>3</w:t>
            </w:r>
          </w:p>
        </w:tc>
        <w:tc>
          <w:tcPr>
            <w:tcW w:w="8105" w:type="dxa"/>
            <w:gridSpan w:val="2"/>
          </w:tcPr>
          <w:p w14:paraId="00EEEA59" w14:textId="77777777" w:rsidR="00D33325" w:rsidRDefault="00D33325" w:rsidP="00CB3D73">
            <w:pPr>
              <w:pStyle w:val="AgendaHeading1"/>
              <w:numPr>
                <w:ilvl w:val="0"/>
                <w:numId w:val="0"/>
              </w:numPr>
              <w:spacing w:before="60"/>
              <w:rPr>
                <w:sz w:val="22"/>
                <w:szCs w:val="22"/>
              </w:rPr>
            </w:pPr>
            <w:r>
              <w:rPr>
                <w:sz w:val="22"/>
                <w:szCs w:val="22"/>
              </w:rPr>
              <w:t xml:space="preserve">Copy of letter from Mr. Lee Mason, Board Chair and Dr. Marlene </w:t>
            </w:r>
            <w:proofErr w:type="spellStart"/>
            <w:r>
              <w:rPr>
                <w:sz w:val="22"/>
                <w:szCs w:val="22"/>
              </w:rPr>
              <w:t>Spruyt</w:t>
            </w:r>
            <w:proofErr w:type="spellEnd"/>
            <w:r>
              <w:rPr>
                <w:sz w:val="22"/>
                <w:szCs w:val="22"/>
              </w:rPr>
              <w:t>, Medical Officer of Health, Algoma Public Health to the Honourable Dr. Eric Hoskins, Minister of Health and Long-Term Care re concern over rates of deaths from opiates across the province.</w:t>
            </w:r>
          </w:p>
          <w:p w14:paraId="17B6B705" w14:textId="7C2A77E9" w:rsidR="00644F1E" w:rsidRDefault="003A5A68" w:rsidP="00CB3D73">
            <w:pPr>
              <w:pStyle w:val="AgendaHeading1"/>
              <w:numPr>
                <w:ilvl w:val="0"/>
                <w:numId w:val="0"/>
              </w:numPr>
              <w:spacing w:before="60"/>
              <w:rPr>
                <w:sz w:val="22"/>
                <w:szCs w:val="22"/>
              </w:rPr>
            </w:pPr>
            <w:r>
              <w:rPr>
                <w:sz w:val="22"/>
                <w:szCs w:val="22"/>
              </w:rPr>
              <w:object w:dxaOrig="1513" w:dyaOrig="984" w14:anchorId="73DCFC66">
                <v:shape id="_x0000_i1052" type="#_x0000_t75" style="width:75.6pt;height:49.2pt" o:ole="">
                  <v:imagedata r:id="rId62" o:title=""/>
                </v:shape>
                <o:OLEObject Type="Embed" ProgID="Acrobat.Document.2015" ShapeID="_x0000_i1052" DrawAspect="Icon" ObjectID="_1559453906" r:id="rId63"/>
              </w:object>
            </w:r>
          </w:p>
        </w:tc>
      </w:tr>
      <w:tr w:rsidR="00B556BA" w14:paraId="5C7AEB41" w14:textId="77777777" w:rsidTr="009E6167">
        <w:tc>
          <w:tcPr>
            <w:tcW w:w="739" w:type="dxa"/>
            <w:shd w:val="clear" w:color="auto" w:fill="auto"/>
          </w:tcPr>
          <w:p w14:paraId="506B34B4" w14:textId="77777777" w:rsidR="00B556BA" w:rsidRPr="00A10971" w:rsidRDefault="00B556BA" w:rsidP="005C5BBD">
            <w:pPr>
              <w:spacing w:before="60" w:after="60" w:line="360" w:lineRule="auto"/>
              <w:rPr>
                <w:sz w:val="22"/>
                <w:szCs w:val="22"/>
              </w:rPr>
            </w:pPr>
          </w:p>
        </w:tc>
        <w:tc>
          <w:tcPr>
            <w:tcW w:w="791" w:type="dxa"/>
            <w:shd w:val="clear" w:color="auto" w:fill="auto"/>
          </w:tcPr>
          <w:p w14:paraId="3BD1B056" w14:textId="75BED51E" w:rsidR="00B556BA" w:rsidRDefault="0019552F" w:rsidP="009E6167">
            <w:pPr>
              <w:spacing w:before="60" w:after="60" w:line="360" w:lineRule="auto"/>
              <w:rPr>
                <w:sz w:val="22"/>
                <w:szCs w:val="22"/>
              </w:rPr>
            </w:pPr>
            <w:r>
              <w:rPr>
                <w:sz w:val="22"/>
                <w:szCs w:val="22"/>
              </w:rPr>
              <w:t>8.1</w:t>
            </w:r>
            <w:r w:rsidR="009E6167">
              <w:rPr>
                <w:sz w:val="22"/>
                <w:szCs w:val="22"/>
              </w:rPr>
              <w:t>4</w:t>
            </w:r>
          </w:p>
        </w:tc>
        <w:tc>
          <w:tcPr>
            <w:tcW w:w="8105" w:type="dxa"/>
            <w:gridSpan w:val="2"/>
            <w:vAlign w:val="center"/>
          </w:tcPr>
          <w:p w14:paraId="065A29D9" w14:textId="77777777" w:rsidR="00B556BA" w:rsidRDefault="00881A4A" w:rsidP="005C5BBD">
            <w:pPr>
              <w:rPr>
                <w:sz w:val="22"/>
                <w:szCs w:val="22"/>
              </w:rPr>
            </w:pPr>
            <w:r>
              <w:rPr>
                <w:sz w:val="22"/>
                <w:szCs w:val="22"/>
              </w:rPr>
              <w:t>Copy of letter and attachment from Mayor Mary Smith, Chair, Peterborough Public Health to the Honourable Dr. Eric Hoskins, Minister of Health and Long-Term Care re assessment of the Healthy Menu Choices Act.</w:t>
            </w:r>
          </w:p>
          <w:p w14:paraId="7666B000" w14:textId="04471584" w:rsidR="00644F1E" w:rsidRDefault="003A5A68" w:rsidP="005C5BBD">
            <w:pPr>
              <w:rPr>
                <w:sz w:val="22"/>
                <w:szCs w:val="22"/>
              </w:rPr>
            </w:pPr>
            <w:r>
              <w:rPr>
                <w:sz w:val="22"/>
                <w:szCs w:val="22"/>
              </w:rPr>
              <w:object w:dxaOrig="1513" w:dyaOrig="984" w14:anchorId="7FCBBCAD">
                <v:shape id="_x0000_i1053" type="#_x0000_t75" style="width:75.6pt;height:49.2pt" o:ole="">
                  <v:imagedata r:id="rId64" o:title=""/>
                </v:shape>
                <o:OLEObject Type="Embed" ProgID="Acrobat.Document.2015" ShapeID="_x0000_i1053" DrawAspect="Icon" ObjectID="_1559453907" r:id="rId65"/>
              </w:object>
            </w:r>
          </w:p>
        </w:tc>
      </w:tr>
      <w:tr w:rsidR="00881A4A" w14:paraId="7283FEBE" w14:textId="77777777" w:rsidTr="00EB01B4">
        <w:tc>
          <w:tcPr>
            <w:tcW w:w="739" w:type="dxa"/>
            <w:shd w:val="clear" w:color="auto" w:fill="auto"/>
          </w:tcPr>
          <w:p w14:paraId="4B2838DD" w14:textId="77777777" w:rsidR="00881A4A" w:rsidRPr="00A10971" w:rsidRDefault="00881A4A" w:rsidP="005C5BBD">
            <w:pPr>
              <w:spacing w:before="60" w:after="60" w:line="360" w:lineRule="auto"/>
              <w:rPr>
                <w:sz w:val="22"/>
                <w:szCs w:val="22"/>
              </w:rPr>
            </w:pPr>
          </w:p>
        </w:tc>
        <w:tc>
          <w:tcPr>
            <w:tcW w:w="791" w:type="dxa"/>
            <w:shd w:val="clear" w:color="auto" w:fill="auto"/>
            <w:vAlign w:val="center"/>
          </w:tcPr>
          <w:p w14:paraId="611A4A21" w14:textId="4626279D" w:rsidR="00881A4A" w:rsidRDefault="0019552F" w:rsidP="005C5BBD">
            <w:pPr>
              <w:spacing w:before="60" w:after="60" w:line="360" w:lineRule="auto"/>
              <w:rPr>
                <w:sz w:val="22"/>
                <w:szCs w:val="22"/>
              </w:rPr>
            </w:pPr>
            <w:r>
              <w:rPr>
                <w:sz w:val="22"/>
                <w:szCs w:val="22"/>
              </w:rPr>
              <w:t>8.1</w:t>
            </w:r>
            <w:r w:rsidR="009E6167">
              <w:rPr>
                <w:sz w:val="22"/>
                <w:szCs w:val="22"/>
              </w:rPr>
              <w:t>5</w:t>
            </w:r>
          </w:p>
        </w:tc>
        <w:tc>
          <w:tcPr>
            <w:tcW w:w="8105" w:type="dxa"/>
            <w:gridSpan w:val="2"/>
            <w:vAlign w:val="center"/>
          </w:tcPr>
          <w:p w14:paraId="569A1DB6" w14:textId="77777777" w:rsidR="00881A4A" w:rsidRDefault="00881A4A" w:rsidP="005C5BBD">
            <w:pPr>
              <w:rPr>
                <w:sz w:val="22"/>
                <w:szCs w:val="22"/>
              </w:rPr>
            </w:pPr>
            <w:r>
              <w:rPr>
                <w:sz w:val="22"/>
                <w:szCs w:val="22"/>
              </w:rPr>
              <w:t>Copy of letter from Ann Warren, Chair, Leeds, Grenville and Lanark District Health Unit to the Honourable Dr. Eric Hoskins, Minister of Health and Long-Term Care re LGL Board of Health letter in support of Low Income Adult Dental Program in Ontario.</w:t>
            </w:r>
          </w:p>
          <w:p w14:paraId="489AB7A5" w14:textId="361123C6" w:rsidR="00644F1E" w:rsidRDefault="003A5A68" w:rsidP="005C5BBD">
            <w:pPr>
              <w:rPr>
                <w:sz w:val="22"/>
                <w:szCs w:val="22"/>
              </w:rPr>
            </w:pPr>
            <w:r>
              <w:rPr>
                <w:sz w:val="22"/>
                <w:szCs w:val="22"/>
              </w:rPr>
              <w:object w:dxaOrig="1513" w:dyaOrig="984" w14:anchorId="46124124">
                <v:shape id="_x0000_i1054" type="#_x0000_t75" style="width:75.6pt;height:49.2pt" o:ole="">
                  <v:imagedata r:id="rId66" o:title=""/>
                </v:shape>
                <o:OLEObject Type="Embed" ProgID="Acrobat.Document.2015" ShapeID="_x0000_i1054" DrawAspect="Icon" ObjectID="_1559453908" r:id="rId67"/>
              </w:object>
            </w:r>
          </w:p>
        </w:tc>
      </w:tr>
      <w:tr w:rsidR="00644F1E" w14:paraId="1A8DAC39" w14:textId="77777777" w:rsidTr="00EB01B4">
        <w:tc>
          <w:tcPr>
            <w:tcW w:w="739" w:type="dxa"/>
            <w:shd w:val="clear" w:color="auto" w:fill="auto"/>
          </w:tcPr>
          <w:p w14:paraId="117D5F86" w14:textId="77777777" w:rsidR="00644F1E" w:rsidRPr="00A10971" w:rsidRDefault="00644F1E" w:rsidP="005C5BBD">
            <w:pPr>
              <w:spacing w:before="60" w:after="60" w:line="360" w:lineRule="auto"/>
              <w:rPr>
                <w:sz w:val="22"/>
                <w:szCs w:val="22"/>
              </w:rPr>
            </w:pPr>
          </w:p>
        </w:tc>
        <w:tc>
          <w:tcPr>
            <w:tcW w:w="791" w:type="dxa"/>
            <w:shd w:val="clear" w:color="auto" w:fill="auto"/>
            <w:vAlign w:val="center"/>
          </w:tcPr>
          <w:p w14:paraId="11C64D42" w14:textId="36F47012" w:rsidR="00644F1E" w:rsidRDefault="00644F1E" w:rsidP="005C5BBD">
            <w:pPr>
              <w:spacing w:before="60" w:after="60" w:line="360" w:lineRule="auto"/>
              <w:rPr>
                <w:sz w:val="22"/>
                <w:szCs w:val="22"/>
              </w:rPr>
            </w:pPr>
            <w:r>
              <w:rPr>
                <w:sz w:val="22"/>
                <w:szCs w:val="22"/>
              </w:rPr>
              <w:t>8.1</w:t>
            </w:r>
            <w:r w:rsidR="009E6167">
              <w:rPr>
                <w:sz w:val="22"/>
                <w:szCs w:val="22"/>
              </w:rPr>
              <w:t>6</w:t>
            </w:r>
          </w:p>
        </w:tc>
        <w:tc>
          <w:tcPr>
            <w:tcW w:w="8105" w:type="dxa"/>
            <w:gridSpan w:val="2"/>
            <w:vAlign w:val="center"/>
          </w:tcPr>
          <w:p w14:paraId="56A12DD3" w14:textId="77777777" w:rsidR="00644F1E" w:rsidRDefault="00644F1E" w:rsidP="005C5BBD">
            <w:pPr>
              <w:rPr>
                <w:sz w:val="22"/>
                <w:szCs w:val="22"/>
              </w:rPr>
            </w:pPr>
            <w:r>
              <w:rPr>
                <w:sz w:val="22"/>
                <w:szCs w:val="22"/>
              </w:rPr>
              <w:t>Copy of letter from the Honourable Dr. Eric Hoskins, Minister of Long Term-Care to Dr. Charles Gardner, Medical Officer of Health, Simcoe Muskoka District Health Unit re appreciation for ongoing efforts to support the provincial immunization programs.</w:t>
            </w:r>
          </w:p>
          <w:p w14:paraId="7F8E8B94" w14:textId="4A962CF5" w:rsidR="00644F1E" w:rsidRDefault="003A5A68" w:rsidP="005C5BBD">
            <w:pPr>
              <w:rPr>
                <w:sz w:val="22"/>
                <w:szCs w:val="22"/>
              </w:rPr>
            </w:pPr>
            <w:r>
              <w:rPr>
                <w:sz w:val="22"/>
                <w:szCs w:val="22"/>
              </w:rPr>
              <w:object w:dxaOrig="1513" w:dyaOrig="984" w14:anchorId="4559EB81">
                <v:shape id="_x0000_i1055" type="#_x0000_t75" style="width:75.6pt;height:49.2pt" o:ole="">
                  <v:imagedata r:id="rId68" o:title=""/>
                </v:shape>
                <o:OLEObject Type="Embed" ProgID="Acrobat.Document.2015" ShapeID="_x0000_i1055" DrawAspect="Icon" ObjectID="_1559453909" r:id="rId69"/>
              </w:object>
            </w:r>
          </w:p>
        </w:tc>
      </w:tr>
      <w:tr w:rsidR="00881A4A" w14:paraId="6AB26635" w14:textId="77777777" w:rsidTr="00EB01B4">
        <w:tc>
          <w:tcPr>
            <w:tcW w:w="739" w:type="dxa"/>
            <w:shd w:val="clear" w:color="auto" w:fill="auto"/>
          </w:tcPr>
          <w:p w14:paraId="2AF255ED" w14:textId="77777777" w:rsidR="00881A4A" w:rsidRPr="00A10971" w:rsidRDefault="00881A4A" w:rsidP="005C5BBD">
            <w:pPr>
              <w:spacing w:before="60" w:after="60" w:line="360" w:lineRule="auto"/>
              <w:rPr>
                <w:sz w:val="22"/>
                <w:szCs w:val="22"/>
              </w:rPr>
            </w:pPr>
          </w:p>
        </w:tc>
        <w:tc>
          <w:tcPr>
            <w:tcW w:w="791" w:type="dxa"/>
            <w:shd w:val="clear" w:color="auto" w:fill="auto"/>
            <w:vAlign w:val="center"/>
          </w:tcPr>
          <w:p w14:paraId="2DD72C81" w14:textId="6B788328" w:rsidR="00881A4A" w:rsidRDefault="0019552F" w:rsidP="009E6167">
            <w:pPr>
              <w:spacing w:before="60" w:after="60" w:line="360" w:lineRule="auto"/>
              <w:rPr>
                <w:sz w:val="22"/>
                <w:szCs w:val="22"/>
              </w:rPr>
            </w:pPr>
            <w:r>
              <w:rPr>
                <w:sz w:val="22"/>
                <w:szCs w:val="22"/>
              </w:rPr>
              <w:t>8.1</w:t>
            </w:r>
            <w:r w:rsidR="009E6167">
              <w:rPr>
                <w:sz w:val="22"/>
                <w:szCs w:val="22"/>
              </w:rPr>
              <w:t>7</w:t>
            </w:r>
          </w:p>
        </w:tc>
        <w:tc>
          <w:tcPr>
            <w:tcW w:w="8105" w:type="dxa"/>
            <w:gridSpan w:val="2"/>
            <w:vAlign w:val="center"/>
          </w:tcPr>
          <w:p w14:paraId="5A9424F6" w14:textId="77777777" w:rsidR="00881A4A" w:rsidRDefault="00C5552E" w:rsidP="005C5BBD">
            <w:pPr>
              <w:rPr>
                <w:sz w:val="22"/>
                <w:szCs w:val="22"/>
              </w:rPr>
            </w:pPr>
            <w:r>
              <w:rPr>
                <w:sz w:val="22"/>
                <w:szCs w:val="22"/>
              </w:rPr>
              <w:t>Copy of email from Valerie Jaeger, President and Carmen McGregor, Vice-President, Association of Local Public Health Association (</w:t>
            </w:r>
            <w:proofErr w:type="spellStart"/>
            <w:r>
              <w:rPr>
                <w:sz w:val="22"/>
                <w:szCs w:val="22"/>
              </w:rPr>
              <w:t>alPHa</w:t>
            </w:r>
            <w:proofErr w:type="spellEnd"/>
            <w:r>
              <w:rPr>
                <w:sz w:val="22"/>
                <w:szCs w:val="22"/>
              </w:rPr>
              <w:t xml:space="preserve">) announcing the retirement of Linda Stewart, Executive Director at </w:t>
            </w:r>
            <w:proofErr w:type="spellStart"/>
            <w:r>
              <w:rPr>
                <w:sz w:val="22"/>
                <w:szCs w:val="22"/>
              </w:rPr>
              <w:t>alPHa</w:t>
            </w:r>
            <w:proofErr w:type="spellEnd"/>
            <w:r>
              <w:rPr>
                <w:sz w:val="22"/>
                <w:szCs w:val="22"/>
              </w:rPr>
              <w:t>.</w:t>
            </w:r>
          </w:p>
          <w:p w14:paraId="32D32EAD" w14:textId="7E479E86" w:rsidR="00644F1E" w:rsidRDefault="003A5A68" w:rsidP="005C5BBD">
            <w:pPr>
              <w:rPr>
                <w:sz w:val="22"/>
                <w:szCs w:val="22"/>
              </w:rPr>
            </w:pPr>
            <w:r>
              <w:rPr>
                <w:sz w:val="22"/>
                <w:szCs w:val="22"/>
              </w:rPr>
              <w:object w:dxaOrig="1513" w:dyaOrig="984" w14:anchorId="25AC7D25">
                <v:shape id="_x0000_i1056" type="#_x0000_t75" style="width:75.6pt;height:49.2pt" o:ole="">
                  <v:imagedata r:id="rId70" o:title=""/>
                </v:shape>
                <o:OLEObject Type="Embed" ProgID="Acrobat.Document.2015" ShapeID="_x0000_i1056" DrawAspect="Icon" ObjectID="_1559453910" r:id="rId71"/>
              </w:object>
            </w:r>
          </w:p>
        </w:tc>
      </w:tr>
      <w:tr w:rsidR="005C5BBD" w14:paraId="6F5BD1F0" w14:textId="77777777" w:rsidTr="00790692">
        <w:tc>
          <w:tcPr>
            <w:tcW w:w="739" w:type="dxa"/>
            <w:shd w:val="clear" w:color="auto" w:fill="auto"/>
          </w:tcPr>
          <w:p w14:paraId="29E1C509" w14:textId="3B7A65CF" w:rsidR="005C5BBD" w:rsidRPr="00A10971" w:rsidRDefault="00ED1F9F" w:rsidP="005C5BBD">
            <w:pPr>
              <w:spacing w:before="60" w:after="60" w:line="360" w:lineRule="auto"/>
              <w:rPr>
                <w:sz w:val="22"/>
                <w:szCs w:val="22"/>
              </w:rPr>
            </w:pPr>
            <w:r>
              <w:rPr>
                <w:sz w:val="22"/>
                <w:szCs w:val="22"/>
              </w:rPr>
              <w:t>9</w:t>
            </w:r>
            <w:r w:rsidR="005C5BBD" w:rsidRPr="00A10971">
              <w:rPr>
                <w:sz w:val="22"/>
                <w:szCs w:val="22"/>
              </w:rPr>
              <w:t>.</w:t>
            </w:r>
            <w:r w:rsidR="005C5BBD">
              <w:rPr>
                <w:sz w:val="22"/>
                <w:szCs w:val="22"/>
              </w:rPr>
              <w:t>0</w:t>
            </w:r>
          </w:p>
        </w:tc>
        <w:tc>
          <w:tcPr>
            <w:tcW w:w="791" w:type="dxa"/>
            <w:shd w:val="clear" w:color="auto" w:fill="auto"/>
          </w:tcPr>
          <w:p w14:paraId="5550B605" w14:textId="77777777" w:rsidR="005C5BBD" w:rsidRPr="00A10971" w:rsidRDefault="005C5BBD" w:rsidP="005C5BBD">
            <w:pPr>
              <w:spacing w:before="60" w:after="60" w:line="360" w:lineRule="auto"/>
              <w:rPr>
                <w:sz w:val="22"/>
                <w:szCs w:val="22"/>
              </w:rPr>
            </w:pPr>
          </w:p>
        </w:tc>
        <w:tc>
          <w:tcPr>
            <w:tcW w:w="810" w:type="dxa"/>
          </w:tcPr>
          <w:p w14:paraId="1463D029" w14:textId="77777777" w:rsidR="005C5BBD" w:rsidRPr="00C11A9D" w:rsidRDefault="005C5BBD" w:rsidP="005C5BBD">
            <w:pPr>
              <w:pStyle w:val="AgendaHeading1"/>
              <w:numPr>
                <w:ilvl w:val="0"/>
                <w:numId w:val="0"/>
              </w:numPr>
              <w:spacing w:before="60"/>
              <w:rPr>
                <w:sz w:val="22"/>
                <w:szCs w:val="22"/>
              </w:rPr>
            </w:pPr>
          </w:p>
        </w:tc>
        <w:tc>
          <w:tcPr>
            <w:tcW w:w="7295" w:type="dxa"/>
            <w:shd w:val="clear" w:color="auto" w:fill="auto"/>
          </w:tcPr>
          <w:p w14:paraId="21000A07" w14:textId="64A6D1D0" w:rsidR="005C5BBD" w:rsidRDefault="005C5BBD" w:rsidP="005C5BBD">
            <w:pPr>
              <w:pStyle w:val="AgendaHeading1"/>
              <w:numPr>
                <w:ilvl w:val="0"/>
                <w:numId w:val="0"/>
              </w:numPr>
              <w:spacing w:before="60"/>
              <w:rPr>
                <w:sz w:val="22"/>
                <w:szCs w:val="22"/>
              </w:rPr>
            </w:pPr>
            <w:r w:rsidRPr="00A10971">
              <w:rPr>
                <w:b/>
                <w:sz w:val="22"/>
                <w:szCs w:val="22"/>
              </w:rPr>
              <w:t>Date and Time of Next Meeting</w:t>
            </w:r>
            <w:r>
              <w:rPr>
                <w:b/>
                <w:sz w:val="22"/>
                <w:szCs w:val="22"/>
              </w:rPr>
              <w:t>s</w:t>
            </w:r>
            <w:r>
              <w:rPr>
                <w:sz w:val="22"/>
                <w:szCs w:val="22"/>
              </w:rPr>
              <w:t>:</w:t>
            </w:r>
          </w:p>
          <w:p w14:paraId="7D8EBB12" w14:textId="77777777" w:rsidR="00ED0C11" w:rsidRDefault="00ED0C11" w:rsidP="00823FAA">
            <w:pPr>
              <w:pStyle w:val="AgendaHeading1"/>
              <w:numPr>
                <w:ilvl w:val="0"/>
                <w:numId w:val="0"/>
              </w:numPr>
              <w:spacing w:before="60"/>
              <w:rPr>
                <w:sz w:val="22"/>
                <w:szCs w:val="22"/>
              </w:rPr>
            </w:pPr>
            <w:r>
              <w:rPr>
                <w:sz w:val="22"/>
                <w:szCs w:val="22"/>
              </w:rPr>
              <w:t>Wednesday, September 20, 2017, Barrie Office</w:t>
            </w:r>
          </w:p>
          <w:p w14:paraId="67AB8A10" w14:textId="77777777" w:rsidR="002D7A85" w:rsidRDefault="002D7A85" w:rsidP="00823FAA">
            <w:pPr>
              <w:pStyle w:val="AgendaHeading1"/>
              <w:numPr>
                <w:ilvl w:val="0"/>
                <w:numId w:val="0"/>
              </w:numPr>
              <w:spacing w:before="60"/>
              <w:rPr>
                <w:sz w:val="22"/>
                <w:szCs w:val="22"/>
              </w:rPr>
            </w:pPr>
            <w:r>
              <w:rPr>
                <w:sz w:val="22"/>
                <w:szCs w:val="22"/>
              </w:rPr>
              <w:t>Wednesday, October 18, 2017, Barrie Office</w:t>
            </w:r>
          </w:p>
          <w:p w14:paraId="6514F084" w14:textId="61B98B23" w:rsidR="002D7A85" w:rsidRPr="00A10971" w:rsidRDefault="002D7A85" w:rsidP="00823FAA">
            <w:pPr>
              <w:pStyle w:val="AgendaHeading1"/>
              <w:numPr>
                <w:ilvl w:val="0"/>
                <w:numId w:val="0"/>
              </w:numPr>
              <w:spacing w:before="60"/>
              <w:rPr>
                <w:sz w:val="22"/>
                <w:szCs w:val="22"/>
              </w:rPr>
            </w:pPr>
            <w:r>
              <w:rPr>
                <w:sz w:val="22"/>
                <w:szCs w:val="22"/>
              </w:rPr>
              <w:t>Wednesday, November 15, 2017</w:t>
            </w:r>
            <w:r w:rsidR="008A4EAC">
              <w:rPr>
                <w:sz w:val="22"/>
                <w:szCs w:val="22"/>
              </w:rPr>
              <w:t>, Barrie Office</w:t>
            </w:r>
          </w:p>
        </w:tc>
      </w:tr>
      <w:tr w:rsidR="005C5BBD" w14:paraId="1734C7C1" w14:textId="77777777" w:rsidTr="00790692">
        <w:tc>
          <w:tcPr>
            <w:tcW w:w="739" w:type="dxa"/>
            <w:shd w:val="clear" w:color="auto" w:fill="auto"/>
          </w:tcPr>
          <w:p w14:paraId="3091EA29" w14:textId="3ADC70A3" w:rsidR="005C5BBD" w:rsidRPr="00A10971" w:rsidRDefault="00EB01B4" w:rsidP="00ED1F9F">
            <w:pPr>
              <w:spacing w:before="60" w:after="60" w:line="360" w:lineRule="auto"/>
              <w:rPr>
                <w:sz w:val="22"/>
                <w:szCs w:val="22"/>
              </w:rPr>
            </w:pPr>
            <w:r>
              <w:rPr>
                <w:sz w:val="22"/>
                <w:szCs w:val="22"/>
              </w:rPr>
              <w:t>1</w:t>
            </w:r>
            <w:r w:rsidR="00ED1F9F">
              <w:rPr>
                <w:sz w:val="22"/>
                <w:szCs w:val="22"/>
              </w:rPr>
              <w:t>0</w:t>
            </w:r>
            <w:r w:rsidR="005C5BBD" w:rsidRPr="00A10971">
              <w:rPr>
                <w:sz w:val="22"/>
                <w:szCs w:val="22"/>
              </w:rPr>
              <w:t>.</w:t>
            </w:r>
            <w:r w:rsidR="005C5BBD">
              <w:rPr>
                <w:sz w:val="22"/>
                <w:szCs w:val="22"/>
              </w:rPr>
              <w:t>0</w:t>
            </w:r>
          </w:p>
        </w:tc>
        <w:tc>
          <w:tcPr>
            <w:tcW w:w="791" w:type="dxa"/>
            <w:shd w:val="clear" w:color="auto" w:fill="auto"/>
          </w:tcPr>
          <w:p w14:paraId="68D0F80A" w14:textId="77777777" w:rsidR="005C5BBD" w:rsidRPr="00A10971" w:rsidRDefault="005C5BBD" w:rsidP="005C5BBD">
            <w:pPr>
              <w:spacing w:before="60" w:after="60" w:line="360" w:lineRule="auto"/>
              <w:rPr>
                <w:sz w:val="22"/>
                <w:szCs w:val="22"/>
              </w:rPr>
            </w:pPr>
          </w:p>
        </w:tc>
        <w:tc>
          <w:tcPr>
            <w:tcW w:w="810" w:type="dxa"/>
          </w:tcPr>
          <w:p w14:paraId="33C88CF9" w14:textId="1F2C7B1B" w:rsidR="005C5BBD" w:rsidRPr="00C11A9D" w:rsidRDefault="00635404" w:rsidP="005C5BBD">
            <w:pPr>
              <w:pStyle w:val="AgendaHeading1"/>
              <w:numPr>
                <w:ilvl w:val="0"/>
                <w:numId w:val="0"/>
              </w:numPr>
              <w:spacing w:before="60"/>
              <w:rPr>
                <w:sz w:val="22"/>
                <w:szCs w:val="22"/>
              </w:rPr>
            </w:pPr>
            <w:r>
              <w:rPr>
                <w:sz w:val="22"/>
                <w:szCs w:val="22"/>
              </w:rPr>
              <w:t>12:0</w:t>
            </w:r>
            <w:r w:rsidR="00A51CC2">
              <w:rPr>
                <w:sz w:val="22"/>
                <w:szCs w:val="22"/>
              </w:rPr>
              <w:t>0</w:t>
            </w:r>
          </w:p>
        </w:tc>
        <w:tc>
          <w:tcPr>
            <w:tcW w:w="7295" w:type="dxa"/>
            <w:shd w:val="clear" w:color="auto" w:fill="auto"/>
          </w:tcPr>
          <w:p w14:paraId="2FD4F12B" w14:textId="77777777" w:rsidR="005C5BBD" w:rsidRPr="00A10971" w:rsidRDefault="005C5BBD" w:rsidP="005C5BBD">
            <w:pPr>
              <w:pStyle w:val="AgendaHeading1"/>
              <w:numPr>
                <w:ilvl w:val="0"/>
                <w:numId w:val="0"/>
              </w:numPr>
              <w:spacing w:before="60"/>
              <w:rPr>
                <w:b/>
                <w:sz w:val="22"/>
                <w:szCs w:val="22"/>
              </w:rPr>
            </w:pPr>
            <w:r w:rsidRPr="00A10971">
              <w:rPr>
                <w:b/>
                <w:sz w:val="22"/>
                <w:szCs w:val="22"/>
              </w:rPr>
              <w:t>Adjournment</w:t>
            </w:r>
          </w:p>
        </w:tc>
      </w:tr>
    </w:tbl>
    <w:p w14:paraId="3D995D72" w14:textId="77777777" w:rsidR="002F5BE2" w:rsidRPr="00AE48D7" w:rsidRDefault="002F5BE2" w:rsidP="00D86AE0">
      <w:pPr>
        <w:tabs>
          <w:tab w:val="left" w:pos="6480"/>
        </w:tabs>
      </w:pPr>
    </w:p>
    <w:sectPr w:rsidR="002F5BE2" w:rsidRPr="00AE48D7" w:rsidSect="009C3E5A">
      <w:headerReference w:type="default" r:id="rId72"/>
      <w:headerReference w:type="first" r:id="rId73"/>
      <w:type w:val="continuous"/>
      <w:pgSz w:w="12240" w:h="15840" w:code="1"/>
      <w:pgMar w:top="1267" w:right="1440" w:bottom="2160" w:left="1656" w:header="907" w:footer="360"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47C119A" w14:textId="77777777" w:rsidR="00A07D56" w:rsidRDefault="00A07D56">
      <w:r>
        <w:separator/>
      </w:r>
    </w:p>
  </w:endnote>
  <w:endnote w:type="continuationSeparator" w:id="0">
    <w:p w14:paraId="7AD211E0" w14:textId="77777777" w:rsidR="00A07D56" w:rsidRDefault="00A07D5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9B86234" w14:textId="77777777" w:rsidR="00A07D56" w:rsidRDefault="00A07D56">
      <w:r>
        <w:separator/>
      </w:r>
    </w:p>
  </w:footnote>
  <w:footnote w:type="continuationSeparator" w:id="0">
    <w:p w14:paraId="1341B08C" w14:textId="77777777" w:rsidR="00A07D56" w:rsidRDefault="00A07D5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FEC0D1" w14:textId="77777777" w:rsidR="00A870BD" w:rsidRDefault="00A870BD">
    <w:pPr>
      <w:pStyle w:val="Header"/>
      <w:ind w:left="144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9DBE72" w14:textId="6A60B832" w:rsidR="00551F80" w:rsidRPr="00301FAF" w:rsidRDefault="00107BE0" w:rsidP="00301FAF">
    <w:pPr>
      <w:pStyle w:val="Header"/>
      <w:ind w:right="-666"/>
      <w:jc w:val="right"/>
      <w:rPr>
        <w:rFonts w:ascii="Arial Black" w:hAnsi="Arial Black"/>
        <w:color w:val="1F497D" w:themeColor="text2"/>
        <w:sz w:val="32"/>
      </w:rPr>
    </w:pPr>
    <w:r>
      <w:rPr>
        <w:rFonts w:ascii="Arial Black" w:hAnsi="Arial Black"/>
        <w:color w:val="1F497D" w:themeColor="text2"/>
        <w:sz w:val="32"/>
      </w:rPr>
      <w:t>A</w:t>
    </w:r>
    <w:r w:rsidR="00C034D4" w:rsidRPr="00A10971">
      <w:rPr>
        <w:rFonts w:ascii="Arial Black" w:hAnsi="Arial Black"/>
        <w:color w:val="1F497D" w:themeColor="text2"/>
        <w:sz w:val="32"/>
      </w:rPr>
      <w:t>GENDA</w:t>
    </w:r>
    <w:r w:rsidR="00A10971">
      <w:rPr>
        <w:noProof/>
        <w:lang w:val="en-CA" w:eastAsia="en-CA"/>
      </w:rPr>
      <w:drawing>
        <wp:anchor distT="0" distB="0" distL="114300" distR="114300" simplePos="0" relativeHeight="251659264" behindDoc="1" locked="0" layoutInCell="1" allowOverlap="1" wp14:anchorId="6BC900EF" wp14:editId="1935B06F">
          <wp:simplePos x="0" y="0"/>
          <wp:positionH relativeFrom="page">
            <wp:posOffset>438785</wp:posOffset>
          </wp:positionH>
          <wp:positionV relativeFrom="page">
            <wp:posOffset>365760</wp:posOffset>
          </wp:positionV>
          <wp:extent cx="1378596" cy="475488"/>
          <wp:effectExtent l="0" t="0" r="0" b="1270"/>
          <wp:wrapNone/>
          <wp:docPr id="7" name="Picture 7" descr="SMDHU_col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MDHU_col_logo"/>
                  <pic:cNvPicPr>
                    <a:picLocks noChangeAspect="1" noChangeArrowheads="1"/>
                  </pic:cNvPicPr>
                </pic:nvPicPr>
                <pic:blipFill>
                  <a:blip r:embed="rId1">
                    <a:extLst>
                      <a:ext uri="{28A0092B-C50C-407E-A947-70E740481C1C}">
                        <a14:useLocalDpi xmlns:a14="http://schemas.microsoft.com/office/drawing/2010/main" val="0"/>
                      </a:ext>
                    </a:extLst>
                  </a:blip>
                  <a:srcRect b="18935"/>
                  <a:stretch>
                    <a:fillRect/>
                  </a:stretch>
                </pic:blipFill>
                <pic:spPr bwMode="auto">
                  <a:xfrm>
                    <a:off x="0" y="0"/>
                    <a:ext cx="1378596" cy="475488"/>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9FCCC0CE"/>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39648FA"/>
    <w:multiLevelType w:val="hybridMultilevel"/>
    <w:tmpl w:val="48DA3E16"/>
    <w:lvl w:ilvl="0" w:tplc="04090017">
      <w:start w:val="1"/>
      <w:numFmt w:val="lowerLetter"/>
      <w:lvlText w:val="%1)"/>
      <w:lvlJc w:val="left"/>
      <w:pPr>
        <w:ind w:left="414" w:hanging="360"/>
      </w:pPr>
    </w:lvl>
    <w:lvl w:ilvl="1" w:tplc="04090019" w:tentative="1">
      <w:start w:val="1"/>
      <w:numFmt w:val="lowerLetter"/>
      <w:lvlText w:val="%2."/>
      <w:lvlJc w:val="left"/>
      <w:pPr>
        <w:ind w:left="1134" w:hanging="360"/>
      </w:pPr>
    </w:lvl>
    <w:lvl w:ilvl="2" w:tplc="0409001B" w:tentative="1">
      <w:start w:val="1"/>
      <w:numFmt w:val="lowerRoman"/>
      <w:lvlText w:val="%3."/>
      <w:lvlJc w:val="right"/>
      <w:pPr>
        <w:ind w:left="1854" w:hanging="180"/>
      </w:pPr>
    </w:lvl>
    <w:lvl w:ilvl="3" w:tplc="0409000F" w:tentative="1">
      <w:start w:val="1"/>
      <w:numFmt w:val="decimal"/>
      <w:lvlText w:val="%4."/>
      <w:lvlJc w:val="left"/>
      <w:pPr>
        <w:ind w:left="2574" w:hanging="360"/>
      </w:pPr>
    </w:lvl>
    <w:lvl w:ilvl="4" w:tplc="04090019" w:tentative="1">
      <w:start w:val="1"/>
      <w:numFmt w:val="lowerLetter"/>
      <w:lvlText w:val="%5."/>
      <w:lvlJc w:val="left"/>
      <w:pPr>
        <w:ind w:left="3294" w:hanging="360"/>
      </w:pPr>
    </w:lvl>
    <w:lvl w:ilvl="5" w:tplc="0409001B" w:tentative="1">
      <w:start w:val="1"/>
      <w:numFmt w:val="lowerRoman"/>
      <w:lvlText w:val="%6."/>
      <w:lvlJc w:val="right"/>
      <w:pPr>
        <w:ind w:left="4014" w:hanging="180"/>
      </w:pPr>
    </w:lvl>
    <w:lvl w:ilvl="6" w:tplc="0409000F" w:tentative="1">
      <w:start w:val="1"/>
      <w:numFmt w:val="decimal"/>
      <w:lvlText w:val="%7."/>
      <w:lvlJc w:val="left"/>
      <w:pPr>
        <w:ind w:left="4734" w:hanging="360"/>
      </w:pPr>
    </w:lvl>
    <w:lvl w:ilvl="7" w:tplc="04090019" w:tentative="1">
      <w:start w:val="1"/>
      <w:numFmt w:val="lowerLetter"/>
      <w:lvlText w:val="%8."/>
      <w:lvlJc w:val="left"/>
      <w:pPr>
        <w:ind w:left="5454" w:hanging="360"/>
      </w:pPr>
    </w:lvl>
    <w:lvl w:ilvl="8" w:tplc="0409001B" w:tentative="1">
      <w:start w:val="1"/>
      <w:numFmt w:val="lowerRoman"/>
      <w:lvlText w:val="%9."/>
      <w:lvlJc w:val="right"/>
      <w:pPr>
        <w:ind w:left="6174" w:hanging="180"/>
      </w:pPr>
    </w:lvl>
  </w:abstractNum>
  <w:abstractNum w:abstractNumId="2" w15:restartNumberingAfterBreak="0">
    <w:nsid w:val="053E47CB"/>
    <w:multiLevelType w:val="hybridMultilevel"/>
    <w:tmpl w:val="D6307EB4"/>
    <w:lvl w:ilvl="0" w:tplc="04090017">
      <w:start w:val="1"/>
      <w:numFmt w:val="lowerLetter"/>
      <w:lvlText w:val="%1)"/>
      <w:lvlJc w:val="left"/>
      <w:pPr>
        <w:ind w:left="360" w:hanging="360"/>
      </w:p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3" w15:restartNumberingAfterBreak="0">
    <w:nsid w:val="06116CE4"/>
    <w:multiLevelType w:val="hybridMultilevel"/>
    <w:tmpl w:val="779AC296"/>
    <w:lvl w:ilvl="0" w:tplc="1009000F">
      <w:start w:val="1"/>
      <w:numFmt w:val="decimal"/>
      <w:lvlText w:val="%1."/>
      <w:lvlJc w:val="left"/>
      <w:pPr>
        <w:ind w:left="360" w:hanging="360"/>
      </w:p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4" w15:restartNumberingAfterBreak="0">
    <w:nsid w:val="07742478"/>
    <w:multiLevelType w:val="hybridMultilevel"/>
    <w:tmpl w:val="6F6AC55C"/>
    <w:lvl w:ilvl="0" w:tplc="497C79E4">
      <w:start w:val="1"/>
      <w:numFmt w:val="bullet"/>
      <w:lvlText w:val=""/>
      <w:lvlJc w:val="left"/>
      <w:pPr>
        <w:ind w:left="720" w:hanging="360"/>
      </w:pPr>
      <w:rPr>
        <w:rFonts w:ascii="Symbol" w:hAnsi="Symbol" w:hint="default"/>
        <w:color w:val="365F91" w:themeColor="accent1" w:themeShade="BF"/>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 w15:restartNumberingAfterBreak="0">
    <w:nsid w:val="07904687"/>
    <w:multiLevelType w:val="hybridMultilevel"/>
    <w:tmpl w:val="BC48B140"/>
    <w:lvl w:ilvl="0" w:tplc="04090017">
      <w:start w:val="1"/>
      <w:numFmt w:val="lowerLetter"/>
      <w:lvlText w:val="%1)"/>
      <w:lvlJc w:val="left"/>
      <w:pPr>
        <w:ind w:left="360" w:hanging="360"/>
      </w:p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6" w15:restartNumberingAfterBreak="0">
    <w:nsid w:val="090E14A0"/>
    <w:multiLevelType w:val="hybridMultilevel"/>
    <w:tmpl w:val="FB8237A2"/>
    <w:lvl w:ilvl="0" w:tplc="04090017">
      <w:start w:val="1"/>
      <w:numFmt w:val="lowerLetter"/>
      <w:lvlText w:val="%1)"/>
      <w:lvlJc w:val="left"/>
      <w:pPr>
        <w:ind w:left="360" w:hanging="360"/>
      </w:p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7" w15:restartNumberingAfterBreak="0">
    <w:nsid w:val="09BA6745"/>
    <w:multiLevelType w:val="hybridMultilevel"/>
    <w:tmpl w:val="6E12159E"/>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09FC2FED"/>
    <w:multiLevelType w:val="hybridMultilevel"/>
    <w:tmpl w:val="A678D816"/>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15:restartNumberingAfterBreak="0">
    <w:nsid w:val="0D3F6C2E"/>
    <w:multiLevelType w:val="hybridMultilevel"/>
    <w:tmpl w:val="BAE0B946"/>
    <w:lvl w:ilvl="0" w:tplc="04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0" w15:restartNumberingAfterBreak="0">
    <w:nsid w:val="0E447C70"/>
    <w:multiLevelType w:val="hybridMultilevel"/>
    <w:tmpl w:val="2EF606E6"/>
    <w:lvl w:ilvl="0" w:tplc="04090017">
      <w:start w:val="1"/>
      <w:numFmt w:val="lowerLetter"/>
      <w:lvlText w:val="%1)"/>
      <w:lvlJc w:val="left"/>
      <w:pPr>
        <w:ind w:left="394" w:hanging="360"/>
      </w:pPr>
    </w:lvl>
    <w:lvl w:ilvl="1" w:tplc="10090019" w:tentative="1">
      <w:start w:val="1"/>
      <w:numFmt w:val="lowerLetter"/>
      <w:lvlText w:val="%2."/>
      <w:lvlJc w:val="left"/>
      <w:pPr>
        <w:ind w:left="1114" w:hanging="360"/>
      </w:pPr>
    </w:lvl>
    <w:lvl w:ilvl="2" w:tplc="1009001B" w:tentative="1">
      <w:start w:val="1"/>
      <w:numFmt w:val="lowerRoman"/>
      <w:lvlText w:val="%3."/>
      <w:lvlJc w:val="right"/>
      <w:pPr>
        <w:ind w:left="1834" w:hanging="180"/>
      </w:pPr>
    </w:lvl>
    <w:lvl w:ilvl="3" w:tplc="1009000F" w:tentative="1">
      <w:start w:val="1"/>
      <w:numFmt w:val="decimal"/>
      <w:lvlText w:val="%4."/>
      <w:lvlJc w:val="left"/>
      <w:pPr>
        <w:ind w:left="2554" w:hanging="360"/>
      </w:pPr>
    </w:lvl>
    <w:lvl w:ilvl="4" w:tplc="10090019" w:tentative="1">
      <w:start w:val="1"/>
      <w:numFmt w:val="lowerLetter"/>
      <w:lvlText w:val="%5."/>
      <w:lvlJc w:val="left"/>
      <w:pPr>
        <w:ind w:left="3274" w:hanging="360"/>
      </w:pPr>
    </w:lvl>
    <w:lvl w:ilvl="5" w:tplc="1009001B" w:tentative="1">
      <w:start w:val="1"/>
      <w:numFmt w:val="lowerRoman"/>
      <w:lvlText w:val="%6."/>
      <w:lvlJc w:val="right"/>
      <w:pPr>
        <w:ind w:left="3994" w:hanging="180"/>
      </w:pPr>
    </w:lvl>
    <w:lvl w:ilvl="6" w:tplc="1009000F" w:tentative="1">
      <w:start w:val="1"/>
      <w:numFmt w:val="decimal"/>
      <w:lvlText w:val="%7."/>
      <w:lvlJc w:val="left"/>
      <w:pPr>
        <w:ind w:left="4714" w:hanging="360"/>
      </w:pPr>
    </w:lvl>
    <w:lvl w:ilvl="7" w:tplc="10090019" w:tentative="1">
      <w:start w:val="1"/>
      <w:numFmt w:val="lowerLetter"/>
      <w:lvlText w:val="%8."/>
      <w:lvlJc w:val="left"/>
      <w:pPr>
        <w:ind w:left="5434" w:hanging="360"/>
      </w:pPr>
    </w:lvl>
    <w:lvl w:ilvl="8" w:tplc="1009001B" w:tentative="1">
      <w:start w:val="1"/>
      <w:numFmt w:val="lowerRoman"/>
      <w:lvlText w:val="%9."/>
      <w:lvlJc w:val="right"/>
      <w:pPr>
        <w:ind w:left="6154" w:hanging="180"/>
      </w:pPr>
    </w:lvl>
  </w:abstractNum>
  <w:abstractNum w:abstractNumId="11" w15:restartNumberingAfterBreak="0">
    <w:nsid w:val="0EC143A0"/>
    <w:multiLevelType w:val="hybridMultilevel"/>
    <w:tmpl w:val="8E2E06D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15:restartNumberingAfterBreak="0">
    <w:nsid w:val="11AE778A"/>
    <w:multiLevelType w:val="hybridMultilevel"/>
    <w:tmpl w:val="F6E69DDA"/>
    <w:lvl w:ilvl="0" w:tplc="0409001B">
      <w:start w:val="1"/>
      <w:numFmt w:val="lowerRoman"/>
      <w:lvlText w:val="%1."/>
      <w:lvlJc w:val="righ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3" w15:restartNumberingAfterBreak="0">
    <w:nsid w:val="1BB07859"/>
    <w:multiLevelType w:val="hybridMultilevel"/>
    <w:tmpl w:val="8AA692D2"/>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1C78553A"/>
    <w:multiLevelType w:val="hybridMultilevel"/>
    <w:tmpl w:val="10D6605A"/>
    <w:lvl w:ilvl="0" w:tplc="04090017">
      <w:start w:val="1"/>
      <w:numFmt w:val="lowerLetter"/>
      <w:lvlText w:val="%1)"/>
      <w:lvlJc w:val="left"/>
      <w:pPr>
        <w:ind w:left="360" w:hanging="360"/>
      </w:p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15" w15:restartNumberingAfterBreak="0">
    <w:nsid w:val="278A1CF9"/>
    <w:multiLevelType w:val="hybridMultilevel"/>
    <w:tmpl w:val="5568D6D2"/>
    <w:lvl w:ilvl="0" w:tplc="04090017">
      <w:start w:val="1"/>
      <w:numFmt w:val="lowerLetter"/>
      <w:lvlText w:val="%1)"/>
      <w:lvlJc w:val="left"/>
      <w:pPr>
        <w:ind w:left="360" w:hanging="360"/>
      </w:p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16" w15:restartNumberingAfterBreak="0">
    <w:nsid w:val="2E123717"/>
    <w:multiLevelType w:val="hybridMultilevel"/>
    <w:tmpl w:val="768C7C6E"/>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315C5AA3"/>
    <w:multiLevelType w:val="hybridMultilevel"/>
    <w:tmpl w:val="B608FF1A"/>
    <w:lvl w:ilvl="0" w:tplc="0409000F">
      <w:start w:val="1"/>
      <w:numFmt w:val="decimal"/>
      <w:lvlText w:val="%1."/>
      <w:lvlJc w:val="left"/>
      <w:pPr>
        <w:ind w:left="394" w:hanging="360"/>
      </w:pPr>
    </w:lvl>
    <w:lvl w:ilvl="1" w:tplc="10090019" w:tentative="1">
      <w:start w:val="1"/>
      <w:numFmt w:val="lowerLetter"/>
      <w:lvlText w:val="%2."/>
      <w:lvlJc w:val="left"/>
      <w:pPr>
        <w:ind w:left="1114" w:hanging="360"/>
      </w:pPr>
    </w:lvl>
    <w:lvl w:ilvl="2" w:tplc="1009001B" w:tentative="1">
      <w:start w:val="1"/>
      <w:numFmt w:val="lowerRoman"/>
      <w:lvlText w:val="%3."/>
      <w:lvlJc w:val="right"/>
      <w:pPr>
        <w:ind w:left="1834" w:hanging="180"/>
      </w:pPr>
    </w:lvl>
    <w:lvl w:ilvl="3" w:tplc="1009000F" w:tentative="1">
      <w:start w:val="1"/>
      <w:numFmt w:val="decimal"/>
      <w:lvlText w:val="%4."/>
      <w:lvlJc w:val="left"/>
      <w:pPr>
        <w:ind w:left="2554" w:hanging="360"/>
      </w:pPr>
    </w:lvl>
    <w:lvl w:ilvl="4" w:tplc="10090019" w:tentative="1">
      <w:start w:val="1"/>
      <w:numFmt w:val="lowerLetter"/>
      <w:lvlText w:val="%5."/>
      <w:lvlJc w:val="left"/>
      <w:pPr>
        <w:ind w:left="3274" w:hanging="360"/>
      </w:pPr>
    </w:lvl>
    <w:lvl w:ilvl="5" w:tplc="1009001B" w:tentative="1">
      <w:start w:val="1"/>
      <w:numFmt w:val="lowerRoman"/>
      <w:lvlText w:val="%6."/>
      <w:lvlJc w:val="right"/>
      <w:pPr>
        <w:ind w:left="3994" w:hanging="180"/>
      </w:pPr>
    </w:lvl>
    <w:lvl w:ilvl="6" w:tplc="1009000F" w:tentative="1">
      <w:start w:val="1"/>
      <w:numFmt w:val="decimal"/>
      <w:lvlText w:val="%7."/>
      <w:lvlJc w:val="left"/>
      <w:pPr>
        <w:ind w:left="4714" w:hanging="360"/>
      </w:pPr>
    </w:lvl>
    <w:lvl w:ilvl="7" w:tplc="10090019" w:tentative="1">
      <w:start w:val="1"/>
      <w:numFmt w:val="lowerLetter"/>
      <w:lvlText w:val="%8."/>
      <w:lvlJc w:val="left"/>
      <w:pPr>
        <w:ind w:left="5434" w:hanging="360"/>
      </w:pPr>
    </w:lvl>
    <w:lvl w:ilvl="8" w:tplc="1009001B" w:tentative="1">
      <w:start w:val="1"/>
      <w:numFmt w:val="lowerRoman"/>
      <w:lvlText w:val="%9."/>
      <w:lvlJc w:val="right"/>
      <w:pPr>
        <w:ind w:left="6154" w:hanging="180"/>
      </w:pPr>
    </w:lvl>
  </w:abstractNum>
  <w:abstractNum w:abstractNumId="18" w15:restartNumberingAfterBreak="0">
    <w:nsid w:val="347412D0"/>
    <w:multiLevelType w:val="hybridMultilevel"/>
    <w:tmpl w:val="EDCE9352"/>
    <w:lvl w:ilvl="0" w:tplc="5AA04174">
      <w:start w:val="1"/>
      <w:numFmt w:val="lowerLetter"/>
      <w:lvlText w:val="%1)"/>
      <w:lvlJc w:val="left"/>
      <w:pPr>
        <w:ind w:left="36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9" w15:restartNumberingAfterBreak="0">
    <w:nsid w:val="35955A57"/>
    <w:multiLevelType w:val="hybridMultilevel"/>
    <w:tmpl w:val="108E90DC"/>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15:restartNumberingAfterBreak="0">
    <w:nsid w:val="36E81523"/>
    <w:multiLevelType w:val="hybridMultilevel"/>
    <w:tmpl w:val="2ED2765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3BBF5FB0"/>
    <w:multiLevelType w:val="hybridMultilevel"/>
    <w:tmpl w:val="66CC2998"/>
    <w:lvl w:ilvl="0" w:tplc="04090017">
      <w:start w:val="1"/>
      <w:numFmt w:val="lowerLetter"/>
      <w:lvlText w:val="%1)"/>
      <w:lvlJc w:val="left"/>
      <w:pPr>
        <w:ind w:left="360" w:hanging="360"/>
      </w:p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22" w15:restartNumberingAfterBreak="0">
    <w:nsid w:val="44D725AD"/>
    <w:multiLevelType w:val="hybridMultilevel"/>
    <w:tmpl w:val="2B385F6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45894A99"/>
    <w:multiLevelType w:val="hybridMultilevel"/>
    <w:tmpl w:val="4D8A20A2"/>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15:restartNumberingAfterBreak="0">
    <w:nsid w:val="48D43674"/>
    <w:multiLevelType w:val="hybridMultilevel"/>
    <w:tmpl w:val="5F920300"/>
    <w:lvl w:ilvl="0" w:tplc="04090017">
      <w:start w:val="1"/>
      <w:numFmt w:val="lowerLetter"/>
      <w:lvlText w:val="%1)"/>
      <w:lvlJc w:val="left"/>
      <w:pPr>
        <w:ind w:left="360" w:hanging="360"/>
      </w:p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25" w15:restartNumberingAfterBreak="0">
    <w:nsid w:val="4EB079FD"/>
    <w:multiLevelType w:val="hybridMultilevel"/>
    <w:tmpl w:val="674EB8A4"/>
    <w:lvl w:ilvl="0" w:tplc="8806CA06">
      <w:start w:val="1"/>
      <w:numFmt w:val="decimal"/>
      <w:lvlText w:val="%1."/>
      <w:lvlJc w:val="left"/>
      <w:pPr>
        <w:ind w:left="360" w:hanging="360"/>
      </w:pPr>
      <w:rPr>
        <w:rFonts w:hint="default"/>
        <w:color w:val="auto"/>
        <w:u w:val="none"/>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26" w15:restartNumberingAfterBreak="0">
    <w:nsid w:val="501C75E9"/>
    <w:multiLevelType w:val="hybridMultilevel"/>
    <w:tmpl w:val="6D2CB714"/>
    <w:lvl w:ilvl="0" w:tplc="04090017">
      <w:start w:val="1"/>
      <w:numFmt w:val="lowerLetter"/>
      <w:lvlText w:val="%1)"/>
      <w:lvlJc w:val="left"/>
      <w:pPr>
        <w:ind w:left="360" w:hanging="360"/>
      </w:p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27" w15:restartNumberingAfterBreak="0">
    <w:nsid w:val="51EF0E91"/>
    <w:multiLevelType w:val="hybridMultilevel"/>
    <w:tmpl w:val="B6CC502E"/>
    <w:lvl w:ilvl="0" w:tplc="981298BA">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5EB6877"/>
    <w:multiLevelType w:val="hybridMultilevel"/>
    <w:tmpl w:val="F07A3072"/>
    <w:lvl w:ilvl="0" w:tplc="449EDEE6">
      <w:start w:val="2"/>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81F5FF0"/>
    <w:multiLevelType w:val="hybridMultilevel"/>
    <w:tmpl w:val="A3E2C8A4"/>
    <w:lvl w:ilvl="0" w:tplc="04090017">
      <w:start w:val="1"/>
      <w:numFmt w:val="lowerLetter"/>
      <w:lvlText w:val="%1)"/>
      <w:lvlJc w:val="left"/>
      <w:pPr>
        <w:ind w:left="360" w:hanging="360"/>
      </w:p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30" w15:restartNumberingAfterBreak="0">
    <w:nsid w:val="64236719"/>
    <w:multiLevelType w:val="hybridMultilevel"/>
    <w:tmpl w:val="D4B6CACE"/>
    <w:lvl w:ilvl="0" w:tplc="3732D946">
      <w:start w:val="1"/>
      <w:numFmt w:val="lowerLetter"/>
      <w:lvlText w:val="%1)"/>
      <w:lvlJc w:val="left"/>
      <w:pPr>
        <w:ind w:left="1500" w:hanging="114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D412409"/>
    <w:multiLevelType w:val="hybridMultilevel"/>
    <w:tmpl w:val="6D467476"/>
    <w:lvl w:ilvl="0" w:tplc="E258DC58">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78EC3756"/>
    <w:multiLevelType w:val="hybridMultilevel"/>
    <w:tmpl w:val="30B84B8A"/>
    <w:lvl w:ilvl="0" w:tplc="04090017">
      <w:start w:val="1"/>
      <w:numFmt w:val="lowerLetter"/>
      <w:lvlText w:val="%1)"/>
      <w:lvlJc w:val="left"/>
      <w:pPr>
        <w:ind w:left="360" w:hanging="360"/>
      </w:p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33" w15:restartNumberingAfterBreak="0">
    <w:nsid w:val="79B31FAA"/>
    <w:multiLevelType w:val="multilevel"/>
    <w:tmpl w:val="71A8D030"/>
    <w:lvl w:ilvl="0">
      <w:start w:val="1"/>
      <w:numFmt w:val="decimal"/>
      <w:pStyle w:val="AgendaHeading1"/>
      <w:lvlText w:val="%1."/>
      <w:lvlJc w:val="left"/>
      <w:pPr>
        <w:tabs>
          <w:tab w:val="num" w:pos="720"/>
        </w:tabs>
        <w:ind w:left="360" w:hanging="360"/>
      </w:pPr>
      <w:rPr>
        <w:rFonts w:hint="default"/>
      </w:rPr>
    </w:lvl>
    <w:lvl w:ilvl="1">
      <w:start w:val="1"/>
      <w:numFmt w:val="decimal"/>
      <w:lvlText w:val="%1.%2"/>
      <w:lvlJc w:val="left"/>
      <w:pPr>
        <w:tabs>
          <w:tab w:val="num" w:pos="792"/>
        </w:tabs>
        <w:ind w:left="792" w:hanging="432"/>
      </w:pPr>
      <w:rPr>
        <w:rFonts w:ascii="Arial" w:eastAsia="Times New Roman" w:hAnsi="Arial" w:cs="Arial"/>
      </w:rPr>
    </w:lvl>
    <w:lvl w:ilvl="2">
      <w:start w:val="1"/>
      <w:numFmt w:val="decimal"/>
      <w:lvlText w:val="%1.%2.%3."/>
      <w:lvlJc w:val="left"/>
      <w:pPr>
        <w:tabs>
          <w:tab w:val="num" w:pos="1224"/>
        </w:tabs>
        <w:ind w:left="1224" w:hanging="504"/>
      </w:pPr>
      <w:rPr>
        <w:rFonts w:hint="default"/>
      </w:rPr>
    </w:lvl>
    <w:lvl w:ilvl="3">
      <w:start w:val="1"/>
      <w:numFmt w:val="decimal"/>
      <w:lvlText w:val="%1.%2.%3.%4."/>
      <w:lvlJc w:val="left"/>
      <w:pPr>
        <w:tabs>
          <w:tab w:val="num" w:pos="1728"/>
        </w:tabs>
        <w:ind w:left="1728" w:hanging="648"/>
      </w:pPr>
      <w:rPr>
        <w:rFonts w:hint="default"/>
      </w:rPr>
    </w:lvl>
    <w:lvl w:ilvl="4">
      <w:start w:val="1"/>
      <w:numFmt w:val="decimal"/>
      <w:lvlText w:val="%1.%2.%3.%4.%5."/>
      <w:lvlJc w:val="left"/>
      <w:pPr>
        <w:tabs>
          <w:tab w:val="num" w:pos="2232"/>
        </w:tabs>
        <w:ind w:left="2232" w:hanging="792"/>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34" w15:restartNumberingAfterBreak="0">
    <w:nsid w:val="7A3A4AF0"/>
    <w:multiLevelType w:val="hybridMultilevel"/>
    <w:tmpl w:val="1AC67B50"/>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33"/>
  </w:num>
  <w:num w:numId="2">
    <w:abstractNumId w:val="0"/>
  </w:num>
  <w:num w:numId="3">
    <w:abstractNumId w:val="30"/>
  </w:num>
  <w:num w:numId="4">
    <w:abstractNumId w:val="34"/>
  </w:num>
  <w:num w:numId="5">
    <w:abstractNumId w:val="5"/>
  </w:num>
  <w:num w:numId="6">
    <w:abstractNumId w:val="15"/>
  </w:num>
  <w:num w:numId="7">
    <w:abstractNumId w:val="10"/>
  </w:num>
  <w:num w:numId="8">
    <w:abstractNumId w:val="6"/>
  </w:num>
  <w:num w:numId="9">
    <w:abstractNumId w:val="17"/>
  </w:num>
  <w:num w:numId="10">
    <w:abstractNumId w:val="24"/>
  </w:num>
  <w:num w:numId="11">
    <w:abstractNumId w:val="21"/>
  </w:num>
  <w:num w:numId="12">
    <w:abstractNumId w:val="14"/>
  </w:num>
  <w:num w:numId="13">
    <w:abstractNumId w:val="18"/>
  </w:num>
  <w:num w:numId="14">
    <w:abstractNumId w:val="4"/>
  </w:num>
  <w:num w:numId="15">
    <w:abstractNumId w:val="26"/>
  </w:num>
  <w:num w:numId="16">
    <w:abstractNumId w:val="11"/>
  </w:num>
  <w:num w:numId="17">
    <w:abstractNumId w:val="28"/>
  </w:num>
  <w:num w:numId="18">
    <w:abstractNumId w:val="27"/>
  </w:num>
  <w:num w:numId="19">
    <w:abstractNumId w:val="31"/>
  </w:num>
  <w:num w:numId="20">
    <w:abstractNumId w:val="8"/>
  </w:num>
  <w:num w:numId="21">
    <w:abstractNumId w:val="1"/>
  </w:num>
  <w:num w:numId="22">
    <w:abstractNumId w:val="7"/>
  </w:num>
  <w:num w:numId="23">
    <w:abstractNumId w:val="22"/>
  </w:num>
  <w:num w:numId="24">
    <w:abstractNumId w:val="13"/>
  </w:num>
  <w:num w:numId="25">
    <w:abstractNumId w:val="19"/>
  </w:num>
  <w:num w:numId="26">
    <w:abstractNumId w:val="16"/>
  </w:num>
  <w:num w:numId="27">
    <w:abstractNumId w:val="20"/>
  </w:num>
  <w:num w:numId="28">
    <w:abstractNumId w:val="23"/>
  </w:num>
  <w:num w:numId="29">
    <w:abstractNumId w:val="3"/>
  </w:num>
  <w:num w:numId="30">
    <w:abstractNumId w:val="2"/>
  </w:num>
  <w:num w:numId="31">
    <w:abstractNumId w:val="12"/>
  </w:num>
  <w:num w:numId="32">
    <w:abstractNumId w:val="9"/>
  </w:num>
  <w:num w:numId="33">
    <w:abstractNumId w:val="25"/>
  </w:num>
  <w:num w:numId="34">
    <w:abstractNumId w:val="29"/>
  </w:num>
  <w:num w:numId="35">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forms" w:enforcement="0"/>
  <w:defaultTabStop w:val="720"/>
  <w:displayHorizontalDrawingGridEvery w:val="0"/>
  <w:displayVerticalDrawingGridEvery w:val="0"/>
  <w:doNotUseMarginsForDrawingGridOrigin/>
  <w:noPunctuationKerning/>
  <w:characterSpacingControl w:val="doNotCompress"/>
  <w:hdrShapeDefaults>
    <o:shapedefaults v:ext="edit" spidmax="5478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11A9D"/>
    <w:rsid w:val="000002A9"/>
    <w:rsid w:val="00001714"/>
    <w:rsid w:val="000031D0"/>
    <w:rsid w:val="00012266"/>
    <w:rsid w:val="00020EAE"/>
    <w:rsid w:val="00027BE4"/>
    <w:rsid w:val="00027C68"/>
    <w:rsid w:val="0003255C"/>
    <w:rsid w:val="000329BD"/>
    <w:rsid w:val="00035B82"/>
    <w:rsid w:val="00036285"/>
    <w:rsid w:val="00040DBE"/>
    <w:rsid w:val="00043FF8"/>
    <w:rsid w:val="0004538E"/>
    <w:rsid w:val="00047523"/>
    <w:rsid w:val="000500AB"/>
    <w:rsid w:val="000539E0"/>
    <w:rsid w:val="000612AF"/>
    <w:rsid w:val="00061B18"/>
    <w:rsid w:val="00061BE1"/>
    <w:rsid w:val="000641DF"/>
    <w:rsid w:val="00064AAF"/>
    <w:rsid w:val="000705DD"/>
    <w:rsid w:val="00076AE0"/>
    <w:rsid w:val="00076BE7"/>
    <w:rsid w:val="00080CE7"/>
    <w:rsid w:val="0008776B"/>
    <w:rsid w:val="000917FE"/>
    <w:rsid w:val="0009234E"/>
    <w:rsid w:val="00094C29"/>
    <w:rsid w:val="00095444"/>
    <w:rsid w:val="0009682E"/>
    <w:rsid w:val="000A37DD"/>
    <w:rsid w:val="000A4800"/>
    <w:rsid w:val="000B316B"/>
    <w:rsid w:val="000B3C6D"/>
    <w:rsid w:val="000C01D1"/>
    <w:rsid w:val="000D68EC"/>
    <w:rsid w:val="000F0B15"/>
    <w:rsid w:val="000F610E"/>
    <w:rsid w:val="000F67DD"/>
    <w:rsid w:val="00101A12"/>
    <w:rsid w:val="00101F96"/>
    <w:rsid w:val="001036AD"/>
    <w:rsid w:val="00105144"/>
    <w:rsid w:val="001068E1"/>
    <w:rsid w:val="00106F14"/>
    <w:rsid w:val="00107BE0"/>
    <w:rsid w:val="00113EBD"/>
    <w:rsid w:val="0012280B"/>
    <w:rsid w:val="00123E04"/>
    <w:rsid w:val="0012577E"/>
    <w:rsid w:val="00136245"/>
    <w:rsid w:val="00137C90"/>
    <w:rsid w:val="00141FA4"/>
    <w:rsid w:val="00143B3C"/>
    <w:rsid w:val="00172888"/>
    <w:rsid w:val="001762D4"/>
    <w:rsid w:val="00177B4D"/>
    <w:rsid w:val="00180A90"/>
    <w:rsid w:val="00184C6A"/>
    <w:rsid w:val="001901E3"/>
    <w:rsid w:val="00192692"/>
    <w:rsid w:val="0019552F"/>
    <w:rsid w:val="001A06ED"/>
    <w:rsid w:val="001A1563"/>
    <w:rsid w:val="001A4EA1"/>
    <w:rsid w:val="001A5ED6"/>
    <w:rsid w:val="001A787F"/>
    <w:rsid w:val="001B1D8A"/>
    <w:rsid w:val="001B21BD"/>
    <w:rsid w:val="001B370E"/>
    <w:rsid w:val="001B77C3"/>
    <w:rsid w:val="001C25B9"/>
    <w:rsid w:val="001C693E"/>
    <w:rsid w:val="001D03E0"/>
    <w:rsid w:val="001D1232"/>
    <w:rsid w:val="001D34C3"/>
    <w:rsid w:val="001D3781"/>
    <w:rsid w:val="001E1AED"/>
    <w:rsid w:val="001E5519"/>
    <w:rsid w:val="001E5C14"/>
    <w:rsid w:val="001F0984"/>
    <w:rsid w:val="001F1D14"/>
    <w:rsid w:val="0020037C"/>
    <w:rsid w:val="00205B78"/>
    <w:rsid w:val="00213320"/>
    <w:rsid w:val="002215BE"/>
    <w:rsid w:val="00222468"/>
    <w:rsid w:val="00224F32"/>
    <w:rsid w:val="0022655C"/>
    <w:rsid w:val="002358D1"/>
    <w:rsid w:val="00235FD8"/>
    <w:rsid w:val="002366D7"/>
    <w:rsid w:val="002538A4"/>
    <w:rsid w:val="00260CE5"/>
    <w:rsid w:val="00266419"/>
    <w:rsid w:val="0027665F"/>
    <w:rsid w:val="00287AEF"/>
    <w:rsid w:val="00291968"/>
    <w:rsid w:val="0029440B"/>
    <w:rsid w:val="002A299A"/>
    <w:rsid w:val="002A2FCB"/>
    <w:rsid w:val="002A5A9E"/>
    <w:rsid w:val="002B7154"/>
    <w:rsid w:val="002C1A96"/>
    <w:rsid w:val="002C2E32"/>
    <w:rsid w:val="002C3905"/>
    <w:rsid w:val="002C65EB"/>
    <w:rsid w:val="002D2F8C"/>
    <w:rsid w:val="002D56CA"/>
    <w:rsid w:val="002D7A85"/>
    <w:rsid w:val="002E1D26"/>
    <w:rsid w:val="002E2292"/>
    <w:rsid w:val="002E4F33"/>
    <w:rsid w:val="002E52BC"/>
    <w:rsid w:val="002E6AD0"/>
    <w:rsid w:val="002F0D0C"/>
    <w:rsid w:val="002F2273"/>
    <w:rsid w:val="002F4A0C"/>
    <w:rsid w:val="002F5BE2"/>
    <w:rsid w:val="003013F0"/>
    <w:rsid w:val="00301FAF"/>
    <w:rsid w:val="003021E5"/>
    <w:rsid w:val="00302531"/>
    <w:rsid w:val="003069AC"/>
    <w:rsid w:val="003101B3"/>
    <w:rsid w:val="003112A7"/>
    <w:rsid w:val="003117F6"/>
    <w:rsid w:val="00313603"/>
    <w:rsid w:val="00314C67"/>
    <w:rsid w:val="00315437"/>
    <w:rsid w:val="00333BEB"/>
    <w:rsid w:val="00341C28"/>
    <w:rsid w:val="003431F4"/>
    <w:rsid w:val="00343B1F"/>
    <w:rsid w:val="00347F76"/>
    <w:rsid w:val="00353189"/>
    <w:rsid w:val="0035720F"/>
    <w:rsid w:val="003614B9"/>
    <w:rsid w:val="00361912"/>
    <w:rsid w:val="00380639"/>
    <w:rsid w:val="003808C0"/>
    <w:rsid w:val="003914CB"/>
    <w:rsid w:val="0039553F"/>
    <w:rsid w:val="003A13DF"/>
    <w:rsid w:val="003A5A68"/>
    <w:rsid w:val="003A66F8"/>
    <w:rsid w:val="003B0E7D"/>
    <w:rsid w:val="003B106D"/>
    <w:rsid w:val="003B1CC8"/>
    <w:rsid w:val="003B5AF9"/>
    <w:rsid w:val="003C5117"/>
    <w:rsid w:val="003C541F"/>
    <w:rsid w:val="003C5FBA"/>
    <w:rsid w:val="003D2DDD"/>
    <w:rsid w:val="003D4A2E"/>
    <w:rsid w:val="003D4CB3"/>
    <w:rsid w:val="003E2E5E"/>
    <w:rsid w:val="003E3B75"/>
    <w:rsid w:val="003E57AD"/>
    <w:rsid w:val="003F10A9"/>
    <w:rsid w:val="003F180A"/>
    <w:rsid w:val="003F67F6"/>
    <w:rsid w:val="00400262"/>
    <w:rsid w:val="00405561"/>
    <w:rsid w:val="00410CE2"/>
    <w:rsid w:val="00412D23"/>
    <w:rsid w:val="004143B0"/>
    <w:rsid w:val="004204D7"/>
    <w:rsid w:val="00423298"/>
    <w:rsid w:val="004274B7"/>
    <w:rsid w:val="00435F81"/>
    <w:rsid w:val="00437143"/>
    <w:rsid w:val="00445ED1"/>
    <w:rsid w:val="0044658A"/>
    <w:rsid w:val="00447B40"/>
    <w:rsid w:val="004509A9"/>
    <w:rsid w:val="004578EC"/>
    <w:rsid w:val="004663D1"/>
    <w:rsid w:val="00466E9C"/>
    <w:rsid w:val="0047735B"/>
    <w:rsid w:val="00485228"/>
    <w:rsid w:val="0049098A"/>
    <w:rsid w:val="0049140F"/>
    <w:rsid w:val="00491CAE"/>
    <w:rsid w:val="00496FCB"/>
    <w:rsid w:val="004A429F"/>
    <w:rsid w:val="004A49AA"/>
    <w:rsid w:val="004A5A5C"/>
    <w:rsid w:val="004A7CAC"/>
    <w:rsid w:val="004B14B0"/>
    <w:rsid w:val="004B3C64"/>
    <w:rsid w:val="004B4BC2"/>
    <w:rsid w:val="004C1C60"/>
    <w:rsid w:val="004D1240"/>
    <w:rsid w:val="004D1E8F"/>
    <w:rsid w:val="004E28D2"/>
    <w:rsid w:val="004F3C3A"/>
    <w:rsid w:val="004F3D4B"/>
    <w:rsid w:val="004F522B"/>
    <w:rsid w:val="004F642A"/>
    <w:rsid w:val="00500388"/>
    <w:rsid w:val="005019B1"/>
    <w:rsid w:val="00502433"/>
    <w:rsid w:val="00506990"/>
    <w:rsid w:val="0051078A"/>
    <w:rsid w:val="005332D8"/>
    <w:rsid w:val="00533DFB"/>
    <w:rsid w:val="0054735D"/>
    <w:rsid w:val="00550533"/>
    <w:rsid w:val="00551F80"/>
    <w:rsid w:val="0055240D"/>
    <w:rsid w:val="005524A4"/>
    <w:rsid w:val="005553AA"/>
    <w:rsid w:val="00564853"/>
    <w:rsid w:val="005724D0"/>
    <w:rsid w:val="00573B3D"/>
    <w:rsid w:val="00574409"/>
    <w:rsid w:val="005814C3"/>
    <w:rsid w:val="00583FBE"/>
    <w:rsid w:val="00585769"/>
    <w:rsid w:val="00586852"/>
    <w:rsid w:val="00586F85"/>
    <w:rsid w:val="005879E2"/>
    <w:rsid w:val="00590A52"/>
    <w:rsid w:val="00592504"/>
    <w:rsid w:val="00594004"/>
    <w:rsid w:val="0059580A"/>
    <w:rsid w:val="005A4032"/>
    <w:rsid w:val="005B2547"/>
    <w:rsid w:val="005B54A2"/>
    <w:rsid w:val="005B55CA"/>
    <w:rsid w:val="005C130D"/>
    <w:rsid w:val="005C16E6"/>
    <w:rsid w:val="005C2BD2"/>
    <w:rsid w:val="005C5BBD"/>
    <w:rsid w:val="005D5E3A"/>
    <w:rsid w:val="005E4001"/>
    <w:rsid w:val="005E75C1"/>
    <w:rsid w:val="005F66F7"/>
    <w:rsid w:val="005F773A"/>
    <w:rsid w:val="005F7DEE"/>
    <w:rsid w:val="0060584D"/>
    <w:rsid w:val="00607BCE"/>
    <w:rsid w:val="00611A86"/>
    <w:rsid w:val="00615C81"/>
    <w:rsid w:val="00616670"/>
    <w:rsid w:val="00617213"/>
    <w:rsid w:val="00620765"/>
    <w:rsid w:val="00622DDF"/>
    <w:rsid w:val="006230CC"/>
    <w:rsid w:val="00623A1E"/>
    <w:rsid w:val="00623BD2"/>
    <w:rsid w:val="00624891"/>
    <w:rsid w:val="00626E0A"/>
    <w:rsid w:val="00634A81"/>
    <w:rsid w:val="00634C36"/>
    <w:rsid w:val="00635404"/>
    <w:rsid w:val="006368E0"/>
    <w:rsid w:val="00644F1E"/>
    <w:rsid w:val="006472B3"/>
    <w:rsid w:val="00647C37"/>
    <w:rsid w:val="00651F67"/>
    <w:rsid w:val="00655B31"/>
    <w:rsid w:val="00657760"/>
    <w:rsid w:val="00661077"/>
    <w:rsid w:val="00664FD6"/>
    <w:rsid w:val="006668B4"/>
    <w:rsid w:val="00667B35"/>
    <w:rsid w:val="00671899"/>
    <w:rsid w:val="00672A35"/>
    <w:rsid w:val="00674ED5"/>
    <w:rsid w:val="00676F32"/>
    <w:rsid w:val="0067799B"/>
    <w:rsid w:val="00687E94"/>
    <w:rsid w:val="006A1046"/>
    <w:rsid w:val="006A3797"/>
    <w:rsid w:val="006A3DD7"/>
    <w:rsid w:val="006A3F80"/>
    <w:rsid w:val="006A46C1"/>
    <w:rsid w:val="006A547F"/>
    <w:rsid w:val="006A5CDD"/>
    <w:rsid w:val="006B360B"/>
    <w:rsid w:val="006B4410"/>
    <w:rsid w:val="006B473C"/>
    <w:rsid w:val="006B5496"/>
    <w:rsid w:val="006B5899"/>
    <w:rsid w:val="006C36B6"/>
    <w:rsid w:val="006C7F21"/>
    <w:rsid w:val="006D4796"/>
    <w:rsid w:val="006D6AA1"/>
    <w:rsid w:val="006D7796"/>
    <w:rsid w:val="006E7728"/>
    <w:rsid w:val="006F0B22"/>
    <w:rsid w:val="006F0C3A"/>
    <w:rsid w:val="006F1B08"/>
    <w:rsid w:val="006F5931"/>
    <w:rsid w:val="006F6070"/>
    <w:rsid w:val="006F66E7"/>
    <w:rsid w:val="0070573E"/>
    <w:rsid w:val="0070756A"/>
    <w:rsid w:val="0071412F"/>
    <w:rsid w:val="00717563"/>
    <w:rsid w:val="00717796"/>
    <w:rsid w:val="00723223"/>
    <w:rsid w:val="007239E2"/>
    <w:rsid w:val="00723D5B"/>
    <w:rsid w:val="00726535"/>
    <w:rsid w:val="00727405"/>
    <w:rsid w:val="00727E2B"/>
    <w:rsid w:val="0073383D"/>
    <w:rsid w:val="00733AC8"/>
    <w:rsid w:val="00733D9A"/>
    <w:rsid w:val="00734235"/>
    <w:rsid w:val="00741AB3"/>
    <w:rsid w:val="00744E2E"/>
    <w:rsid w:val="00751091"/>
    <w:rsid w:val="00751EC5"/>
    <w:rsid w:val="007530A3"/>
    <w:rsid w:val="007559BE"/>
    <w:rsid w:val="00756293"/>
    <w:rsid w:val="00760FC0"/>
    <w:rsid w:val="007677CE"/>
    <w:rsid w:val="00770D4E"/>
    <w:rsid w:val="00773808"/>
    <w:rsid w:val="007739EB"/>
    <w:rsid w:val="007770DC"/>
    <w:rsid w:val="00781C32"/>
    <w:rsid w:val="0078354A"/>
    <w:rsid w:val="007870B0"/>
    <w:rsid w:val="00790692"/>
    <w:rsid w:val="007A1C00"/>
    <w:rsid w:val="007A44B4"/>
    <w:rsid w:val="007B0656"/>
    <w:rsid w:val="007B28A6"/>
    <w:rsid w:val="007B4A15"/>
    <w:rsid w:val="007B5120"/>
    <w:rsid w:val="007C3717"/>
    <w:rsid w:val="007C7015"/>
    <w:rsid w:val="007C723B"/>
    <w:rsid w:val="007D1F8D"/>
    <w:rsid w:val="007D21F2"/>
    <w:rsid w:val="007D30A1"/>
    <w:rsid w:val="007D7DB4"/>
    <w:rsid w:val="007D7DE1"/>
    <w:rsid w:val="007E1A39"/>
    <w:rsid w:val="007E2A62"/>
    <w:rsid w:val="007E3136"/>
    <w:rsid w:val="007E57E7"/>
    <w:rsid w:val="007E7E4A"/>
    <w:rsid w:val="007F13FE"/>
    <w:rsid w:val="007F2832"/>
    <w:rsid w:val="007F5FBD"/>
    <w:rsid w:val="007F6FD9"/>
    <w:rsid w:val="00804033"/>
    <w:rsid w:val="0080555D"/>
    <w:rsid w:val="00806081"/>
    <w:rsid w:val="00807FC3"/>
    <w:rsid w:val="008120B3"/>
    <w:rsid w:val="008125A3"/>
    <w:rsid w:val="008137B4"/>
    <w:rsid w:val="008147C4"/>
    <w:rsid w:val="00823FAA"/>
    <w:rsid w:val="00831D53"/>
    <w:rsid w:val="00831F76"/>
    <w:rsid w:val="00833A53"/>
    <w:rsid w:val="00835776"/>
    <w:rsid w:val="008378A3"/>
    <w:rsid w:val="00841118"/>
    <w:rsid w:val="008413DA"/>
    <w:rsid w:val="00843870"/>
    <w:rsid w:val="00851486"/>
    <w:rsid w:val="00851A16"/>
    <w:rsid w:val="00852F29"/>
    <w:rsid w:val="008532D5"/>
    <w:rsid w:val="00857401"/>
    <w:rsid w:val="008641CE"/>
    <w:rsid w:val="008643F1"/>
    <w:rsid w:val="008644E7"/>
    <w:rsid w:val="00864DD0"/>
    <w:rsid w:val="00864E5A"/>
    <w:rsid w:val="00865BC5"/>
    <w:rsid w:val="00867ADC"/>
    <w:rsid w:val="008711D8"/>
    <w:rsid w:val="00875F5D"/>
    <w:rsid w:val="0088001B"/>
    <w:rsid w:val="00881A4A"/>
    <w:rsid w:val="00883562"/>
    <w:rsid w:val="0088550B"/>
    <w:rsid w:val="008952B8"/>
    <w:rsid w:val="008957A3"/>
    <w:rsid w:val="008968AE"/>
    <w:rsid w:val="008A4EAC"/>
    <w:rsid w:val="008A5BBA"/>
    <w:rsid w:val="008A7801"/>
    <w:rsid w:val="008A7956"/>
    <w:rsid w:val="008B036D"/>
    <w:rsid w:val="008B05A7"/>
    <w:rsid w:val="008B0AC9"/>
    <w:rsid w:val="008B180A"/>
    <w:rsid w:val="008B1D69"/>
    <w:rsid w:val="008B670B"/>
    <w:rsid w:val="008C239F"/>
    <w:rsid w:val="008D3F31"/>
    <w:rsid w:val="008D467D"/>
    <w:rsid w:val="008D7D4A"/>
    <w:rsid w:val="008E6383"/>
    <w:rsid w:val="008E670F"/>
    <w:rsid w:val="008F3B30"/>
    <w:rsid w:val="008F633C"/>
    <w:rsid w:val="008F6780"/>
    <w:rsid w:val="00912220"/>
    <w:rsid w:val="00913157"/>
    <w:rsid w:val="00917723"/>
    <w:rsid w:val="00924FA3"/>
    <w:rsid w:val="00926832"/>
    <w:rsid w:val="00931526"/>
    <w:rsid w:val="009339D3"/>
    <w:rsid w:val="00940C85"/>
    <w:rsid w:val="0094290B"/>
    <w:rsid w:val="0094392F"/>
    <w:rsid w:val="00952D51"/>
    <w:rsid w:val="00954120"/>
    <w:rsid w:val="0095586F"/>
    <w:rsid w:val="00957C61"/>
    <w:rsid w:val="0096142D"/>
    <w:rsid w:val="0096152A"/>
    <w:rsid w:val="009627CA"/>
    <w:rsid w:val="009659C4"/>
    <w:rsid w:val="0096620F"/>
    <w:rsid w:val="009673BE"/>
    <w:rsid w:val="0097065A"/>
    <w:rsid w:val="009716C0"/>
    <w:rsid w:val="00976577"/>
    <w:rsid w:val="00976A56"/>
    <w:rsid w:val="0097721D"/>
    <w:rsid w:val="00977E33"/>
    <w:rsid w:val="00980732"/>
    <w:rsid w:val="009835B9"/>
    <w:rsid w:val="00984419"/>
    <w:rsid w:val="00990942"/>
    <w:rsid w:val="0099169B"/>
    <w:rsid w:val="00991BC4"/>
    <w:rsid w:val="00997431"/>
    <w:rsid w:val="009A0AB0"/>
    <w:rsid w:val="009A3DA9"/>
    <w:rsid w:val="009A4881"/>
    <w:rsid w:val="009A4BD4"/>
    <w:rsid w:val="009A52D4"/>
    <w:rsid w:val="009A59B0"/>
    <w:rsid w:val="009B0EE5"/>
    <w:rsid w:val="009B18A6"/>
    <w:rsid w:val="009C3902"/>
    <w:rsid w:val="009C3E5A"/>
    <w:rsid w:val="009C62F3"/>
    <w:rsid w:val="009D16D8"/>
    <w:rsid w:val="009E6025"/>
    <w:rsid w:val="009E6167"/>
    <w:rsid w:val="009F3C18"/>
    <w:rsid w:val="009F7E88"/>
    <w:rsid w:val="00A036C5"/>
    <w:rsid w:val="00A07D56"/>
    <w:rsid w:val="00A10971"/>
    <w:rsid w:val="00A14EDC"/>
    <w:rsid w:val="00A215DF"/>
    <w:rsid w:val="00A2380D"/>
    <w:rsid w:val="00A33E67"/>
    <w:rsid w:val="00A40CB2"/>
    <w:rsid w:val="00A44428"/>
    <w:rsid w:val="00A501C2"/>
    <w:rsid w:val="00A50767"/>
    <w:rsid w:val="00A51029"/>
    <w:rsid w:val="00A51323"/>
    <w:rsid w:val="00A51CC2"/>
    <w:rsid w:val="00A60540"/>
    <w:rsid w:val="00A63D54"/>
    <w:rsid w:val="00A648AC"/>
    <w:rsid w:val="00A659E1"/>
    <w:rsid w:val="00A716EC"/>
    <w:rsid w:val="00A72C89"/>
    <w:rsid w:val="00A73601"/>
    <w:rsid w:val="00A73C6A"/>
    <w:rsid w:val="00A76127"/>
    <w:rsid w:val="00A77538"/>
    <w:rsid w:val="00A8091F"/>
    <w:rsid w:val="00A81573"/>
    <w:rsid w:val="00A824E1"/>
    <w:rsid w:val="00A8330B"/>
    <w:rsid w:val="00A84A55"/>
    <w:rsid w:val="00A86005"/>
    <w:rsid w:val="00A870BD"/>
    <w:rsid w:val="00A93AE9"/>
    <w:rsid w:val="00AA3501"/>
    <w:rsid w:val="00AA5B54"/>
    <w:rsid w:val="00AB1ABD"/>
    <w:rsid w:val="00AB334F"/>
    <w:rsid w:val="00AB4588"/>
    <w:rsid w:val="00AB4D43"/>
    <w:rsid w:val="00AB548F"/>
    <w:rsid w:val="00AB6B25"/>
    <w:rsid w:val="00AB6F03"/>
    <w:rsid w:val="00AC0DF9"/>
    <w:rsid w:val="00AD454B"/>
    <w:rsid w:val="00AD7068"/>
    <w:rsid w:val="00AD72C9"/>
    <w:rsid w:val="00AE48D7"/>
    <w:rsid w:val="00AE6C52"/>
    <w:rsid w:val="00AE7C43"/>
    <w:rsid w:val="00AF0D0A"/>
    <w:rsid w:val="00AF1BAA"/>
    <w:rsid w:val="00B02C95"/>
    <w:rsid w:val="00B05771"/>
    <w:rsid w:val="00B0581F"/>
    <w:rsid w:val="00B10EE5"/>
    <w:rsid w:val="00B11126"/>
    <w:rsid w:val="00B14896"/>
    <w:rsid w:val="00B30BB8"/>
    <w:rsid w:val="00B3270C"/>
    <w:rsid w:val="00B37F93"/>
    <w:rsid w:val="00B555F5"/>
    <w:rsid w:val="00B556BA"/>
    <w:rsid w:val="00B55B18"/>
    <w:rsid w:val="00B56D4B"/>
    <w:rsid w:val="00B57E82"/>
    <w:rsid w:val="00B66E99"/>
    <w:rsid w:val="00B7371A"/>
    <w:rsid w:val="00B7380E"/>
    <w:rsid w:val="00B73A0B"/>
    <w:rsid w:val="00B75C47"/>
    <w:rsid w:val="00B769E7"/>
    <w:rsid w:val="00B771B4"/>
    <w:rsid w:val="00B80D80"/>
    <w:rsid w:val="00B8229A"/>
    <w:rsid w:val="00B838D7"/>
    <w:rsid w:val="00B83FA4"/>
    <w:rsid w:val="00B901DA"/>
    <w:rsid w:val="00B91C10"/>
    <w:rsid w:val="00B94310"/>
    <w:rsid w:val="00B94434"/>
    <w:rsid w:val="00B95496"/>
    <w:rsid w:val="00B961C7"/>
    <w:rsid w:val="00B976CA"/>
    <w:rsid w:val="00BA18AA"/>
    <w:rsid w:val="00BA1AFA"/>
    <w:rsid w:val="00BA24A0"/>
    <w:rsid w:val="00BA2EB6"/>
    <w:rsid w:val="00BB1F00"/>
    <w:rsid w:val="00BB4EB1"/>
    <w:rsid w:val="00BB5D32"/>
    <w:rsid w:val="00BB7B44"/>
    <w:rsid w:val="00BC2516"/>
    <w:rsid w:val="00BC2A58"/>
    <w:rsid w:val="00BC2DBB"/>
    <w:rsid w:val="00BC5B04"/>
    <w:rsid w:val="00BC5B46"/>
    <w:rsid w:val="00BC7058"/>
    <w:rsid w:val="00BC7143"/>
    <w:rsid w:val="00BD0E50"/>
    <w:rsid w:val="00BD4291"/>
    <w:rsid w:val="00BF0206"/>
    <w:rsid w:val="00BF05F2"/>
    <w:rsid w:val="00BF1431"/>
    <w:rsid w:val="00BF171A"/>
    <w:rsid w:val="00BF1AF7"/>
    <w:rsid w:val="00BF4CD5"/>
    <w:rsid w:val="00BF600F"/>
    <w:rsid w:val="00C034D4"/>
    <w:rsid w:val="00C04048"/>
    <w:rsid w:val="00C05EC8"/>
    <w:rsid w:val="00C063B2"/>
    <w:rsid w:val="00C0728D"/>
    <w:rsid w:val="00C07F94"/>
    <w:rsid w:val="00C1044A"/>
    <w:rsid w:val="00C11A9D"/>
    <w:rsid w:val="00C13233"/>
    <w:rsid w:val="00C13A1B"/>
    <w:rsid w:val="00C15707"/>
    <w:rsid w:val="00C15EE0"/>
    <w:rsid w:val="00C17A76"/>
    <w:rsid w:val="00C23E2D"/>
    <w:rsid w:val="00C24CF6"/>
    <w:rsid w:val="00C26A46"/>
    <w:rsid w:val="00C27BA4"/>
    <w:rsid w:val="00C30C64"/>
    <w:rsid w:val="00C315DC"/>
    <w:rsid w:val="00C3395E"/>
    <w:rsid w:val="00C3595F"/>
    <w:rsid w:val="00C3611E"/>
    <w:rsid w:val="00C37ED4"/>
    <w:rsid w:val="00C42AC8"/>
    <w:rsid w:val="00C42FB0"/>
    <w:rsid w:val="00C445D3"/>
    <w:rsid w:val="00C46DCD"/>
    <w:rsid w:val="00C473B1"/>
    <w:rsid w:val="00C505A6"/>
    <w:rsid w:val="00C51A4C"/>
    <w:rsid w:val="00C51E2F"/>
    <w:rsid w:val="00C522E7"/>
    <w:rsid w:val="00C54199"/>
    <w:rsid w:val="00C5552E"/>
    <w:rsid w:val="00C566FC"/>
    <w:rsid w:val="00C6678C"/>
    <w:rsid w:val="00C72111"/>
    <w:rsid w:val="00C77F52"/>
    <w:rsid w:val="00C82731"/>
    <w:rsid w:val="00C82D1E"/>
    <w:rsid w:val="00C85F56"/>
    <w:rsid w:val="00C876B7"/>
    <w:rsid w:val="00C877CC"/>
    <w:rsid w:val="00C91CD7"/>
    <w:rsid w:val="00C9355E"/>
    <w:rsid w:val="00C9552D"/>
    <w:rsid w:val="00CB1085"/>
    <w:rsid w:val="00CB1224"/>
    <w:rsid w:val="00CB21E1"/>
    <w:rsid w:val="00CB3541"/>
    <w:rsid w:val="00CB3D73"/>
    <w:rsid w:val="00CC0FEE"/>
    <w:rsid w:val="00CC2297"/>
    <w:rsid w:val="00CC649B"/>
    <w:rsid w:val="00CD2218"/>
    <w:rsid w:val="00CD2677"/>
    <w:rsid w:val="00CD31C2"/>
    <w:rsid w:val="00CD4A6C"/>
    <w:rsid w:val="00CD5450"/>
    <w:rsid w:val="00CE1028"/>
    <w:rsid w:val="00CE1D2D"/>
    <w:rsid w:val="00CF0D63"/>
    <w:rsid w:val="00CF0F4B"/>
    <w:rsid w:val="00D00E93"/>
    <w:rsid w:val="00D01CA0"/>
    <w:rsid w:val="00D02EA0"/>
    <w:rsid w:val="00D05FF8"/>
    <w:rsid w:val="00D20562"/>
    <w:rsid w:val="00D20631"/>
    <w:rsid w:val="00D20876"/>
    <w:rsid w:val="00D308AA"/>
    <w:rsid w:val="00D309BE"/>
    <w:rsid w:val="00D31A01"/>
    <w:rsid w:val="00D33325"/>
    <w:rsid w:val="00D35147"/>
    <w:rsid w:val="00D35DCF"/>
    <w:rsid w:val="00D36CF9"/>
    <w:rsid w:val="00D50229"/>
    <w:rsid w:val="00D60A88"/>
    <w:rsid w:val="00D707C7"/>
    <w:rsid w:val="00D70CFB"/>
    <w:rsid w:val="00D841D3"/>
    <w:rsid w:val="00D8543A"/>
    <w:rsid w:val="00D86AE0"/>
    <w:rsid w:val="00D87CF8"/>
    <w:rsid w:val="00D91FDE"/>
    <w:rsid w:val="00D92664"/>
    <w:rsid w:val="00D96772"/>
    <w:rsid w:val="00DA2A7B"/>
    <w:rsid w:val="00DA3A35"/>
    <w:rsid w:val="00DA5F49"/>
    <w:rsid w:val="00DA73C4"/>
    <w:rsid w:val="00DB0A9F"/>
    <w:rsid w:val="00DB0FDC"/>
    <w:rsid w:val="00DB4135"/>
    <w:rsid w:val="00DC1F80"/>
    <w:rsid w:val="00DC47A6"/>
    <w:rsid w:val="00DD1778"/>
    <w:rsid w:val="00DD33C6"/>
    <w:rsid w:val="00DE01E2"/>
    <w:rsid w:val="00DE62A1"/>
    <w:rsid w:val="00DF6028"/>
    <w:rsid w:val="00E010C2"/>
    <w:rsid w:val="00E03A8A"/>
    <w:rsid w:val="00E07815"/>
    <w:rsid w:val="00E10980"/>
    <w:rsid w:val="00E12E28"/>
    <w:rsid w:val="00E13B07"/>
    <w:rsid w:val="00E208E5"/>
    <w:rsid w:val="00E21A77"/>
    <w:rsid w:val="00E322CC"/>
    <w:rsid w:val="00E32DE4"/>
    <w:rsid w:val="00E35FF4"/>
    <w:rsid w:val="00E40313"/>
    <w:rsid w:val="00E421B7"/>
    <w:rsid w:val="00E430B7"/>
    <w:rsid w:val="00E43410"/>
    <w:rsid w:val="00E47483"/>
    <w:rsid w:val="00E532E1"/>
    <w:rsid w:val="00E54ADF"/>
    <w:rsid w:val="00E60317"/>
    <w:rsid w:val="00E6223E"/>
    <w:rsid w:val="00E62C0C"/>
    <w:rsid w:val="00E6351F"/>
    <w:rsid w:val="00E67769"/>
    <w:rsid w:val="00E71CF0"/>
    <w:rsid w:val="00E731AA"/>
    <w:rsid w:val="00E741CF"/>
    <w:rsid w:val="00E838C2"/>
    <w:rsid w:val="00E84F00"/>
    <w:rsid w:val="00E9144A"/>
    <w:rsid w:val="00E9358B"/>
    <w:rsid w:val="00E94B93"/>
    <w:rsid w:val="00EA1615"/>
    <w:rsid w:val="00EA29F9"/>
    <w:rsid w:val="00EB01B4"/>
    <w:rsid w:val="00EB4426"/>
    <w:rsid w:val="00EB514F"/>
    <w:rsid w:val="00EB6022"/>
    <w:rsid w:val="00ED02FD"/>
    <w:rsid w:val="00ED0C11"/>
    <w:rsid w:val="00ED1F9F"/>
    <w:rsid w:val="00ED2805"/>
    <w:rsid w:val="00ED3ED8"/>
    <w:rsid w:val="00ED3F42"/>
    <w:rsid w:val="00ED652D"/>
    <w:rsid w:val="00ED6862"/>
    <w:rsid w:val="00ED6EF8"/>
    <w:rsid w:val="00ED7727"/>
    <w:rsid w:val="00EE2738"/>
    <w:rsid w:val="00EE6538"/>
    <w:rsid w:val="00EE6D39"/>
    <w:rsid w:val="00EF709F"/>
    <w:rsid w:val="00F0167C"/>
    <w:rsid w:val="00F041EA"/>
    <w:rsid w:val="00F0501F"/>
    <w:rsid w:val="00F05488"/>
    <w:rsid w:val="00F069B3"/>
    <w:rsid w:val="00F14F3E"/>
    <w:rsid w:val="00F16747"/>
    <w:rsid w:val="00F221FC"/>
    <w:rsid w:val="00F233A2"/>
    <w:rsid w:val="00F3133E"/>
    <w:rsid w:val="00F36AAA"/>
    <w:rsid w:val="00F36CD3"/>
    <w:rsid w:val="00F450EF"/>
    <w:rsid w:val="00F4586D"/>
    <w:rsid w:val="00F46BDC"/>
    <w:rsid w:val="00F47C62"/>
    <w:rsid w:val="00F5028F"/>
    <w:rsid w:val="00F5121A"/>
    <w:rsid w:val="00F549BA"/>
    <w:rsid w:val="00F55549"/>
    <w:rsid w:val="00F6266A"/>
    <w:rsid w:val="00F64357"/>
    <w:rsid w:val="00F678C9"/>
    <w:rsid w:val="00F740C4"/>
    <w:rsid w:val="00F74411"/>
    <w:rsid w:val="00F74B8B"/>
    <w:rsid w:val="00F74C7A"/>
    <w:rsid w:val="00F80823"/>
    <w:rsid w:val="00F84D4F"/>
    <w:rsid w:val="00F928CC"/>
    <w:rsid w:val="00F943FD"/>
    <w:rsid w:val="00F96864"/>
    <w:rsid w:val="00FA4003"/>
    <w:rsid w:val="00FA5675"/>
    <w:rsid w:val="00FB1A44"/>
    <w:rsid w:val="00FB606A"/>
    <w:rsid w:val="00FB62C9"/>
    <w:rsid w:val="00FB7CBE"/>
    <w:rsid w:val="00FC447F"/>
    <w:rsid w:val="00FC498C"/>
    <w:rsid w:val="00FD157D"/>
    <w:rsid w:val="00FD29A7"/>
    <w:rsid w:val="00FD54A1"/>
    <w:rsid w:val="00FD7070"/>
    <w:rsid w:val="00FE06A2"/>
    <w:rsid w:val="00FF0575"/>
    <w:rsid w:val="00FF556F"/>
    <w:rsid w:val="00FF5ED1"/>
    <w:rsid w:val="00FF764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547841"/>
    <o:shapelayout v:ext="edit">
      <o:idmap v:ext="edit" data="1"/>
    </o:shapelayout>
  </w:shapeDefaults>
  <w:decimalSymbol w:val="."/>
  <w:listSeparator w:val=","/>
  <w14:docId w14:val="1A15315A"/>
  <w15:docId w15:val="{DAA5DA6F-D22A-4E4E-8EEE-234F65F628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Times New Roman" w:hAnsi="Arial" w:cs="Arial"/>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05FF8"/>
    <w:rPr>
      <w:sz w:val="24"/>
      <w:szCs w:val="24"/>
    </w:rPr>
  </w:style>
  <w:style w:type="paragraph" w:styleId="Heading1">
    <w:name w:val="heading 1"/>
    <w:basedOn w:val="Normal"/>
    <w:next w:val="Normal"/>
    <w:qFormat/>
    <w:rsid w:val="00094C29"/>
    <w:pPr>
      <w:keepNext/>
      <w:jc w:val="center"/>
      <w:outlineLvl w:val="0"/>
    </w:pPr>
    <w:rPr>
      <w:b/>
      <w:sz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pPr>
      <w:tabs>
        <w:tab w:val="center" w:pos="4320"/>
        <w:tab w:val="right" w:pos="8640"/>
      </w:tabs>
    </w:pPr>
  </w:style>
  <w:style w:type="paragraph" w:styleId="Footer">
    <w:name w:val="footer"/>
    <w:basedOn w:val="Normal"/>
    <w:pPr>
      <w:tabs>
        <w:tab w:val="center" w:pos="4320"/>
        <w:tab w:val="right" w:pos="8640"/>
      </w:tabs>
    </w:pPr>
  </w:style>
  <w:style w:type="character" w:styleId="CommentReference">
    <w:name w:val="annotation reference"/>
    <w:semiHidden/>
    <w:rPr>
      <w:sz w:val="16"/>
    </w:rPr>
  </w:style>
  <w:style w:type="paragraph" w:styleId="CommentText">
    <w:name w:val="annotation text"/>
    <w:basedOn w:val="Normal"/>
    <w:link w:val="CommentTextChar"/>
    <w:semiHidden/>
  </w:style>
  <w:style w:type="character" w:styleId="Hyperlink">
    <w:name w:val="Hyperlink"/>
    <w:uiPriority w:val="99"/>
    <w:rPr>
      <w:color w:val="0000FF"/>
      <w:u w:val="single"/>
    </w:rPr>
  </w:style>
  <w:style w:type="paragraph" w:customStyle="1" w:styleId="AgendaHeading1">
    <w:name w:val="Agenda Heading1"/>
    <w:basedOn w:val="Normal"/>
    <w:rsid w:val="00D05FF8"/>
    <w:pPr>
      <w:numPr>
        <w:numId w:val="1"/>
      </w:numPr>
      <w:tabs>
        <w:tab w:val="left" w:pos="1440"/>
        <w:tab w:val="left" w:pos="2160"/>
      </w:tabs>
      <w:spacing w:after="60"/>
    </w:pPr>
  </w:style>
  <w:style w:type="table" w:styleId="TableGrid">
    <w:name w:val="Table Grid"/>
    <w:basedOn w:val="TableNormal"/>
    <w:rsid w:val="00D05FF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094C29"/>
    <w:rPr>
      <w:color w:val="808080"/>
    </w:rPr>
  </w:style>
  <w:style w:type="paragraph" w:styleId="BalloonText">
    <w:name w:val="Balloon Text"/>
    <w:basedOn w:val="Normal"/>
    <w:link w:val="BalloonTextChar"/>
    <w:uiPriority w:val="99"/>
    <w:semiHidden/>
    <w:unhideWhenUsed/>
    <w:rsid w:val="00094C29"/>
    <w:rPr>
      <w:rFonts w:ascii="Tahoma" w:hAnsi="Tahoma" w:cs="Tahoma"/>
      <w:sz w:val="16"/>
      <w:szCs w:val="16"/>
    </w:rPr>
  </w:style>
  <w:style w:type="character" w:customStyle="1" w:styleId="BalloonTextChar">
    <w:name w:val="Balloon Text Char"/>
    <w:basedOn w:val="DefaultParagraphFont"/>
    <w:link w:val="BalloonText"/>
    <w:uiPriority w:val="99"/>
    <w:semiHidden/>
    <w:rsid w:val="00094C29"/>
    <w:rPr>
      <w:rFonts w:ascii="Tahoma" w:hAnsi="Tahoma" w:cs="Tahoma"/>
      <w:sz w:val="16"/>
      <w:szCs w:val="16"/>
    </w:rPr>
  </w:style>
  <w:style w:type="character" w:customStyle="1" w:styleId="dropdown">
    <w:name w:val="dropdown"/>
    <w:basedOn w:val="DefaultParagraphFont"/>
    <w:rsid w:val="00094C29"/>
    <w:rPr>
      <w:rFonts w:ascii="Arial" w:hAnsi="Arial"/>
      <w:sz w:val="24"/>
    </w:rPr>
  </w:style>
  <w:style w:type="paragraph" w:customStyle="1" w:styleId="Title1">
    <w:name w:val="Title1"/>
    <w:basedOn w:val="Heading1"/>
    <w:qFormat/>
    <w:rsid w:val="00301FAF"/>
    <w:pPr>
      <w:keepNext w:val="0"/>
      <w:pBdr>
        <w:top w:val="single" w:sz="4" w:space="8" w:color="auto"/>
      </w:pBdr>
    </w:pPr>
    <w:rPr>
      <w:rFonts w:cs="Times New Roman"/>
      <w:b w:val="0"/>
      <w:i/>
      <w:szCs w:val="20"/>
      <w:lang w:eastAsia="en-CA"/>
    </w:rPr>
  </w:style>
  <w:style w:type="character" w:styleId="FollowedHyperlink">
    <w:name w:val="FollowedHyperlink"/>
    <w:basedOn w:val="DefaultParagraphFont"/>
    <w:uiPriority w:val="99"/>
    <w:semiHidden/>
    <w:unhideWhenUsed/>
    <w:rsid w:val="00954120"/>
    <w:rPr>
      <w:color w:val="800080" w:themeColor="followedHyperlink"/>
      <w:u w:val="single"/>
    </w:rPr>
  </w:style>
  <w:style w:type="paragraph" w:styleId="CommentSubject">
    <w:name w:val="annotation subject"/>
    <w:basedOn w:val="CommentText"/>
    <w:next w:val="CommentText"/>
    <w:link w:val="CommentSubjectChar"/>
    <w:uiPriority w:val="99"/>
    <w:semiHidden/>
    <w:unhideWhenUsed/>
    <w:rsid w:val="0097721D"/>
    <w:rPr>
      <w:b/>
      <w:bCs/>
      <w:sz w:val="20"/>
      <w:szCs w:val="20"/>
    </w:rPr>
  </w:style>
  <w:style w:type="character" w:customStyle="1" w:styleId="CommentTextChar">
    <w:name w:val="Comment Text Char"/>
    <w:basedOn w:val="DefaultParagraphFont"/>
    <w:link w:val="CommentText"/>
    <w:semiHidden/>
    <w:rsid w:val="0097721D"/>
    <w:rPr>
      <w:sz w:val="24"/>
      <w:szCs w:val="24"/>
    </w:rPr>
  </w:style>
  <w:style w:type="character" w:customStyle="1" w:styleId="CommentSubjectChar">
    <w:name w:val="Comment Subject Char"/>
    <w:basedOn w:val="CommentTextChar"/>
    <w:link w:val="CommentSubject"/>
    <w:uiPriority w:val="99"/>
    <w:semiHidden/>
    <w:rsid w:val="0097721D"/>
    <w:rPr>
      <w:b/>
      <w:bCs/>
      <w:sz w:val="24"/>
      <w:szCs w:val="24"/>
    </w:rPr>
  </w:style>
  <w:style w:type="paragraph" w:styleId="Revision">
    <w:name w:val="Revision"/>
    <w:hidden/>
    <w:uiPriority w:val="99"/>
    <w:semiHidden/>
    <w:rsid w:val="0059580A"/>
    <w:rPr>
      <w:sz w:val="24"/>
      <w:szCs w:val="24"/>
    </w:rPr>
  </w:style>
  <w:style w:type="paragraph" w:styleId="ListParagraph">
    <w:name w:val="List Paragraph"/>
    <w:basedOn w:val="Normal"/>
    <w:uiPriority w:val="34"/>
    <w:qFormat/>
    <w:rsid w:val="006A3F80"/>
    <w:pPr>
      <w:ind w:left="720"/>
      <w:contextualSpacing/>
    </w:pPr>
  </w:style>
  <w:style w:type="character" w:styleId="Emphasis">
    <w:name w:val="Emphasis"/>
    <w:basedOn w:val="DefaultParagraphFont"/>
    <w:uiPriority w:val="20"/>
    <w:qFormat/>
    <w:rsid w:val="008378A3"/>
    <w:rPr>
      <w:i/>
      <w:iCs/>
    </w:rPr>
  </w:style>
  <w:style w:type="paragraph" w:customStyle="1" w:styleId="Default">
    <w:name w:val="Default"/>
    <w:rsid w:val="00823FAA"/>
    <w:pPr>
      <w:autoSpaceDE w:val="0"/>
      <w:autoSpaceDN w:val="0"/>
      <w:adjustRightInd w:val="0"/>
    </w:pPr>
    <w:rPr>
      <w:color w:val="000000"/>
      <w:sz w:val="24"/>
      <w:szCs w:val="24"/>
      <w:lang w:val="en-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65941410">
      <w:bodyDiv w:val="1"/>
      <w:marLeft w:val="0"/>
      <w:marRight w:val="0"/>
      <w:marTop w:val="0"/>
      <w:marBottom w:val="0"/>
      <w:divBdr>
        <w:top w:val="none" w:sz="0" w:space="0" w:color="auto"/>
        <w:left w:val="none" w:sz="0" w:space="0" w:color="auto"/>
        <w:bottom w:val="none" w:sz="0" w:space="0" w:color="auto"/>
        <w:right w:val="none" w:sz="0" w:space="0" w:color="auto"/>
      </w:divBdr>
    </w:div>
    <w:div w:id="1179584465">
      <w:bodyDiv w:val="1"/>
      <w:marLeft w:val="0"/>
      <w:marRight w:val="0"/>
      <w:marTop w:val="0"/>
      <w:marBottom w:val="0"/>
      <w:divBdr>
        <w:top w:val="none" w:sz="0" w:space="0" w:color="auto"/>
        <w:left w:val="none" w:sz="0" w:space="0" w:color="auto"/>
        <w:bottom w:val="none" w:sz="0" w:space="0" w:color="auto"/>
        <w:right w:val="none" w:sz="0" w:space="0" w:color="auto"/>
      </w:divBdr>
    </w:div>
    <w:div w:id="1472870148">
      <w:bodyDiv w:val="1"/>
      <w:marLeft w:val="0"/>
      <w:marRight w:val="0"/>
      <w:marTop w:val="0"/>
      <w:marBottom w:val="0"/>
      <w:divBdr>
        <w:top w:val="none" w:sz="0" w:space="0" w:color="auto"/>
        <w:left w:val="none" w:sz="0" w:space="0" w:color="auto"/>
        <w:bottom w:val="none" w:sz="0" w:space="0" w:color="auto"/>
        <w:right w:val="none" w:sz="0" w:space="0" w:color="auto"/>
      </w:divBdr>
    </w:div>
    <w:div w:id="17847633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3.bin"/><Relationship Id="rId18" Type="http://schemas.openxmlformats.org/officeDocument/2006/relationships/image" Target="media/image6.emf"/><Relationship Id="rId26" Type="http://schemas.openxmlformats.org/officeDocument/2006/relationships/image" Target="media/image10.emf"/><Relationship Id="rId39" Type="http://schemas.openxmlformats.org/officeDocument/2006/relationships/oleObject" Target="embeddings/oleObject16.bin"/><Relationship Id="rId21" Type="http://schemas.openxmlformats.org/officeDocument/2006/relationships/oleObject" Target="embeddings/oleObject7.bin"/><Relationship Id="rId34" Type="http://schemas.openxmlformats.org/officeDocument/2006/relationships/image" Target="media/image14.emf"/><Relationship Id="rId42" Type="http://schemas.openxmlformats.org/officeDocument/2006/relationships/image" Target="media/image18.emf"/><Relationship Id="rId47" Type="http://schemas.openxmlformats.org/officeDocument/2006/relationships/oleObject" Target="embeddings/oleObject20.bin"/><Relationship Id="rId50" Type="http://schemas.openxmlformats.org/officeDocument/2006/relationships/image" Target="media/image22.emf"/><Relationship Id="rId55" Type="http://schemas.openxmlformats.org/officeDocument/2006/relationships/oleObject" Target="embeddings/oleObject24.bin"/><Relationship Id="rId63" Type="http://schemas.openxmlformats.org/officeDocument/2006/relationships/oleObject" Target="embeddings/oleObject28.bin"/><Relationship Id="rId68" Type="http://schemas.openxmlformats.org/officeDocument/2006/relationships/image" Target="media/image31.emf"/><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oleObject" Target="embeddings/oleObject32.bin"/><Relationship Id="rId2" Type="http://schemas.openxmlformats.org/officeDocument/2006/relationships/numbering" Target="numbering.xml"/><Relationship Id="rId16" Type="http://schemas.openxmlformats.org/officeDocument/2006/relationships/image" Target="media/image5.emf"/><Relationship Id="rId29" Type="http://schemas.openxmlformats.org/officeDocument/2006/relationships/oleObject" Target="embeddings/oleObject11.bin"/><Relationship Id="rId11" Type="http://schemas.openxmlformats.org/officeDocument/2006/relationships/oleObject" Target="embeddings/oleObject2.bin"/><Relationship Id="rId24" Type="http://schemas.openxmlformats.org/officeDocument/2006/relationships/image" Target="media/image9.emf"/><Relationship Id="rId32" Type="http://schemas.openxmlformats.org/officeDocument/2006/relationships/image" Target="media/image13.emf"/><Relationship Id="rId37" Type="http://schemas.openxmlformats.org/officeDocument/2006/relationships/oleObject" Target="embeddings/oleObject15.bin"/><Relationship Id="rId40" Type="http://schemas.openxmlformats.org/officeDocument/2006/relationships/image" Target="media/image17.emf"/><Relationship Id="rId45" Type="http://schemas.openxmlformats.org/officeDocument/2006/relationships/oleObject" Target="embeddings/oleObject19.bin"/><Relationship Id="rId53" Type="http://schemas.openxmlformats.org/officeDocument/2006/relationships/oleObject" Target="embeddings/oleObject23.bin"/><Relationship Id="rId58" Type="http://schemas.openxmlformats.org/officeDocument/2006/relationships/image" Target="media/image26.emf"/><Relationship Id="rId66" Type="http://schemas.openxmlformats.org/officeDocument/2006/relationships/image" Target="media/image30.emf"/><Relationship Id="rId7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oleObject" Target="embeddings/oleObject4.bin"/><Relationship Id="rId23" Type="http://schemas.openxmlformats.org/officeDocument/2006/relationships/oleObject" Target="embeddings/oleObject8.bin"/><Relationship Id="rId28" Type="http://schemas.openxmlformats.org/officeDocument/2006/relationships/image" Target="media/image11.emf"/><Relationship Id="rId36" Type="http://schemas.openxmlformats.org/officeDocument/2006/relationships/image" Target="media/image15.emf"/><Relationship Id="rId49" Type="http://schemas.openxmlformats.org/officeDocument/2006/relationships/oleObject" Target="embeddings/oleObject21.bin"/><Relationship Id="rId57" Type="http://schemas.openxmlformats.org/officeDocument/2006/relationships/oleObject" Target="embeddings/oleObject25.bin"/><Relationship Id="rId61" Type="http://schemas.openxmlformats.org/officeDocument/2006/relationships/oleObject" Target="embeddings/oleObject27.bin"/><Relationship Id="rId10" Type="http://schemas.openxmlformats.org/officeDocument/2006/relationships/image" Target="media/image2.emf"/><Relationship Id="rId19" Type="http://schemas.openxmlformats.org/officeDocument/2006/relationships/oleObject" Target="embeddings/oleObject6.bin"/><Relationship Id="rId31" Type="http://schemas.openxmlformats.org/officeDocument/2006/relationships/oleObject" Target="embeddings/oleObject12.bin"/><Relationship Id="rId44" Type="http://schemas.openxmlformats.org/officeDocument/2006/relationships/image" Target="media/image19.emf"/><Relationship Id="rId52" Type="http://schemas.openxmlformats.org/officeDocument/2006/relationships/image" Target="media/image23.emf"/><Relationship Id="rId60" Type="http://schemas.openxmlformats.org/officeDocument/2006/relationships/image" Target="media/image27.emf"/><Relationship Id="rId65" Type="http://schemas.openxmlformats.org/officeDocument/2006/relationships/oleObject" Target="embeddings/oleObject29.bin"/><Relationship Id="rId73" Type="http://schemas.openxmlformats.org/officeDocument/2006/relationships/header" Target="header2.xm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4.emf"/><Relationship Id="rId22" Type="http://schemas.openxmlformats.org/officeDocument/2006/relationships/image" Target="media/image8.emf"/><Relationship Id="rId27" Type="http://schemas.openxmlformats.org/officeDocument/2006/relationships/oleObject" Target="embeddings/oleObject10.bin"/><Relationship Id="rId30" Type="http://schemas.openxmlformats.org/officeDocument/2006/relationships/image" Target="media/image12.emf"/><Relationship Id="rId35" Type="http://schemas.openxmlformats.org/officeDocument/2006/relationships/oleObject" Target="embeddings/oleObject14.bin"/><Relationship Id="rId43" Type="http://schemas.openxmlformats.org/officeDocument/2006/relationships/oleObject" Target="embeddings/oleObject18.bin"/><Relationship Id="rId48" Type="http://schemas.openxmlformats.org/officeDocument/2006/relationships/image" Target="media/image21.emf"/><Relationship Id="rId56" Type="http://schemas.openxmlformats.org/officeDocument/2006/relationships/image" Target="media/image25.emf"/><Relationship Id="rId64" Type="http://schemas.openxmlformats.org/officeDocument/2006/relationships/image" Target="media/image29.emf"/><Relationship Id="rId69" Type="http://schemas.openxmlformats.org/officeDocument/2006/relationships/oleObject" Target="embeddings/oleObject31.bin"/><Relationship Id="rId8" Type="http://schemas.openxmlformats.org/officeDocument/2006/relationships/image" Target="media/image1.emf"/><Relationship Id="rId51" Type="http://schemas.openxmlformats.org/officeDocument/2006/relationships/oleObject" Target="embeddings/oleObject22.bin"/><Relationship Id="rId72"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oleObject" Target="embeddings/oleObject5.bin"/><Relationship Id="rId25" Type="http://schemas.openxmlformats.org/officeDocument/2006/relationships/oleObject" Target="embeddings/oleObject9.bin"/><Relationship Id="rId33" Type="http://schemas.openxmlformats.org/officeDocument/2006/relationships/oleObject" Target="embeddings/oleObject13.bin"/><Relationship Id="rId38" Type="http://schemas.openxmlformats.org/officeDocument/2006/relationships/image" Target="media/image16.emf"/><Relationship Id="rId46" Type="http://schemas.openxmlformats.org/officeDocument/2006/relationships/image" Target="media/image20.emf"/><Relationship Id="rId59" Type="http://schemas.openxmlformats.org/officeDocument/2006/relationships/oleObject" Target="embeddings/oleObject26.bin"/><Relationship Id="rId67" Type="http://schemas.openxmlformats.org/officeDocument/2006/relationships/oleObject" Target="embeddings/oleObject30.bin"/><Relationship Id="rId20" Type="http://schemas.openxmlformats.org/officeDocument/2006/relationships/image" Target="media/image7.emf"/><Relationship Id="rId41" Type="http://schemas.openxmlformats.org/officeDocument/2006/relationships/oleObject" Target="embeddings/oleObject17.bin"/><Relationship Id="rId54" Type="http://schemas.openxmlformats.org/officeDocument/2006/relationships/image" Target="media/image24.emf"/><Relationship Id="rId62" Type="http://schemas.openxmlformats.org/officeDocument/2006/relationships/image" Target="media/image28.emf"/><Relationship Id="rId70" Type="http://schemas.openxmlformats.org/officeDocument/2006/relationships/image" Target="media/image32.emf"/><Relationship Id="rId75"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s>
</file>

<file path=word/_rels/header2.xml.rels><?xml version="1.0" encoding="UTF-8" standalone="yes"?>
<Relationships xmlns="http://schemas.openxmlformats.org/package/2006/relationships"><Relationship Id="rId1" Type="http://schemas.openxmlformats.org/officeDocument/2006/relationships/image" Target="media/image33.emf"/></Relationships>
</file>

<file path=word/_rels/settings.xml.rels><?xml version="1.0" encoding="UTF-8" standalone="yes"?>
<Relationships xmlns="http://schemas.openxmlformats.org/package/2006/relationships"><Relationship Id="rId1" Type="http://schemas.openxmlformats.org/officeDocument/2006/relationships/attachedTemplate" Target="file:///S:\Health%20Unit\Template\1_Board\BOH_agenda.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A80623AD1E774D16BAEE7E594D078F20"/>
        <w:category>
          <w:name w:val="General"/>
          <w:gallery w:val="placeholder"/>
        </w:category>
        <w:types>
          <w:type w:val="bbPlcHdr"/>
        </w:types>
        <w:behaviors>
          <w:behavior w:val="content"/>
        </w:behaviors>
        <w:guid w:val="{AF46D214-DC52-49FA-A2AE-0C93B6405A73}"/>
      </w:docPartPr>
      <w:docPartBody>
        <w:p w:rsidR="008C097D" w:rsidRDefault="00601CD7">
          <w:pPr>
            <w:pStyle w:val="A80623AD1E774D16BAEE7E594D078F20"/>
          </w:pPr>
          <w:r w:rsidRPr="00432C19">
            <w:rPr>
              <w:rStyle w:val="PlaceholderText"/>
              <w:sz w:val="24"/>
              <w:szCs w:val="24"/>
            </w:rPr>
            <w:t>Number</w:t>
          </w:r>
        </w:p>
      </w:docPartBody>
    </w:docPart>
    <w:docPart>
      <w:docPartPr>
        <w:name w:val="E34EA194B41A414B96B307A8450FACC9"/>
        <w:category>
          <w:name w:val="General"/>
          <w:gallery w:val="placeholder"/>
        </w:category>
        <w:types>
          <w:type w:val="bbPlcHdr"/>
        </w:types>
        <w:behaviors>
          <w:behavior w:val="content"/>
        </w:behaviors>
        <w:guid w:val="{0FDEF7EB-0A14-4F2F-B8CC-C41FA856FF7D}"/>
      </w:docPartPr>
      <w:docPartBody>
        <w:p w:rsidR="008C097D" w:rsidRDefault="00601CD7">
          <w:pPr>
            <w:pStyle w:val="E34EA194B41A414B96B307A8450FACC9"/>
          </w:pPr>
          <w:r w:rsidRPr="00F16714">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01CD7"/>
    <w:rsid w:val="00601CD7"/>
    <w:rsid w:val="008C097D"/>
    <w:rsid w:val="00BC286B"/>
    <w:rsid w:val="00E73B9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01CD7"/>
    <w:rPr>
      <w:color w:val="808080"/>
    </w:rPr>
  </w:style>
  <w:style w:type="paragraph" w:customStyle="1" w:styleId="A80623AD1E774D16BAEE7E594D078F20">
    <w:name w:val="A80623AD1E774D16BAEE7E594D078F20"/>
  </w:style>
  <w:style w:type="paragraph" w:customStyle="1" w:styleId="E34EA194B41A414B96B307A8450FACC9">
    <w:name w:val="E34EA194B41A414B96B307A8450FACC9"/>
  </w:style>
  <w:style w:type="paragraph" w:customStyle="1" w:styleId="F883DE76CD9C4CB7B62064DE607BD655">
    <w:name w:val="F883DE76CD9C4CB7B62064DE607BD655"/>
  </w:style>
  <w:style w:type="paragraph" w:customStyle="1" w:styleId="22BD2EF6A5E04A238D14E7F582CE86A5">
    <w:name w:val="22BD2EF6A5E04A238D14E7F582CE86A5"/>
  </w:style>
  <w:style w:type="paragraph" w:customStyle="1" w:styleId="D9D0E297CF02427B8F87E53D91DBF7A5">
    <w:name w:val="D9D0E297CF02427B8F87E53D91DBF7A5"/>
    <w:rsid w:val="00601CD7"/>
  </w:style>
  <w:style w:type="paragraph" w:customStyle="1" w:styleId="A3AF98FD18E243A0A8C176C93A62D5FC">
    <w:name w:val="A3AF98FD18E243A0A8C176C93A62D5FC"/>
    <w:rsid w:val="00601CD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213754F-9DCE-4288-B26E-6637447982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BOH_agenda</Template>
  <TotalTime>214</TotalTime>
  <Pages>5</Pages>
  <Words>823</Words>
  <Characters>5716</Characters>
  <Application>Microsoft Office Word</Application>
  <DocSecurity>0</DocSecurity>
  <Lines>47</Lines>
  <Paragraphs>13</Paragraphs>
  <ScaleCrop>false</ScaleCrop>
  <HeadingPairs>
    <vt:vector size="2" baseType="variant">
      <vt:variant>
        <vt:lpstr>Title</vt:lpstr>
      </vt:variant>
      <vt:variant>
        <vt:i4>1</vt:i4>
      </vt:variant>
    </vt:vector>
  </HeadingPairs>
  <TitlesOfParts>
    <vt:vector size="1" baseType="lpstr">
      <vt:lpstr/>
    </vt:vector>
  </TitlesOfParts>
  <Company>SCDHU</Company>
  <LinksUpToDate>false</LinksUpToDate>
  <CharactersWithSpaces>6526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Gardner, Charles</dc:creator>
  <cp:keywords/>
  <dc:description/>
  <cp:lastModifiedBy>Klanert, Marlene</cp:lastModifiedBy>
  <cp:revision>6</cp:revision>
  <cp:lastPrinted>2017-06-14T19:50:00Z</cp:lastPrinted>
  <dcterms:created xsi:type="dcterms:W3CDTF">2017-06-15T13:40:00Z</dcterms:created>
  <dcterms:modified xsi:type="dcterms:W3CDTF">2017-06-20T12:51:00Z</dcterms:modified>
</cp:coreProperties>
</file>