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FB5BA6" w14:textId="77777777" w:rsidR="006A1046" w:rsidRDefault="006A1046" w:rsidP="00301FAF">
      <w:pPr>
        <w:pStyle w:val="Title1"/>
        <w:pBdr>
          <w:top w:val="none" w:sz="0" w:space="0" w:color="auto"/>
        </w:pBdr>
        <w:ind w:right="-666"/>
        <w:jc w:val="right"/>
        <w:rPr>
          <w:i w:val="0"/>
          <w:sz w:val="24"/>
          <w:szCs w:val="24"/>
        </w:rPr>
      </w:pPr>
    </w:p>
    <w:p w14:paraId="3C33454C" w14:textId="77777777" w:rsidR="00301FAF" w:rsidRPr="00432C19" w:rsidRDefault="00301FAF" w:rsidP="00301FAF">
      <w:pPr>
        <w:pStyle w:val="Title1"/>
        <w:pBdr>
          <w:top w:val="none" w:sz="0" w:space="0" w:color="auto"/>
        </w:pBdr>
        <w:ind w:right="-666"/>
        <w:jc w:val="right"/>
        <w:rPr>
          <w:i w:val="0"/>
          <w:sz w:val="24"/>
          <w:szCs w:val="24"/>
        </w:rPr>
      </w:pPr>
      <w:r w:rsidRPr="00432C19">
        <w:rPr>
          <w:i w:val="0"/>
          <w:sz w:val="24"/>
          <w:szCs w:val="24"/>
        </w:rPr>
        <w:t>I</w:t>
      </w:r>
      <w:r>
        <w:rPr>
          <w:i w:val="0"/>
          <w:sz w:val="24"/>
          <w:szCs w:val="24"/>
        </w:rPr>
        <w:t>tem</w:t>
      </w:r>
      <w:r w:rsidRPr="00432C19">
        <w:rPr>
          <w:i w:val="0"/>
          <w:sz w:val="24"/>
          <w:szCs w:val="24"/>
        </w:rPr>
        <w:t xml:space="preserve"> #</w:t>
      </w:r>
      <w:sdt>
        <w:sdtPr>
          <w:rPr>
            <w:i w:val="0"/>
            <w:sz w:val="24"/>
            <w:szCs w:val="24"/>
          </w:rPr>
          <w:alias w:val="number"/>
          <w:tag w:val="number"/>
          <w:id w:val="-1750718366"/>
          <w:placeholder>
            <w:docPart w:val="A80623AD1E774D16BAEE7E594D078F20"/>
          </w:placeholder>
        </w:sdtPr>
        <w:sdtEndPr/>
        <w:sdtContent>
          <w:r w:rsidR="00C11A9D">
            <w:rPr>
              <w:i w:val="0"/>
              <w:sz w:val="24"/>
              <w:szCs w:val="24"/>
            </w:rPr>
            <w:t>2.0</w:t>
          </w:r>
        </w:sdtContent>
      </w:sdt>
    </w:p>
    <w:p w14:paraId="25772017" w14:textId="77777777" w:rsidR="00E71CF0" w:rsidRPr="00E71CF0" w:rsidRDefault="00E71CF0" w:rsidP="00E71CF0">
      <w:pPr>
        <w:jc w:val="center"/>
        <w:rPr>
          <w:b/>
          <w:sz w:val="22"/>
          <w:szCs w:val="22"/>
        </w:rPr>
      </w:pPr>
      <w:r w:rsidRPr="00E71CF0">
        <w:rPr>
          <w:b/>
          <w:sz w:val="22"/>
          <w:szCs w:val="22"/>
        </w:rPr>
        <w:t>Board of Health</w:t>
      </w:r>
    </w:p>
    <w:p w14:paraId="6616CD52" w14:textId="77777777" w:rsidR="00E71CF0" w:rsidRDefault="00E71CF0" w:rsidP="00E71CF0">
      <w:pPr>
        <w:jc w:val="center"/>
        <w:rPr>
          <w:b/>
          <w:sz w:val="22"/>
          <w:szCs w:val="22"/>
        </w:rPr>
      </w:pPr>
      <w:r w:rsidRPr="00E71CF0">
        <w:rPr>
          <w:b/>
          <w:sz w:val="22"/>
          <w:szCs w:val="22"/>
        </w:rPr>
        <w:t>Barrie Office</w:t>
      </w:r>
    </w:p>
    <w:p w14:paraId="13CFC11F" w14:textId="22CE96F7" w:rsidR="00D05FF8" w:rsidRPr="00E71CF0" w:rsidRDefault="00AC747A" w:rsidP="00E71CF0">
      <w:pPr>
        <w:jc w:val="center"/>
        <w:rPr>
          <w:b/>
          <w:sz w:val="22"/>
          <w:szCs w:val="22"/>
        </w:rPr>
      </w:pPr>
      <w:sdt>
        <w:sdtPr>
          <w:rPr>
            <w:b/>
            <w:sz w:val="22"/>
            <w:szCs w:val="22"/>
          </w:rPr>
          <w:id w:val="-1518377202"/>
          <w:placeholder>
            <w:docPart w:val="E34EA194B41A414B96B307A8450FACC9"/>
          </w:placeholder>
          <w:date w:fullDate="2017-04-19T00:00:00Z">
            <w:dateFormat w:val="MMMM d, yyyy"/>
            <w:lid w:val="en-US"/>
            <w:storeMappedDataAs w:val="dateTime"/>
            <w:calendar w:val="gregorian"/>
          </w:date>
        </w:sdtPr>
        <w:sdtEndPr/>
        <w:sdtContent>
          <w:r w:rsidR="00ED0C11">
            <w:rPr>
              <w:b/>
              <w:sz w:val="22"/>
              <w:szCs w:val="22"/>
            </w:rPr>
            <w:t>April 19, 2017</w:t>
          </w:r>
        </w:sdtContent>
      </w:sdt>
      <w:r w:rsidR="00E71CF0" w:rsidRPr="00E71CF0">
        <w:rPr>
          <w:b/>
          <w:sz w:val="22"/>
          <w:szCs w:val="22"/>
        </w:rPr>
        <w:br/>
      </w:r>
      <w:r w:rsidR="00831F76" w:rsidRPr="00E71CF0">
        <w:rPr>
          <w:b/>
          <w:sz w:val="22"/>
          <w:szCs w:val="22"/>
        </w:rPr>
        <w:t>9:15</w:t>
      </w:r>
      <w:r w:rsidR="00EA29F9">
        <w:rPr>
          <w:b/>
          <w:sz w:val="22"/>
          <w:szCs w:val="22"/>
        </w:rPr>
        <w:t xml:space="preserve"> am – 12:0</w:t>
      </w:r>
      <w:r w:rsidR="00D05FF8" w:rsidRPr="00E71CF0">
        <w:rPr>
          <w:b/>
          <w:sz w:val="22"/>
          <w:szCs w:val="22"/>
        </w:rPr>
        <w:t>0 pm</w:t>
      </w:r>
    </w:p>
    <w:p w14:paraId="24307F2E" w14:textId="77777777" w:rsidR="009835B9" w:rsidRDefault="009835B9" w:rsidP="009835B9">
      <w:pPr>
        <w:rPr>
          <w:b/>
          <w:sz w:val="22"/>
          <w:szCs w:val="22"/>
        </w:rPr>
      </w:pPr>
    </w:p>
    <w:tbl>
      <w:tblPr>
        <w:tblW w:w="963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9"/>
        <w:gridCol w:w="791"/>
        <w:gridCol w:w="810"/>
        <w:gridCol w:w="7295"/>
      </w:tblGrid>
      <w:tr w:rsidR="00095444" w14:paraId="67630405" w14:textId="77777777" w:rsidTr="00790692">
        <w:tc>
          <w:tcPr>
            <w:tcW w:w="739" w:type="dxa"/>
            <w:tcBorders>
              <w:bottom w:val="single" w:sz="4" w:space="0" w:color="auto"/>
            </w:tcBorders>
            <w:shd w:val="clear" w:color="auto" w:fill="auto"/>
          </w:tcPr>
          <w:p w14:paraId="2FABF3E0" w14:textId="77777777" w:rsidR="00095444" w:rsidRPr="00A10971" w:rsidRDefault="00095444" w:rsidP="00840683">
            <w:pPr>
              <w:spacing w:before="60" w:after="60" w:line="360" w:lineRule="auto"/>
              <w:rPr>
                <w:sz w:val="22"/>
                <w:szCs w:val="22"/>
              </w:rPr>
            </w:pPr>
            <w:r w:rsidRPr="00A10971">
              <w:rPr>
                <w:sz w:val="22"/>
                <w:szCs w:val="22"/>
              </w:rPr>
              <w:t>1.</w:t>
            </w:r>
            <w:r>
              <w:rPr>
                <w:sz w:val="22"/>
                <w:szCs w:val="22"/>
              </w:rPr>
              <w:t>0</w:t>
            </w:r>
          </w:p>
        </w:tc>
        <w:tc>
          <w:tcPr>
            <w:tcW w:w="791" w:type="dxa"/>
            <w:tcBorders>
              <w:bottom w:val="single" w:sz="4" w:space="0" w:color="auto"/>
            </w:tcBorders>
            <w:shd w:val="clear" w:color="auto" w:fill="auto"/>
          </w:tcPr>
          <w:p w14:paraId="72B7B43C" w14:textId="77777777" w:rsidR="00095444" w:rsidRPr="00A10971" w:rsidRDefault="00095444" w:rsidP="00840683">
            <w:pPr>
              <w:spacing w:before="60" w:after="60" w:line="360" w:lineRule="auto"/>
              <w:rPr>
                <w:sz w:val="22"/>
                <w:szCs w:val="22"/>
              </w:rPr>
            </w:pPr>
          </w:p>
        </w:tc>
        <w:tc>
          <w:tcPr>
            <w:tcW w:w="810" w:type="dxa"/>
            <w:tcBorders>
              <w:bottom w:val="single" w:sz="4" w:space="0" w:color="auto"/>
            </w:tcBorders>
          </w:tcPr>
          <w:p w14:paraId="0C8A562A" w14:textId="5B11BFA3" w:rsidR="00095444" w:rsidRPr="00C11A9D" w:rsidRDefault="00095444" w:rsidP="00823FAA">
            <w:pPr>
              <w:spacing w:before="60" w:after="60" w:line="360" w:lineRule="auto"/>
              <w:rPr>
                <w:sz w:val="22"/>
                <w:szCs w:val="22"/>
              </w:rPr>
            </w:pPr>
            <w:r>
              <w:rPr>
                <w:sz w:val="22"/>
                <w:szCs w:val="22"/>
              </w:rPr>
              <w:t>9</w:t>
            </w:r>
            <w:r w:rsidR="0055240D">
              <w:rPr>
                <w:sz w:val="22"/>
                <w:szCs w:val="22"/>
              </w:rPr>
              <w:t>:</w:t>
            </w:r>
            <w:r w:rsidR="00823FAA">
              <w:rPr>
                <w:sz w:val="22"/>
                <w:szCs w:val="22"/>
              </w:rPr>
              <w:t>15</w:t>
            </w:r>
          </w:p>
        </w:tc>
        <w:tc>
          <w:tcPr>
            <w:tcW w:w="7295" w:type="dxa"/>
            <w:tcBorders>
              <w:bottom w:val="single" w:sz="4" w:space="0" w:color="auto"/>
            </w:tcBorders>
            <w:shd w:val="clear" w:color="auto" w:fill="auto"/>
          </w:tcPr>
          <w:p w14:paraId="3218402E" w14:textId="77777777" w:rsidR="00095444" w:rsidRPr="00A10971" w:rsidRDefault="00095444" w:rsidP="00840683">
            <w:pPr>
              <w:spacing w:before="60" w:after="60" w:line="360" w:lineRule="auto"/>
              <w:rPr>
                <w:b/>
                <w:sz w:val="22"/>
                <w:szCs w:val="22"/>
              </w:rPr>
            </w:pPr>
            <w:r w:rsidRPr="00A10971">
              <w:rPr>
                <w:b/>
                <w:sz w:val="22"/>
                <w:szCs w:val="22"/>
              </w:rPr>
              <w:t>Call To Order</w:t>
            </w:r>
          </w:p>
        </w:tc>
      </w:tr>
      <w:tr w:rsidR="006B5899" w14:paraId="7426B84B" w14:textId="77777777" w:rsidTr="00790692">
        <w:tc>
          <w:tcPr>
            <w:tcW w:w="739" w:type="dxa"/>
            <w:tcBorders>
              <w:top w:val="single" w:sz="4" w:space="0" w:color="auto"/>
            </w:tcBorders>
            <w:shd w:val="clear" w:color="auto" w:fill="auto"/>
          </w:tcPr>
          <w:p w14:paraId="169FF667" w14:textId="0C78FA2E" w:rsidR="006B5899" w:rsidRPr="00A10971" w:rsidRDefault="006B5899" w:rsidP="00B838D7">
            <w:pPr>
              <w:spacing w:before="60" w:after="60" w:line="360" w:lineRule="auto"/>
              <w:rPr>
                <w:sz w:val="22"/>
                <w:szCs w:val="22"/>
              </w:rPr>
            </w:pPr>
            <w:r>
              <w:rPr>
                <w:sz w:val="22"/>
                <w:szCs w:val="22"/>
              </w:rPr>
              <w:t>2.0</w:t>
            </w:r>
          </w:p>
        </w:tc>
        <w:tc>
          <w:tcPr>
            <w:tcW w:w="791" w:type="dxa"/>
            <w:tcBorders>
              <w:top w:val="single" w:sz="4" w:space="0" w:color="auto"/>
            </w:tcBorders>
            <w:shd w:val="clear" w:color="auto" w:fill="auto"/>
          </w:tcPr>
          <w:p w14:paraId="11BC86E4" w14:textId="77777777" w:rsidR="006B5899" w:rsidRDefault="006B5899" w:rsidP="00B838D7">
            <w:pPr>
              <w:spacing w:before="60" w:after="60" w:line="360" w:lineRule="auto"/>
            </w:pPr>
          </w:p>
        </w:tc>
        <w:tc>
          <w:tcPr>
            <w:tcW w:w="810" w:type="dxa"/>
            <w:tcBorders>
              <w:top w:val="single" w:sz="4" w:space="0" w:color="auto"/>
            </w:tcBorders>
          </w:tcPr>
          <w:p w14:paraId="088F9885" w14:textId="77777777" w:rsidR="006B5899" w:rsidRPr="00C11A9D" w:rsidRDefault="006B5899" w:rsidP="00B838D7">
            <w:pPr>
              <w:pStyle w:val="AgendaHeading1"/>
              <w:numPr>
                <w:ilvl w:val="0"/>
                <w:numId w:val="0"/>
              </w:numPr>
              <w:spacing w:before="60"/>
              <w:rPr>
                <w:sz w:val="22"/>
                <w:szCs w:val="22"/>
              </w:rPr>
            </w:pPr>
          </w:p>
        </w:tc>
        <w:tc>
          <w:tcPr>
            <w:tcW w:w="7295" w:type="dxa"/>
            <w:tcBorders>
              <w:top w:val="single" w:sz="4" w:space="0" w:color="auto"/>
            </w:tcBorders>
            <w:shd w:val="clear" w:color="auto" w:fill="auto"/>
          </w:tcPr>
          <w:p w14:paraId="07DAE8EE" w14:textId="722F9678" w:rsidR="00C23E2D" w:rsidRPr="00F05488" w:rsidRDefault="006B5899" w:rsidP="00B57E82">
            <w:pPr>
              <w:pStyle w:val="AgendaHeading1"/>
              <w:numPr>
                <w:ilvl w:val="0"/>
                <w:numId w:val="0"/>
              </w:numPr>
              <w:spacing w:before="60"/>
              <w:rPr>
                <w:b/>
                <w:sz w:val="22"/>
                <w:szCs w:val="22"/>
              </w:rPr>
            </w:pPr>
            <w:r>
              <w:rPr>
                <w:b/>
                <w:sz w:val="22"/>
                <w:szCs w:val="22"/>
              </w:rPr>
              <w:t>Approval of the Agenda</w:t>
            </w:r>
          </w:p>
        </w:tc>
      </w:tr>
      <w:tr w:rsidR="00C11A9D" w14:paraId="17895EF2" w14:textId="77777777" w:rsidTr="00790692">
        <w:tc>
          <w:tcPr>
            <w:tcW w:w="739" w:type="dxa"/>
            <w:shd w:val="clear" w:color="auto" w:fill="auto"/>
          </w:tcPr>
          <w:p w14:paraId="3E274AF4" w14:textId="77777777" w:rsidR="00C11A9D" w:rsidRPr="00A10971" w:rsidRDefault="00C11A9D" w:rsidP="00A10971">
            <w:pPr>
              <w:spacing w:before="60" w:after="60" w:line="360" w:lineRule="auto"/>
              <w:rPr>
                <w:sz w:val="22"/>
                <w:szCs w:val="22"/>
              </w:rPr>
            </w:pPr>
            <w:r w:rsidRPr="00A10971">
              <w:rPr>
                <w:sz w:val="22"/>
                <w:szCs w:val="22"/>
              </w:rPr>
              <w:t>3.</w:t>
            </w:r>
            <w:r>
              <w:rPr>
                <w:sz w:val="22"/>
                <w:szCs w:val="22"/>
              </w:rPr>
              <w:t>0</w:t>
            </w:r>
          </w:p>
        </w:tc>
        <w:tc>
          <w:tcPr>
            <w:tcW w:w="791" w:type="dxa"/>
            <w:shd w:val="clear" w:color="auto" w:fill="auto"/>
          </w:tcPr>
          <w:p w14:paraId="04734571" w14:textId="77777777" w:rsidR="00C11A9D" w:rsidRPr="00A10971" w:rsidRDefault="00C11A9D" w:rsidP="00A10971">
            <w:pPr>
              <w:spacing w:before="60" w:after="60" w:line="360" w:lineRule="auto"/>
              <w:rPr>
                <w:sz w:val="22"/>
                <w:szCs w:val="22"/>
              </w:rPr>
            </w:pPr>
          </w:p>
        </w:tc>
        <w:tc>
          <w:tcPr>
            <w:tcW w:w="810" w:type="dxa"/>
          </w:tcPr>
          <w:p w14:paraId="553BA883" w14:textId="77777777" w:rsidR="00C11A9D" w:rsidRPr="00C11A9D" w:rsidRDefault="00C11A9D" w:rsidP="00A10971">
            <w:pPr>
              <w:pStyle w:val="AgendaHeading1"/>
              <w:numPr>
                <w:ilvl w:val="0"/>
                <w:numId w:val="0"/>
              </w:numPr>
              <w:spacing w:before="60"/>
              <w:rPr>
                <w:sz w:val="22"/>
                <w:szCs w:val="22"/>
              </w:rPr>
            </w:pPr>
          </w:p>
        </w:tc>
        <w:tc>
          <w:tcPr>
            <w:tcW w:w="7295" w:type="dxa"/>
            <w:shd w:val="clear" w:color="auto" w:fill="auto"/>
          </w:tcPr>
          <w:p w14:paraId="6CBC86B9" w14:textId="77777777" w:rsidR="00C11A9D" w:rsidRPr="00A10971" w:rsidRDefault="00C11A9D" w:rsidP="00A10971">
            <w:pPr>
              <w:pStyle w:val="AgendaHeading1"/>
              <w:numPr>
                <w:ilvl w:val="0"/>
                <w:numId w:val="0"/>
              </w:numPr>
              <w:spacing w:before="60"/>
              <w:rPr>
                <w:b/>
                <w:sz w:val="22"/>
                <w:szCs w:val="22"/>
              </w:rPr>
            </w:pPr>
            <w:r w:rsidRPr="00A10971">
              <w:rPr>
                <w:b/>
                <w:sz w:val="22"/>
                <w:szCs w:val="22"/>
              </w:rPr>
              <w:t>Declaration of Conflict of Interest</w:t>
            </w:r>
          </w:p>
        </w:tc>
      </w:tr>
      <w:tr w:rsidR="00C11A9D" w14:paraId="19FDF386" w14:textId="77777777" w:rsidTr="00790692">
        <w:tc>
          <w:tcPr>
            <w:tcW w:w="739" w:type="dxa"/>
            <w:shd w:val="clear" w:color="auto" w:fill="auto"/>
          </w:tcPr>
          <w:p w14:paraId="0C0C2795" w14:textId="77777777" w:rsidR="00C11A9D" w:rsidRPr="00A10971" w:rsidRDefault="00C11A9D" w:rsidP="00A10971">
            <w:pPr>
              <w:spacing w:before="60" w:after="60" w:line="360" w:lineRule="auto"/>
              <w:rPr>
                <w:sz w:val="22"/>
                <w:szCs w:val="22"/>
              </w:rPr>
            </w:pPr>
            <w:r w:rsidRPr="00A10971">
              <w:rPr>
                <w:sz w:val="22"/>
                <w:szCs w:val="22"/>
              </w:rPr>
              <w:t>4.</w:t>
            </w:r>
            <w:r>
              <w:rPr>
                <w:sz w:val="22"/>
                <w:szCs w:val="22"/>
              </w:rPr>
              <w:t>0</w:t>
            </w:r>
          </w:p>
        </w:tc>
        <w:tc>
          <w:tcPr>
            <w:tcW w:w="791" w:type="dxa"/>
            <w:shd w:val="clear" w:color="auto" w:fill="auto"/>
          </w:tcPr>
          <w:p w14:paraId="49574569" w14:textId="77777777" w:rsidR="00C11A9D" w:rsidRPr="00A10971" w:rsidRDefault="00C11A9D" w:rsidP="00A10971">
            <w:pPr>
              <w:spacing w:before="60" w:after="60" w:line="360" w:lineRule="auto"/>
              <w:rPr>
                <w:sz w:val="22"/>
                <w:szCs w:val="22"/>
              </w:rPr>
            </w:pPr>
          </w:p>
        </w:tc>
        <w:tc>
          <w:tcPr>
            <w:tcW w:w="810" w:type="dxa"/>
          </w:tcPr>
          <w:p w14:paraId="340EB585" w14:textId="77777777" w:rsidR="00C11A9D" w:rsidRPr="00C11A9D" w:rsidRDefault="00C11A9D" w:rsidP="00A10971">
            <w:pPr>
              <w:pStyle w:val="AgendaHeading1"/>
              <w:numPr>
                <w:ilvl w:val="0"/>
                <w:numId w:val="0"/>
              </w:numPr>
              <w:spacing w:before="60"/>
              <w:rPr>
                <w:sz w:val="22"/>
                <w:szCs w:val="22"/>
              </w:rPr>
            </w:pPr>
          </w:p>
        </w:tc>
        <w:tc>
          <w:tcPr>
            <w:tcW w:w="7295" w:type="dxa"/>
            <w:shd w:val="clear" w:color="auto" w:fill="auto"/>
          </w:tcPr>
          <w:p w14:paraId="33568A21" w14:textId="77777777" w:rsidR="00C11A9D" w:rsidRPr="00A10971" w:rsidRDefault="00C11A9D" w:rsidP="00A10971">
            <w:pPr>
              <w:pStyle w:val="AgendaHeading1"/>
              <w:numPr>
                <w:ilvl w:val="0"/>
                <w:numId w:val="0"/>
              </w:numPr>
              <w:spacing w:before="60"/>
              <w:rPr>
                <w:b/>
                <w:sz w:val="22"/>
                <w:szCs w:val="22"/>
              </w:rPr>
            </w:pPr>
            <w:r w:rsidRPr="00A10971">
              <w:rPr>
                <w:b/>
                <w:sz w:val="22"/>
                <w:szCs w:val="22"/>
              </w:rPr>
              <w:t>Minutes of Previous Meeting</w:t>
            </w:r>
          </w:p>
        </w:tc>
      </w:tr>
      <w:tr w:rsidR="00C11A9D" w14:paraId="608CAF28" w14:textId="77777777" w:rsidTr="00790692">
        <w:trPr>
          <w:trHeight w:val="488"/>
        </w:trPr>
        <w:tc>
          <w:tcPr>
            <w:tcW w:w="739" w:type="dxa"/>
            <w:shd w:val="clear" w:color="auto" w:fill="auto"/>
          </w:tcPr>
          <w:p w14:paraId="3E7425DC" w14:textId="77777777" w:rsidR="00C11A9D" w:rsidRPr="00A10971" w:rsidRDefault="00C11A9D" w:rsidP="00A10971">
            <w:pPr>
              <w:spacing w:before="60" w:after="60" w:line="360" w:lineRule="auto"/>
              <w:rPr>
                <w:sz w:val="22"/>
                <w:szCs w:val="22"/>
              </w:rPr>
            </w:pPr>
          </w:p>
        </w:tc>
        <w:tc>
          <w:tcPr>
            <w:tcW w:w="791" w:type="dxa"/>
            <w:shd w:val="clear" w:color="auto" w:fill="auto"/>
          </w:tcPr>
          <w:p w14:paraId="08DD3C05" w14:textId="77777777" w:rsidR="00C11A9D" w:rsidRPr="00A10971" w:rsidRDefault="00C11A9D" w:rsidP="00A10971">
            <w:pPr>
              <w:spacing w:before="60" w:after="60" w:line="360" w:lineRule="auto"/>
              <w:rPr>
                <w:sz w:val="22"/>
                <w:szCs w:val="22"/>
              </w:rPr>
            </w:pPr>
            <w:r w:rsidRPr="00A10971">
              <w:rPr>
                <w:sz w:val="22"/>
                <w:szCs w:val="22"/>
              </w:rPr>
              <w:t>4.1</w:t>
            </w:r>
          </w:p>
        </w:tc>
        <w:tc>
          <w:tcPr>
            <w:tcW w:w="810" w:type="dxa"/>
          </w:tcPr>
          <w:p w14:paraId="2A545027" w14:textId="3EA6CE8B" w:rsidR="0070756A" w:rsidRPr="00C11A9D" w:rsidRDefault="00B57E82" w:rsidP="001B370E">
            <w:pPr>
              <w:pStyle w:val="AgendaHeading1"/>
              <w:numPr>
                <w:ilvl w:val="0"/>
                <w:numId w:val="0"/>
              </w:numPr>
              <w:spacing w:before="60"/>
              <w:rPr>
                <w:sz w:val="22"/>
                <w:szCs w:val="22"/>
              </w:rPr>
            </w:pPr>
            <w:r>
              <w:rPr>
                <w:sz w:val="22"/>
                <w:szCs w:val="22"/>
              </w:rPr>
              <w:t>9:</w:t>
            </w:r>
            <w:r w:rsidR="00A8330B">
              <w:rPr>
                <w:sz w:val="22"/>
                <w:szCs w:val="22"/>
              </w:rPr>
              <w:t>15</w:t>
            </w:r>
          </w:p>
        </w:tc>
        <w:tc>
          <w:tcPr>
            <w:tcW w:w="7295" w:type="dxa"/>
            <w:shd w:val="clear" w:color="auto" w:fill="auto"/>
          </w:tcPr>
          <w:p w14:paraId="603BDBAF" w14:textId="77777777" w:rsidR="00C11A9D" w:rsidRDefault="00C11A9D" w:rsidP="00ED0C11">
            <w:pPr>
              <w:pStyle w:val="AgendaHeading1"/>
              <w:numPr>
                <w:ilvl w:val="0"/>
                <w:numId w:val="0"/>
              </w:numPr>
              <w:spacing w:before="60"/>
              <w:rPr>
                <w:sz w:val="22"/>
                <w:szCs w:val="22"/>
              </w:rPr>
            </w:pPr>
            <w:r w:rsidRPr="00A10971">
              <w:rPr>
                <w:sz w:val="22"/>
                <w:szCs w:val="22"/>
              </w:rPr>
              <w:t xml:space="preserve">Approval of Minutes from </w:t>
            </w:r>
            <w:r w:rsidR="00ED0C11">
              <w:rPr>
                <w:sz w:val="22"/>
                <w:szCs w:val="22"/>
              </w:rPr>
              <w:t>March</w:t>
            </w:r>
            <w:r w:rsidR="00C876B7">
              <w:rPr>
                <w:sz w:val="22"/>
                <w:szCs w:val="22"/>
              </w:rPr>
              <w:t xml:space="preserve"> 15</w:t>
            </w:r>
            <w:r w:rsidR="00BA2EB6" w:rsidRPr="00B11126">
              <w:rPr>
                <w:sz w:val="22"/>
                <w:szCs w:val="22"/>
              </w:rPr>
              <w:t>, 201</w:t>
            </w:r>
            <w:r w:rsidR="00980732">
              <w:rPr>
                <w:sz w:val="22"/>
                <w:szCs w:val="22"/>
              </w:rPr>
              <w:t>7.</w:t>
            </w:r>
          </w:p>
          <w:p w14:paraId="7F93B4D1" w14:textId="6AC9BB67" w:rsidR="00AA2DB6" w:rsidRPr="00A10971" w:rsidRDefault="00217DE6" w:rsidP="00ED0C11">
            <w:pPr>
              <w:pStyle w:val="AgendaHeading1"/>
              <w:numPr>
                <w:ilvl w:val="0"/>
                <w:numId w:val="0"/>
              </w:numPr>
              <w:spacing w:before="60"/>
              <w:rPr>
                <w:sz w:val="22"/>
                <w:szCs w:val="22"/>
              </w:rPr>
            </w:pPr>
            <w:r>
              <w:rPr>
                <w:sz w:val="22"/>
                <w:szCs w:val="22"/>
              </w:rPr>
              <w:object w:dxaOrig="1513" w:dyaOrig="984" w14:anchorId="582759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pt;height:49.4pt" o:ole="">
                  <v:imagedata r:id="rId8" o:title=""/>
                </v:shape>
                <o:OLEObject Type="Embed" ProgID="Acrobat.Document.2015" ShapeID="_x0000_i1025" DrawAspect="Icon" ObjectID="_1554017698" r:id="rId9"/>
              </w:object>
            </w:r>
          </w:p>
        </w:tc>
      </w:tr>
      <w:tr w:rsidR="00A8330B" w14:paraId="102C89CF" w14:textId="77777777" w:rsidTr="00720F2A">
        <w:tc>
          <w:tcPr>
            <w:tcW w:w="739" w:type="dxa"/>
            <w:shd w:val="clear" w:color="auto" w:fill="auto"/>
          </w:tcPr>
          <w:p w14:paraId="18C9C057" w14:textId="77777777" w:rsidR="00A8330B" w:rsidRDefault="00A8330B" w:rsidP="00720F2A">
            <w:pPr>
              <w:spacing w:before="60" w:after="60" w:line="360" w:lineRule="auto"/>
              <w:rPr>
                <w:sz w:val="22"/>
                <w:szCs w:val="22"/>
              </w:rPr>
            </w:pPr>
            <w:r>
              <w:rPr>
                <w:sz w:val="22"/>
                <w:szCs w:val="22"/>
              </w:rPr>
              <w:t>6.0</w:t>
            </w:r>
          </w:p>
        </w:tc>
        <w:tc>
          <w:tcPr>
            <w:tcW w:w="791" w:type="dxa"/>
            <w:shd w:val="clear" w:color="auto" w:fill="auto"/>
          </w:tcPr>
          <w:p w14:paraId="0EE49091" w14:textId="77777777" w:rsidR="00A8330B" w:rsidRDefault="00A8330B" w:rsidP="00720F2A">
            <w:pPr>
              <w:spacing w:before="60" w:after="60" w:line="360" w:lineRule="auto"/>
              <w:jc w:val="center"/>
              <w:rPr>
                <w:sz w:val="22"/>
                <w:szCs w:val="22"/>
              </w:rPr>
            </w:pPr>
          </w:p>
        </w:tc>
        <w:tc>
          <w:tcPr>
            <w:tcW w:w="810" w:type="dxa"/>
          </w:tcPr>
          <w:p w14:paraId="718ABEAC" w14:textId="77777777" w:rsidR="00A8330B" w:rsidRDefault="00A8330B" w:rsidP="00720F2A">
            <w:pPr>
              <w:pStyle w:val="AgendaHeading1"/>
              <w:numPr>
                <w:ilvl w:val="0"/>
                <w:numId w:val="0"/>
              </w:numPr>
              <w:spacing w:before="60"/>
              <w:rPr>
                <w:sz w:val="22"/>
                <w:szCs w:val="22"/>
              </w:rPr>
            </w:pPr>
          </w:p>
        </w:tc>
        <w:tc>
          <w:tcPr>
            <w:tcW w:w="7295" w:type="dxa"/>
            <w:shd w:val="clear" w:color="auto" w:fill="auto"/>
          </w:tcPr>
          <w:p w14:paraId="72C1CEEF" w14:textId="77777777" w:rsidR="00A8330B" w:rsidRPr="0020037C" w:rsidRDefault="00A8330B" w:rsidP="00720F2A">
            <w:pPr>
              <w:pStyle w:val="AgendaHeading1"/>
              <w:numPr>
                <w:ilvl w:val="0"/>
                <w:numId w:val="0"/>
              </w:numPr>
              <w:spacing w:before="60"/>
              <w:ind w:left="360" w:hanging="360"/>
              <w:rPr>
                <w:b/>
                <w:sz w:val="22"/>
                <w:szCs w:val="22"/>
              </w:rPr>
            </w:pPr>
            <w:r>
              <w:rPr>
                <w:b/>
                <w:sz w:val="22"/>
                <w:szCs w:val="22"/>
              </w:rPr>
              <w:t>New Business</w:t>
            </w:r>
          </w:p>
        </w:tc>
      </w:tr>
      <w:tr w:rsidR="00A8330B" w14:paraId="29F4A47E" w14:textId="77777777" w:rsidTr="00720F2A">
        <w:tc>
          <w:tcPr>
            <w:tcW w:w="739" w:type="dxa"/>
            <w:shd w:val="clear" w:color="auto" w:fill="auto"/>
          </w:tcPr>
          <w:p w14:paraId="17AF7BBB" w14:textId="77777777" w:rsidR="00A8330B" w:rsidRDefault="00A8330B" w:rsidP="00720F2A">
            <w:pPr>
              <w:spacing w:before="60" w:after="60" w:line="360" w:lineRule="auto"/>
              <w:rPr>
                <w:sz w:val="22"/>
                <w:szCs w:val="22"/>
              </w:rPr>
            </w:pPr>
          </w:p>
        </w:tc>
        <w:tc>
          <w:tcPr>
            <w:tcW w:w="791" w:type="dxa"/>
            <w:shd w:val="clear" w:color="auto" w:fill="auto"/>
          </w:tcPr>
          <w:p w14:paraId="422A6AE2" w14:textId="77777777" w:rsidR="00A8330B" w:rsidRDefault="00A8330B" w:rsidP="00720F2A">
            <w:pPr>
              <w:spacing w:before="60" w:after="60" w:line="360" w:lineRule="auto"/>
              <w:jc w:val="center"/>
              <w:rPr>
                <w:sz w:val="22"/>
                <w:szCs w:val="22"/>
              </w:rPr>
            </w:pPr>
            <w:r>
              <w:rPr>
                <w:sz w:val="22"/>
                <w:szCs w:val="22"/>
              </w:rPr>
              <w:t>6.1</w:t>
            </w:r>
          </w:p>
        </w:tc>
        <w:tc>
          <w:tcPr>
            <w:tcW w:w="810" w:type="dxa"/>
          </w:tcPr>
          <w:p w14:paraId="7053318C" w14:textId="32E88508" w:rsidR="00A8330B" w:rsidRDefault="00A8330B" w:rsidP="00A8330B">
            <w:pPr>
              <w:pStyle w:val="AgendaHeading1"/>
              <w:numPr>
                <w:ilvl w:val="0"/>
                <w:numId w:val="0"/>
              </w:numPr>
              <w:spacing w:before="60"/>
              <w:rPr>
                <w:sz w:val="22"/>
                <w:szCs w:val="22"/>
              </w:rPr>
            </w:pPr>
            <w:r>
              <w:rPr>
                <w:sz w:val="22"/>
                <w:szCs w:val="22"/>
              </w:rPr>
              <w:t>9:20</w:t>
            </w:r>
          </w:p>
        </w:tc>
        <w:tc>
          <w:tcPr>
            <w:tcW w:w="7295" w:type="dxa"/>
            <w:shd w:val="clear" w:color="auto" w:fill="auto"/>
          </w:tcPr>
          <w:p w14:paraId="539008F0" w14:textId="77777777" w:rsidR="00A8330B" w:rsidRDefault="00E13B07" w:rsidP="00E13B07">
            <w:pPr>
              <w:pStyle w:val="AgendaHeading1"/>
              <w:numPr>
                <w:ilvl w:val="0"/>
                <w:numId w:val="0"/>
              </w:numPr>
              <w:spacing w:before="60"/>
              <w:ind w:left="-37"/>
              <w:rPr>
                <w:sz w:val="22"/>
                <w:szCs w:val="22"/>
              </w:rPr>
            </w:pPr>
            <w:r w:rsidRPr="00E13B07">
              <w:rPr>
                <w:sz w:val="22"/>
                <w:szCs w:val="22"/>
              </w:rPr>
              <w:t>Audited Financial Statements and Auditors Report for the Year Ending December 31, 2016</w:t>
            </w:r>
            <w:r w:rsidR="00A8330B" w:rsidRPr="00C15EE0">
              <w:rPr>
                <w:sz w:val="22"/>
                <w:szCs w:val="22"/>
              </w:rPr>
              <w:t xml:space="preserve">.  Kerri Graham, </w:t>
            </w:r>
            <w:r>
              <w:rPr>
                <w:sz w:val="22"/>
                <w:szCs w:val="22"/>
              </w:rPr>
              <w:t xml:space="preserve">and </w:t>
            </w:r>
            <w:r w:rsidR="00A8330B" w:rsidRPr="00C15EE0">
              <w:rPr>
                <w:sz w:val="22"/>
                <w:szCs w:val="22"/>
              </w:rPr>
              <w:t>Crystal Barnard, BDO Dunwoody Representatives.</w:t>
            </w:r>
          </w:p>
          <w:p w14:paraId="42A0B2B5" w14:textId="7FE5A6A2" w:rsidR="00AA2DB6" w:rsidRPr="009D16D8" w:rsidRDefault="00AA2DB6" w:rsidP="00E13B07">
            <w:pPr>
              <w:pStyle w:val="AgendaHeading1"/>
              <w:numPr>
                <w:ilvl w:val="0"/>
                <w:numId w:val="0"/>
              </w:numPr>
              <w:spacing w:before="60"/>
              <w:ind w:left="-37"/>
              <w:rPr>
                <w:sz w:val="22"/>
                <w:szCs w:val="22"/>
              </w:rPr>
            </w:pPr>
            <w:r>
              <w:rPr>
                <w:sz w:val="22"/>
                <w:szCs w:val="22"/>
              </w:rPr>
              <w:object w:dxaOrig="1513" w:dyaOrig="984" w14:anchorId="57B3B25B">
                <v:shape id="_x0000_i1026" type="#_x0000_t75" style="width:75.7pt;height:49.4pt" o:ole="">
                  <v:imagedata r:id="rId10" o:title=""/>
                </v:shape>
                <o:OLEObject Type="Embed" ProgID="Acrobat.Document.2015" ShapeID="_x0000_i1026" DrawAspect="Icon" ObjectID="_1554017699" r:id="rId11"/>
              </w:object>
            </w:r>
            <w:r w:rsidR="00C63374">
              <w:rPr>
                <w:sz w:val="22"/>
                <w:szCs w:val="22"/>
              </w:rPr>
              <w:object w:dxaOrig="1513" w:dyaOrig="984" w14:anchorId="16C0135E">
                <v:shape id="_x0000_i1027" type="#_x0000_t75" style="width:75.7pt;height:49.4pt" o:ole="">
                  <v:imagedata r:id="rId12" o:title=""/>
                </v:shape>
                <o:OLEObject Type="Embed" ProgID="Acrobat.Document.2015" ShapeID="_x0000_i1027" DrawAspect="Icon" ObjectID="_1554017700" r:id="rId13"/>
              </w:object>
            </w:r>
          </w:p>
        </w:tc>
      </w:tr>
      <w:tr w:rsidR="00E6223E" w14:paraId="04DE8CE2" w14:textId="77777777" w:rsidTr="00790692">
        <w:tc>
          <w:tcPr>
            <w:tcW w:w="739" w:type="dxa"/>
            <w:shd w:val="clear" w:color="auto" w:fill="auto"/>
          </w:tcPr>
          <w:p w14:paraId="59425FBE" w14:textId="6D81B18A" w:rsidR="00E6223E" w:rsidRDefault="00076AE0" w:rsidP="00A10971">
            <w:pPr>
              <w:spacing w:before="60" w:after="60" w:line="360" w:lineRule="auto"/>
              <w:rPr>
                <w:sz w:val="22"/>
                <w:szCs w:val="22"/>
              </w:rPr>
            </w:pPr>
            <w:r>
              <w:rPr>
                <w:sz w:val="22"/>
                <w:szCs w:val="22"/>
              </w:rPr>
              <w:t>5</w:t>
            </w:r>
            <w:r w:rsidR="00E6223E">
              <w:rPr>
                <w:sz w:val="22"/>
                <w:szCs w:val="22"/>
              </w:rPr>
              <w:t>.0</w:t>
            </w:r>
          </w:p>
        </w:tc>
        <w:tc>
          <w:tcPr>
            <w:tcW w:w="791" w:type="dxa"/>
            <w:shd w:val="clear" w:color="auto" w:fill="auto"/>
          </w:tcPr>
          <w:p w14:paraId="625FDA48" w14:textId="77777777" w:rsidR="00E6223E" w:rsidRDefault="00E6223E" w:rsidP="00A10971">
            <w:pPr>
              <w:spacing w:before="60" w:after="60" w:line="360" w:lineRule="auto"/>
              <w:rPr>
                <w:sz w:val="22"/>
                <w:szCs w:val="22"/>
              </w:rPr>
            </w:pPr>
          </w:p>
        </w:tc>
        <w:tc>
          <w:tcPr>
            <w:tcW w:w="810" w:type="dxa"/>
          </w:tcPr>
          <w:p w14:paraId="1245E954" w14:textId="77777777" w:rsidR="00E6223E" w:rsidRDefault="00E6223E" w:rsidP="00A10971">
            <w:pPr>
              <w:pStyle w:val="AgendaHeading1"/>
              <w:numPr>
                <w:ilvl w:val="0"/>
                <w:numId w:val="0"/>
              </w:numPr>
              <w:spacing w:before="60"/>
              <w:rPr>
                <w:sz w:val="22"/>
                <w:szCs w:val="22"/>
              </w:rPr>
            </w:pPr>
          </w:p>
        </w:tc>
        <w:tc>
          <w:tcPr>
            <w:tcW w:w="7295" w:type="dxa"/>
            <w:shd w:val="clear" w:color="auto" w:fill="auto"/>
            <w:vAlign w:val="center"/>
          </w:tcPr>
          <w:p w14:paraId="1F1507F2" w14:textId="65E2EDE8" w:rsidR="00E6223E" w:rsidRPr="00E6223E" w:rsidRDefault="0020037C" w:rsidP="00A10971">
            <w:pPr>
              <w:pStyle w:val="AgendaHeading1"/>
              <w:numPr>
                <w:ilvl w:val="0"/>
                <w:numId w:val="0"/>
              </w:numPr>
              <w:spacing w:before="60"/>
              <w:rPr>
                <w:b/>
                <w:sz w:val="22"/>
                <w:szCs w:val="22"/>
              </w:rPr>
            </w:pPr>
            <w:r>
              <w:rPr>
                <w:b/>
                <w:sz w:val="22"/>
                <w:szCs w:val="22"/>
              </w:rPr>
              <w:t>In Camera</w:t>
            </w:r>
          </w:p>
        </w:tc>
      </w:tr>
      <w:tr w:rsidR="00E07815" w14:paraId="48E821E0" w14:textId="77777777" w:rsidTr="00790692">
        <w:tc>
          <w:tcPr>
            <w:tcW w:w="739" w:type="dxa"/>
            <w:shd w:val="clear" w:color="auto" w:fill="auto"/>
          </w:tcPr>
          <w:p w14:paraId="4E8BA03D" w14:textId="77777777" w:rsidR="00E07815" w:rsidRDefault="00E07815" w:rsidP="00A10971">
            <w:pPr>
              <w:spacing w:before="60" w:after="60" w:line="360" w:lineRule="auto"/>
              <w:rPr>
                <w:sz w:val="22"/>
                <w:szCs w:val="22"/>
              </w:rPr>
            </w:pPr>
          </w:p>
        </w:tc>
        <w:tc>
          <w:tcPr>
            <w:tcW w:w="791" w:type="dxa"/>
            <w:shd w:val="clear" w:color="auto" w:fill="auto"/>
          </w:tcPr>
          <w:p w14:paraId="5D8F35C0" w14:textId="40181F13" w:rsidR="00E07815" w:rsidRPr="00A10971" w:rsidRDefault="00076AE0" w:rsidP="00F549BA">
            <w:pPr>
              <w:spacing w:before="60" w:after="60" w:line="360" w:lineRule="auto"/>
              <w:jc w:val="center"/>
              <w:rPr>
                <w:sz w:val="22"/>
                <w:szCs w:val="22"/>
              </w:rPr>
            </w:pPr>
            <w:r w:rsidRPr="00676F32">
              <w:rPr>
                <w:sz w:val="22"/>
                <w:szCs w:val="22"/>
              </w:rPr>
              <w:t>5</w:t>
            </w:r>
            <w:r w:rsidR="00E07815" w:rsidRPr="00676F32">
              <w:rPr>
                <w:sz w:val="22"/>
                <w:szCs w:val="22"/>
              </w:rPr>
              <w:t>.</w:t>
            </w:r>
            <w:r w:rsidR="00F549BA" w:rsidRPr="00676F32">
              <w:rPr>
                <w:sz w:val="22"/>
                <w:szCs w:val="22"/>
              </w:rPr>
              <w:t>1</w:t>
            </w:r>
          </w:p>
        </w:tc>
        <w:tc>
          <w:tcPr>
            <w:tcW w:w="810" w:type="dxa"/>
          </w:tcPr>
          <w:p w14:paraId="5A0DEEAD" w14:textId="49AED070" w:rsidR="006F66E7" w:rsidRPr="00C11A9D" w:rsidRDefault="006A5CDD" w:rsidP="004E28D2">
            <w:pPr>
              <w:pStyle w:val="AgendaHeading1"/>
              <w:numPr>
                <w:ilvl w:val="0"/>
                <w:numId w:val="0"/>
              </w:numPr>
              <w:spacing w:before="60"/>
              <w:rPr>
                <w:sz w:val="22"/>
                <w:szCs w:val="22"/>
              </w:rPr>
            </w:pPr>
            <w:r>
              <w:rPr>
                <w:sz w:val="22"/>
                <w:szCs w:val="22"/>
              </w:rPr>
              <w:t>9:</w:t>
            </w:r>
            <w:r w:rsidR="004E28D2">
              <w:rPr>
                <w:sz w:val="22"/>
                <w:szCs w:val="22"/>
              </w:rPr>
              <w:t>50</w:t>
            </w:r>
          </w:p>
        </w:tc>
        <w:tc>
          <w:tcPr>
            <w:tcW w:w="7295" w:type="dxa"/>
            <w:shd w:val="clear" w:color="auto" w:fill="auto"/>
          </w:tcPr>
          <w:p w14:paraId="638A3A36" w14:textId="05D6CC8E" w:rsidR="00A036C5" w:rsidRPr="008957A3" w:rsidRDefault="00EB514F" w:rsidP="004E28D2">
            <w:pPr>
              <w:pStyle w:val="AgendaHeading1"/>
              <w:numPr>
                <w:ilvl w:val="0"/>
                <w:numId w:val="0"/>
              </w:numPr>
              <w:spacing w:before="60"/>
              <w:ind w:left="360" w:hanging="360"/>
              <w:rPr>
                <w:sz w:val="22"/>
                <w:szCs w:val="22"/>
              </w:rPr>
            </w:pPr>
            <w:r>
              <w:rPr>
                <w:sz w:val="22"/>
                <w:szCs w:val="22"/>
              </w:rPr>
              <w:t>HR Issue</w:t>
            </w:r>
            <w:r w:rsidR="004B3C64">
              <w:rPr>
                <w:sz w:val="22"/>
                <w:szCs w:val="22"/>
              </w:rPr>
              <w:t xml:space="preserve"> (</w:t>
            </w:r>
            <w:r w:rsidR="004E28D2">
              <w:rPr>
                <w:sz w:val="22"/>
                <w:szCs w:val="22"/>
              </w:rPr>
              <w:t>1</w:t>
            </w:r>
            <w:r w:rsidR="004B3C64">
              <w:rPr>
                <w:sz w:val="22"/>
                <w:szCs w:val="22"/>
              </w:rPr>
              <w:t>)</w:t>
            </w:r>
          </w:p>
        </w:tc>
      </w:tr>
      <w:tr w:rsidR="00A8330B" w14:paraId="2B8A0BAD" w14:textId="77777777" w:rsidTr="00790692">
        <w:tc>
          <w:tcPr>
            <w:tcW w:w="739" w:type="dxa"/>
            <w:shd w:val="clear" w:color="auto" w:fill="auto"/>
          </w:tcPr>
          <w:p w14:paraId="0B162B9B" w14:textId="69EEB81F" w:rsidR="00A8330B" w:rsidRDefault="00A8330B" w:rsidP="00A10971">
            <w:pPr>
              <w:spacing w:before="60" w:after="60" w:line="360" w:lineRule="auto"/>
              <w:rPr>
                <w:sz w:val="22"/>
                <w:szCs w:val="22"/>
              </w:rPr>
            </w:pPr>
            <w:r>
              <w:rPr>
                <w:sz w:val="22"/>
                <w:szCs w:val="22"/>
              </w:rPr>
              <w:t>6.0</w:t>
            </w:r>
          </w:p>
        </w:tc>
        <w:tc>
          <w:tcPr>
            <w:tcW w:w="791" w:type="dxa"/>
            <w:shd w:val="clear" w:color="auto" w:fill="auto"/>
          </w:tcPr>
          <w:p w14:paraId="6C9383F1" w14:textId="77777777" w:rsidR="00A8330B" w:rsidRDefault="00A8330B" w:rsidP="00F549BA">
            <w:pPr>
              <w:spacing w:before="60" w:after="60" w:line="360" w:lineRule="auto"/>
              <w:jc w:val="center"/>
              <w:rPr>
                <w:sz w:val="22"/>
                <w:szCs w:val="22"/>
              </w:rPr>
            </w:pPr>
          </w:p>
        </w:tc>
        <w:tc>
          <w:tcPr>
            <w:tcW w:w="810" w:type="dxa"/>
          </w:tcPr>
          <w:p w14:paraId="72399BF3" w14:textId="77777777" w:rsidR="00A8330B" w:rsidRDefault="00A8330B" w:rsidP="00A10971">
            <w:pPr>
              <w:pStyle w:val="AgendaHeading1"/>
              <w:numPr>
                <w:ilvl w:val="0"/>
                <w:numId w:val="0"/>
              </w:numPr>
              <w:spacing w:before="60"/>
              <w:rPr>
                <w:sz w:val="22"/>
                <w:szCs w:val="22"/>
              </w:rPr>
            </w:pPr>
          </w:p>
        </w:tc>
        <w:tc>
          <w:tcPr>
            <w:tcW w:w="7295" w:type="dxa"/>
            <w:shd w:val="clear" w:color="auto" w:fill="auto"/>
          </w:tcPr>
          <w:p w14:paraId="2720AC98" w14:textId="0C153D9A" w:rsidR="00A8330B" w:rsidRPr="00A8330B" w:rsidRDefault="00A8330B" w:rsidP="00991BC4">
            <w:pPr>
              <w:pStyle w:val="AgendaHeading1"/>
              <w:numPr>
                <w:ilvl w:val="0"/>
                <w:numId w:val="0"/>
              </w:numPr>
              <w:spacing w:before="60"/>
              <w:ind w:left="360" w:hanging="360"/>
              <w:rPr>
                <w:b/>
                <w:sz w:val="22"/>
                <w:szCs w:val="22"/>
              </w:rPr>
            </w:pPr>
            <w:r w:rsidRPr="00A8330B">
              <w:rPr>
                <w:b/>
                <w:sz w:val="22"/>
                <w:szCs w:val="22"/>
              </w:rPr>
              <w:t>New Business (</w:t>
            </w:r>
            <w:proofErr w:type="spellStart"/>
            <w:r w:rsidRPr="00A8330B">
              <w:rPr>
                <w:b/>
                <w:sz w:val="22"/>
                <w:szCs w:val="22"/>
              </w:rPr>
              <w:t>con’t</w:t>
            </w:r>
            <w:proofErr w:type="spellEnd"/>
            <w:r w:rsidRPr="00A8330B">
              <w:rPr>
                <w:b/>
                <w:sz w:val="22"/>
                <w:szCs w:val="22"/>
              </w:rPr>
              <w:t>)</w:t>
            </w:r>
          </w:p>
        </w:tc>
      </w:tr>
      <w:tr w:rsidR="00347846" w14:paraId="37140B9D" w14:textId="77777777" w:rsidTr="00524CAC">
        <w:tc>
          <w:tcPr>
            <w:tcW w:w="739" w:type="dxa"/>
            <w:shd w:val="clear" w:color="auto" w:fill="auto"/>
          </w:tcPr>
          <w:p w14:paraId="1571CF91" w14:textId="77777777" w:rsidR="00347846" w:rsidRDefault="00347846" w:rsidP="00524CAC">
            <w:pPr>
              <w:spacing w:before="60" w:after="60" w:line="360" w:lineRule="auto"/>
              <w:rPr>
                <w:sz w:val="22"/>
                <w:szCs w:val="22"/>
              </w:rPr>
            </w:pPr>
          </w:p>
        </w:tc>
        <w:tc>
          <w:tcPr>
            <w:tcW w:w="791" w:type="dxa"/>
            <w:shd w:val="clear" w:color="auto" w:fill="auto"/>
          </w:tcPr>
          <w:p w14:paraId="4A34A7E5" w14:textId="19E34FB1" w:rsidR="00347846" w:rsidRDefault="00347846" w:rsidP="00524CAC">
            <w:pPr>
              <w:spacing w:before="60" w:after="60" w:line="360" w:lineRule="auto"/>
              <w:jc w:val="center"/>
              <w:rPr>
                <w:sz w:val="22"/>
                <w:szCs w:val="22"/>
              </w:rPr>
            </w:pPr>
            <w:r>
              <w:rPr>
                <w:sz w:val="22"/>
                <w:szCs w:val="22"/>
              </w:rPr>
              <w:t>6.2</w:t>
            </w:r>
          </w:p>
        </w:tc>
        <w:tc>
          <w:tcPr>
            <w:tcW w:w="810" w:type="dxa"/>
          </w:tcPr>
          <w:p w14:paraId="6119DB33" w14:textId="5B1B89B7" w:rsidR="00347846" w:rsidRDefault="00347846" w:rsidP="00524CAC">
            <w:pPr>
              <w:pStyle w:val="AgendaHeading1"/>
              <w:numPr>
                <w:ilvl w:val="0"/>
                <w:numId w:val="0"/>
              </w:numPr>
              <w:spacing w:before="60"/>
              <w:rPr>
                <w:sz w:val="22"/>
                <w:szCs w:val="22"/>
              </w:rPr>
            </w:pPr>
            <w:r>
              <w:rPr>
                <w:sz w:val="22"/>
                <w:szCs w:val="22"/>
              </w:rPr>
              <w:t>10:10</w:t>
            </w:r>
          </w:p>
        </w:tc>
        <w:tc>
          <w:tcPr>
            <w:tcW w:w="7295" w:type="dxa"/>
            <w:shd w:val="clear" w:color="auto" w:fill="auto"/>
          </w:tcPr>
          <w:p w14:paraId="42B2FE2E" w14:textId="61B7EEA5" w:rsidR="00347846" w:rsidRDefault="00347846" w:rsidP="00347846">
            <w:pPr>
              <w:pStyle w:val="AgendaHeading1"/>
              <w:numPr>
                <w:ilvl w:val="0"/>
                <w:numId w:val="0"/>
              </w:numPr>
              <w:spacing w:before="60"/>
              <w:ind w:left="-37"/>
              <w:rPr>
                <w:sz w:val="22"/>
                <w:szCs w:val="22"/>
              </w:rPr>
            </w:pPr>
            <w:r>
              <w:rPr>
                <w:sz w:val="22"/>
                <w:szCs w:val="22"/>
              </w:rPr>
              <w:t>Development of 2019-2021 Strategic Plan.  Briefing Note.  K. Ellis-</w:t>
            </w:r>
            <w:proofErr w:type="spellStart"/>
            <w:r>
              <w:rPr>
                <w:sz w:val="22"/>
                <w:szCs w:val="22"/>
              </w:rPr>
              <w:t>Scharfenberg</w:t>
            </w:r>
            <w:proofErr w:type="spellEnd"/>
            <w:r>
              <w:rPr>
                <w:sz w:val="22"/>
                <w:szCs w:val="22"/>
              </w:rPr>
              <w:t xml:space="preserve"> </w:t>
            </w:r>
            <w:r w:rsidR="00371FDC">
              <w:rPr>
                <w:sz w:val="22"/>
                <w:szCs w:val="22"/>
              </w:rPr>
              <w:t xml:space="preserve">and C. Gardner </w:t>
            </w:r>
            <w:r>
              <w:rPr>
                <w:sz w:val="22"/>
                <w:szCs w:val="22"/>
              </w:rPr>
              <w:t>presenting.</w:t>
            </w:r>
          </w:p>
          <w:p w14:paraId="37FB19A8" w14:textId="5D547C52" w:rsidR="003C16F7" w:rsidRPr="009D16D8" w:rsidRDefault="009932AC" w:rsidP="00347846">
            <w:pPr>
              <w:pStyle w:val="AgendaHeading1"/>
              <w:numPr>
                <w:ilvl w:val="0"/>
                <w:numId w:val="0"/>
              </w:numPr>
              <w:spacing w:before="60"/>
              <w:ind w:left="-37"/>
              <w:rPr>
                <w:sz w:val="22"/>
                <w:szCs w:val="22"/>
              </w:rPr>
            </w:pPr>
            <w:r>
              <w:rPr>
                <w:sz w:val="22"/>
                <w:szCs w:val="22"/>
              </w:rPr>
              <w:object w:dxaOrig="1513" w:dyaOrig="984" w14:anchorId="6A1EC39D">
                <v:shape id="_x0000_i1028" type="#_x0000_t75" style="width:75.7pt;height:49.4pt" o:ole="">
                  <v:imagedata r:id="rId14" o:title=""/>
                </v:shape>
                <o:OLEObject Type="Embed" ProgID="Acrobat.Document.2015" ShapeID="_x0000_i1028" DrawAspect="Icon" ObjectID="_1554017701" r:id="rId15"/>
              </w:object>
            </w:r>
            <w:r>
              <w:rPr>
                <w:sz w:val="22"/>
                <w:szCs w:val="22"/>
              </w:rPr>
              <w:object w:dxaOrig="1513" w:dyaOrig="984" w14:anchorId="39435147">
                <v:shape id="_x0000_i1029" type="#_x0000_t75" style="width:75.7pt;height:49.4pt" o:ole="">
                  <v:imagedata r:id="rId16" o:title=""/>
                </v:shape>
                <o:OLEObject Type="Embed" ProgID="Acrobat.Document.2015" ShapeID="_x0000_i1029" DrawAspect="Icon" ObjectID="_1554017702" r:id="rId17"/>
              </w:object>
            </w:r>
            <w:r>
              <w:rPr>
                <w:sz w:val="22"/>
                <w:szCs w:val="22"/>
              </w:rPr>
              <w:object w:dxaOrig="1513" w:dyaOrig="984" w14:anchorId="6691D234">
                <v:shape id="_x0000_i1030" type="#_x0000_t75" style="width:75.7pt;height:49.4pt" o:ole="">
                  <v:imagedata r:id="rId18" o:title=""/>
                </v:shape>
                <o:OLEObject Type="Embed" ProgID="Acrobat.Document.2015" ShapeID="_x0000_i1030" DrawAspect="Icon" ObjectID="_1554017703" r:id="rId19"/>
              </w:object>
            </w:r>
            <w:r>
              <w:rPr>
                <w:sz w:val="22"/>
                <w:szCs w:val="22"/>
              </w:rPr>
              <w:object w:dxaOrig="1513" w:dyaOrig="984" w14:anchorId="033A04B0">
                <v:shape id="_x0000_i1031" type="#_x0000_t75" style="width:75.7pt;height:49.4pt" o:ole="">
                  <v:imagedata r:id="rId20" o:title=""/>
                </v:shape>
                <o:OLEObject Type="Embed" ProgID="Acrobat.Document.2015" ShapeID="_x0000_i1031" DrawAspect="Icon" ObjectID="_1554017704" r:id="rId21"/>
              </w:object>
            </w:r>
          </w:p>
        </w:tc>
      </w:tr>
      <w:tr w:rsidR="00347846" w14:paraId="1ABD8691" w14:textId="77777777" w:rsidTr="00524CAC">
        <w:tc>
          <w:tcPr>
            <w:tcW w:w="739" w:type="dxa"/>
            <w:shd w:val="clear" w:color="auto" w:fill="auto"/>
          </w:tcPr>
          <w:p w14:paraId="13FCA98B" w14:textId="77777777" w:rsidR="00347846" w:rsidRDefault="00347846" w:rsidP="00524CAC">
            <w:pPr>
              <w:spacing w:before="60" w:after="60" w:line="360" w:lineRule="auto"/>
              <w:rPr>
                <w:sz w:val="22"/>
                <w:szCs w:val="22"/>
              </w:rPr>
            </w:pPr>
          </w:p>
        </w:tc>
        <w:tc>
          <w:tcPr>
            <w:tcW w:w="791" w:type="dxa"/>
            <w:shd w:val="clear" w:color="auto" w:fill="auto"/>
          </w:tcPr>
          <w:p w14:paraId="5F010566" w14:textId="61EF47AC" w:rsidR="00347846" w:rsidRDefault="00347846" w:rsidP="00524CAC">
            <w:pPr>
              <w:spacing w:before="60" w:after="60" w:line="360" w:lineRule="auto"/>
              <w:jc w:val="center"/>
              <w:rPr>
                <w:sz w:val="22"/>
                <w:szCs w:val="22"/>
              </w:rPr>
            </w:pPr>
            <w:r w:rsidRPr="00676F32">
              <w:rPr>
                <w:sz w:val="22"/>
                <w:szCs w:val="22"/>
              </w:rPr>
              <w:t>6.</w:t>
            </w:r>
            <w:r>
              <w:rPr>
                <w:sz w:val="22"/>
                <w:szCs w:val="22"/>
              </w:rPr>
              <w:t>3</w:t>
            </w:r>
          </w:p>
        </w:tc>
        <w:tc>
          <w:tcPr>
            <w:tcW w:w="810" w:type="dxa"/>
          </w:tcPr>
          <w:p w14:paraId="4538F3F8" w14:textId="08046D67" w:rsidR="00347846" w:rsidRDefault="00347846" w:rsidP="00524CAC">
            <w:pPr>
              <w:pStyle w:val="AgendaHeading1"/>
              <w:numPr>
                <w:ilvl w:val="0"/>
                <w:numId w:val="0"/>
              </w:numPr>
              <w:spacing w:before="60"/>
              <w:rPr>
                <w:sz w:val="22"/>
                <w:szCs w:val="22"/>
              </w:rPr>
            </w:pPr>
            <w:r>
              <w:rPr>
                <w:sz w:val="22"/>
                <w:szCs w:val="22"/>
              </w:rPr>
              <w:t>10:30</w:t>
            </w:r>
          </w:p>
        </w:tc>
        <w:tc>
          <w:tcPr>
            <w:tcW w:w="7295" w:type="dxa"/>
            <w:shd w:val="clear" w:color="auto" w:fill="auto"/>
          </w:tcPr>
          <w:p w14:paraId="6042E0E7" w14:textId="77777777" w:rsidR="00347846" w:rsidRDefault="00347846" w:rsidP="00524CAC">
            <w:pPr>
              <w:pStyle w:val="AgendaHeading1"/>
              <w:numPr>
                <w:ilvl w:val="0"/>
                <w:numId w:val="0"/>
              </w:numPr>
              <w:spacing w:before="60"/>
              <w:ind w:left="-37"/>
              <w:rPr>
                <w:sz w:val="22"/>
                <w:szCs w:val="22"/>
              </w:rPr>
            </w:pPr>
            <w:r>
              <w:rPr>
                <w:sz w:val="22"/>
                <w:szCs w:val="22"/>
              </w:rPr>
              <w:t>Environmental Surveillance for Lyme Disease.  Briefing Note.  S. Rebellato, M. Whelan and C. Gardner presenting.</w:t>
            </w:r>
          </w:p>
          <w:p w14:paraId="34F449BC" w14:textId="77777777" w:rsidR="00E46CE0" w:rsidRDefault="00E46CE0" w:rsidP="00524CAC">
            <w:pPr>
              <w:pStyle w:val="AgendaHeading1"/>
              <w:numPr>
                <w:ilvl w:val="0"/>
                <w:numId w:val="0"/>
              </w:numPr>
              <w:spacing w:before="60"/>
              <w:ind w:left="-37"/>
              <w:rPr>
                <w:sz w:val="22"/>
                <w:szCs w:val="22"/>
              </w:rPr>
            </w:pPr>
            <w:r>
              <w:rPr>
                <w:sz w:val="22"/>
                <w:szCs w:val="22"/>
              </w:rPr>
              <w:object w:dxaOrig="1513" w:dyaOrig="984" w14:anchorId="00BAE267">
                <v:shape id="_x0000_i1032" type="#_x0000_t75" style="width:75.7pt;height:49.4pt" o:ole="">
                  <v:imagedata r:id="rId22" o:title=""/>
                </v:shape>
                <o:OLEObject Type="Embed" ProgID="Acrobat.Document.2015" ShapeID="_x0000_i1032" DrawAspect="Icon" ObjectID="_1554017705" r:id="rId23"/>
              </w:object>
            </w:r>
          </w:p>
        </w:tc>
      </w:tr>
      <w:tr w:rsidR="00347846" w:rsidDel="00D00E93" w14:paraId="4D7A62E1" w14:textId="77777777" w:rsidTr="00524CAC">
        <w:tc>
          <w:tcPr>
            <w:tcW w:w="739" w:type="dxa"/>
            <w:shd w:val="clear" w:color="auto" w:fill="auto"/>
          </w:tcPr>
          <w:p w14:paraId="10E88F02" w14:textId="77777777" w:rsidR="00347846" w:rsidDel="00D00E93" w:rsidRDefault="00347846" w:rsidP="00524CAC">
            <w:pPr>
              <w:spacing w:before="60" w:after="60" w:line="360" w:lineRule="auto"/>
              <w:rPr>
                <w:sz w:val="22"/>
                <w:szCs w:val="22"/>
              </w:rPr>
            </w:pPr>
          </w:p>
        </w:tc>
        <w:tc>
          <w:tcPr>
            <w:tcW w:w="791" w:type="dxa"/>
            <w:shd w:val="clear" w:color="auto" w:fill="auto"/>
          </w:tcPr>
          <w:p w14:paraId="44C2EA10" w14:textId="77777777" w:rsidR="00347846" w:rsidDel="00D00E93" w:rsidRDefault="00347846" w:rsidP="00524CAC">
            <w:pPr>
              <w:spacing w:before="60" w:after="60" w:line="360" w:lineRule="auto"/>
              <w:jc w:val="center"/>
              <w:rPr>
                <w:sz w:val="22"/>
                <w:szCs w:val="22"/>
              </w:rPr>
            </w:pPr>
          </w:p>
        </w:tc>
        <w:tc>
          <w:tcPr>
            <w:tcW w:w="810" w:type="dxa"/>
          </w:tcPr>
          <w:p w14:paraId="049A3358" w14:textId="77777777" w:rsidR="00347846" w:rsidDel="00D00E93" w:rsidRDefault="00347846" w:rsidP="00524CAC">
            <w:pPr>
              <w:pStyle w:val="AgendaHeading1"/>
              <w:numPr>
                <w:ilvl w:val="0"/>
                <w:numId w:val="0"/>
              </w:numPr>
              <w:spacing w:before="60"/>
              <w:rPr>
                <w:sz w:val="22"/>
                <w:szCs w:val="22"/>
              </w:rPr>
            </w:pPr>
            <w:r>
              <w:rPr>
                <w:sz w:val="22"/>
                <w:szCs w:val="22"/>
              </w:rPr>
              <w:t>10:50</w:t>
            </w:r>
          </w:p>
        </w:tc>
        <w:tc>
          <w:tcPr>
            <w:tcW w:w="7295" w:type="dxa"/>
            <w:shd w:val="clear" w:color="auto" w:fill="auto"/>
          </w:tcPr>
          <w:p w14:paraId="2AB06E0B" w14:textId="77777777" w:rsidR="00347846" w:rsidRPr="006A5CDD" w:rsidDel="00D00E93" w:rsidRDefault="00347846" w:rsidP="00524CAC">
            <w:pPr>
              <w:pStyle w:val="AgendaHeading1"/>
              <w:numPr>
                <w:ilvl w:val="0"/>
                <w:numId w:val="0"/>
              </w:numPr>
              <w:spacing w:before="60"/>
              <w:ind w:left="-37"/>
              <w:rPr>
                <w:b/>
                <w:sz w:val="22"/>
                <w:szCs w:val="22"/>
              </w:rPr>
            </w:pPr>
            <w:r w:rsidDel="00D00E93">
              <w:rPr>
                <w:b/>
                <w:sz w:val="22"/>
                <w:szCs w:val="22"/>
              </w:rPr>
              <w:t>Break</w:t>
            </w:r>
          </w:p>
        </w:tc>
      </w:tr>
      <w:tr w:rsidR="00347846" w:rsidDel="00D00E93" w14:paraId="5F59D9E4" w14:textId="77777777" w:rsidTr="00524CAC">
        <w:tc>
          <w:tcPr>
            <w:tcW w:w="739" w:type="dxa"/>
            <w:shd w:val="clear" w:color="auto" w:fill="auto"/>
          </w:tcPr>
          <w:p w14:paraId="66A814CA" w14:textId="5E3174D2" w:rsidR="00347846" w:rsidDel="00D00E93" w:rsidRDefault="00347846" w:rsidP="00524CAC">
            <w:pPr>
              <w:spacing w:before="60" w:after="60" w:line="360" w:lineRule="auto"/>
              <w:rPr>
                <w:sz w:val="22"/>
                <w:szCs w:val="22"/>
              </w:rPr>
            </w:pPr>
            <w:r>
              <w:rPr>
                <w:sz w:val="22"/>
                <w:szCs w:val="22"/>
              </w:rPr>
              <w:t>7.0</w:t>
            </w:r>
          </w:p>
        </w:tc>
        <w:tc>
          <w:tcPr>
            <w:tcW w:w="791" w:type="dxa"/>
            <w:shd w:val="clear" w:color="auto" w:fill="auto"/>
          </w:tcPr>
          <w:p w14:paraId="59328311" w14:textId="77777777" w:rsidR="00347846" w:rsidDel="00D00E93" w:rsidRDefault="00347846" w:rsidP="00524CAC">
            <w:pPr>
              <w:spacing w:before="60" w:after="60" w:line="360" w:lineRule="auto"/>
              <w:jc w:val="center"/>
              <w:rPr>
                <w:sz w:val="22"/>
                <w:szCs w:val="22"/>
              </w:rPr>
            </w:pPr>
          </w:p>
        </w:tc>
        <w:tc>
          <w:tcPr>
            <w:tcW w:w="810" w:type="dxa"/>
          </w:tcPr>
          <w:p w14:paraId="01DAFC6B" w14:textId="77777777" w:rsidR="00347846" w:rsidRDefault="00347846" w:rsidP="00524CAC">
            <w:pPr>
              <w:pStyle w:val="AgendaHeading1"/>
              <w:numPr>
                <w:ilvl w:val="0"/>
                <w:numId w:val="0"/>
              </w:numPr>
              <w:spacing w:before="60"/>
              <w:rPr>
                <w:sz w:val="22"/>
                <w:szCs w:val="22"/>
              </w:rPr>
            </w:pPr>
          </w:p>
        </w:tc>
        <w:tc>
          <w:tcPr>
            <w:tcW w:w="7295" w:type="dxa"/>
            <w:shd w:val="clear" w:color="auto" w:fill="auto"/>
          </w:tcPr>
          <w:p w14:paraId="49125529" w14:textId="1508E210" w:rsidR="00347846" w:rsidDel="00D00E93" w:rsidRDefault="00347846" w:rsidP="00524CAC">
            <w:pPr>
              <w:pStyle w:val="AgendaHeading1"/>
              <w:numPr>
                <w:ilvl w:val="0"/>
                <w:numId w:val="0"/>
              </w:numPr>
              <w:spacing w:before="60"/>
              <w:ind w:left="-37"/>
              <w:rPr>
                <w:b/>
                <w:sz w:val="22"/>
                <w:szCs w:val="22"/>
              </w:rPr>
            </w:pPr>
            <w:r>
              <w:rPr>
                <w:b/>
                <w:sz w:val="22"/>
                <w:szCs w:val="22"/>
              </w:rPr>
              <w:t>Advocacy</w:t>
            </w:r>
          </w:p>
        </w:tc>
      </w:tr>
      <w:tr w:rsidR="00EB514F" w14:paraId="7E7D39DB" w14:textId="77777777" w:rsidTr="00790692">
        <w:tc>
          <w:tcPr>
            <w:tcW w:w="739" w:type="dxa"/>
            <w:shd w:val="clear" w:color="auto" w:fill="auto"/>
          </w:tcPr>
          <w:p w14:paraId="5240BBA9" w14:textId="77777777" w:rsidR="00EB514F" w:rsidRDefault="00EB514F" w:rsidP="009D04DD">
            <w:pPr>
              <w:spacing w:before="60" w:after="60" w:line="360" w:lineRule="auto"/>
              <w:rPr>
                <w:sz w:val="22"/>
                <w:szCs w:val="22"/>
              </w:rPr>
            </w:pPr>
          </w:p>
        </w:tc>
        <w:tc>
          <w:tcPr>
            <w:tcW w:w="791" w:type="dxa"/>
            <w:shd w:val="clear" w:color="auto" w:fill="auto"/>
          </w:tcPr>
          <w:p w14:paraId="186C344A" w14:textId="605E51D5" w:rsidR="00EB514F" w:rsidRDefault="00347846" w:rsidP="009D04DD">
            <w:pPr>
              <w:spacing w:before="60" w:after="60" w:line="360" w:lineRule="auto"/>
              <w:jc w:val="center"/>
              <w:rPr>
                <w:sz w:val="22"/>
                <w:szCs w:val="22"/>
              </w:rPr>
            </w:pPr>
            <w:r>
              <w:rPr>
                <w:sz w:val="22"/>
                <w:szCs w:val="22"/>
              </w:rPr>
              <w:t>7.1</w:t>
            </w:r>
          </w:p>
        </w:tc>
        <w:tc>
          <w:tcPr>
            <w:tcW w:w="810" w:type="dxa"/>
          </w:tcPr>
          <w:p w14:paraId="0A1EB1F5" w14:textId="704F82E9" w:rsidR="00EB514F" w:rsidRDefault="00347846" w:rsidP="004E28D2">
            <w:pPr>
              <w:pStyle w:val="AgendaHeading1"/>
              <w:numPr>
                <w:ilvl w:val="0"/>
                <w:numId w:val="0"/>
              </w:numPr>
              <w:spacing w:before="60"/>
              <w:rPr>
                <w:sz w:val="22"/>
                <w:szCs w:val="22"/>
              </w:rPr>
            </w:pPr>
            <w:r>
              <w:rPr>
                <w:sz w:val="22"/>
                <w:szCs w:val="22"/>
              </w:rPr>
              <w:t>11:00</w:t>
            </w:r>
          </w:p>
        </w:tc>
        <w:tc>
          <w:tcPr>
            <w:tcW w:w="7295" w:type="dxa"/>
            <w:shd w:val="clear" w:color="auto" w:fill="auto"/>
          </w:tcPr>
          <w:p w14:paraId="4BB5A3DA" w14:textId="77777777" w:rsidR="00EB514F" w:rsidRDefault="00136245" w:rsidP="00A215DF">
            <w:pPr>
              <w:pStyle w:val="AgendaHeading1"/>
              <w:numPr>
                <w:ilvl w:val="0"/>
                <w:numId w:val="0"/>
              </w:numPr>
              <w:spacing w:before="60"/>
              <w:ind w:left="-37"/>
              <w:rPr>
                <w:sz w:val="22"/>
                <w:szCs w:val="22"/>
              </w:rPr>
            </w:pPr>
            <w:r>
              <w:rPr>
                <w:sz w:val="22"/>
                <w:szCs w:val="22"/>
              </w:rPr>
              <w:t>Healthy Babies Healthy Children Program Budget</w:t>
            </w:r>
            <w:r w:rsidR="00EB514F">
              <w:rPr>
                <w:sz w:val="22"/>
                <w:szCs w:val="22"/>
              </w:rPr>
              <w:t xml:space="preserve">.  Briefing Note.  </w:t>
            </w:r>
            <w:r w:rsidR="00A215DF">
              <w:rPr>
                <w:sz w:val="22"/>
                <w:szCs w:val="22"/>
              </w:rPr>
              <w:t xml:space="preserve">C. Shoreman and </w:t>
            </w:r>
            <w:r w:rsidR="00EB514F">
              <w:rPr>
                <w:sz w:val="22"/>
                <w:szCs w:val="22"/>
              </w:rPr>
              <w:t>S. Horney</w:t>
            </w:r>
            <w:r w:rsidR="00BB5D32">
              <w:rPr>
                <w:sz w:val="22"/>
                <w:szCs w:val="22"/>
              </w:rPr>
              <w:t xml:space="preserve"> </w:t>
            </w:r>
            <w:r w:rsidR="00EB514F">
              <w:rPr>
                <w:sz w:val="22"/>
                <w:szCs w:val="22"/>
              </w:rPr>
              <w:t>presenting.</w:t>
            </w:r>
          </w:p>
          <w:p w14:paraId="309112B7" w14:textId="77777777" w:rsidR="003C16F7" w:rsidRDefault="003C16F7" w:rsidP="00A215DF">
            <w:pPr>
              <w:pStyle w:val="AgendaHeading1"/>
              <w:numPr>
                <w:ilvl w:val="0"/>
                <w:numId w:val="0"/>
              </w:numPr>
              <w:spacing w:before="60"/>
              <w:ind w:left="-37"/>
              <w:rPr>
                <w:sz w:val="22"/>
                <w:szCs w:val="22"/>
              </w:rPr>
            </w:pPr>
            <w:r>
              <w:rPr>
                <w:sz w:val="22"/>
                <w:szCs w:val="22"/>
              </w:rPr>
              <w:object w:dxaOrig="1513" w:dyaOrig="984" w14:anchorId="4887D171">
                <v:shape id="_x0000_i1033" type="#_x0000_t75" style="width:75.7pt;height:49.4pt" o:ole="">
                  <v:imagedata r:id="rId24" o:title=""/>
                </v:shape>
                <o:OLEObject Type="Embed" ProgID="Acrobat.Document.2015" ShapeID="_x0000_i1033" DrawAspect="Icon" ObjectID="_1554017706" r:id="rId25"/>
              </w:object>
            </w:r>
            <w:r>
              <w:rPr>
                <w:sz w:val="22"/>
                <w:szCs w:val="22"/>
              </w:rPr>
              <w:object w:dxaOrig="1513" w:dyaOrig="984" w14:anchorId="1D7AC986">
                <v:shape id="_x0000_i1034" type="#_x0000_t75" style="width:75.7pt;height:49.4pt" o:ole="">
                  <v:imagedata r:id="rId26" o:title=""/>
                </v:shape>
                <o:OLEObject Type="Embed" ProgID="Acrobat.Document.2015" ShapeID="_x0000_i1034" DrawAspect="Icon" ObjectID="_1554017707" r:id="rId27"/>
              </w:object>
            </w:r>
            <w:r>
              <w:rPr>
                <w:sz w:val="22"/>
                <w:szCs w:val="22"/>
              </w:rPr>
              <w:object w:dxaOrig="1513" w:dyaOrig="984" w14:anchorId="0A91DB9F">
                <v:shape id="_x0000_i1035" type="#_x0000_t75" style="width:75.7pt;height:49.4pt" o:ole="">
                  <v:imagedata r:id="rId28" o:title=""/>
                </v:shape>
                <o:OLEObject Type="Embed" ProgID="Acrobat.Document.2015" ShapeID="_x0000_i1035" DrawAspect="Icon" ObjectID="_1554017708" r:id="rId29"/>
              </w:object>
            </w:r>
            <w:r>
              <w:rPr>
                <w:sz w:val="22"/>
                <w:szCs w:val="22"/>
              </w:rPr>
              <w:object w:dxaOrig="1513" w:dyaOrig="984" w14:anchorId="18A3103F">
                <v:shape id="_x0000_i1036" type="#_x0000_t75" style="width:75.7pt;height:49.4pt" o:ole="">
                  <v:imagedata r:id="rId30" o:title=""/>
                </v:shape>
                <o:OLEObject Type="Embed" ProgID="Acrobat.Document.2015" ShapeID="_x0000_i1036" DrawAspect="Icon" ObjectID="_1554017709" r:id="rId31"/>
              </w:object>
            </w:r>
          </w:p>
          <w:p w14:paraId="569DCAE3" w14:textId="51C9C813" w:rsidR="008263D3" w:rsidRPr="009D16D8" w:rsidRDefault="008263D3" w:rsidP="00A215DF">
            <w:pPr>
              <w:pStyle w:val="AgendaHeading1"/>
              <w:numPr>
                <w:ilvl w:val="0"/>
                <w:numId w:val="0"/>
              </w:numPr>
              <w:spacing w:before="60"/>
              <w:ind w:left="-37"/>
              <w:rPr>
                <w:sz w:val="22"/>
                <w:szCs w:val="22"/>
              </w:rPr>
            </w:pPr>
          </w:p>
        </w:tc>
      </w:tr>
      <w:tr w:rsidR="00A8330B" w14:paraId="0AB691CF" w14:textId="77777777" w:rsidTr="00720F2A">
        <w:tc>
          <w:tcPr>
            <w:tcW w:w="739" w:type="dxa"/>
            <w:shd w:val="clear" w:color="auto" w:fill="auto"/>
          </w:tcPr>
          <w:p w14:paraId="3D149E96" w14:textId="77777777" w:rsidR="00A8330B" w:rsidRDefault="00A8330B" w:rsidP="00720F2A">
            <w:pPr>
              <w:spacing w:before="60" w:after="60" w:line="360" w:lineRule="auto"/>
              <w:rPr>
                <w:sz w:val="22"/>
                <w:szCs w:val="22"/>
              </w:rPr>
            </w:pPr>
          </w:p>
        </w:tc>
        <w:tc>
          <w:tcPr>
            <w:tcW w:w="791" w:type="dxa"/>
            <w:shd w:val="clear" w:color="auto" w:fill="auto"/>
          </w:tcPr>
          <w:p w14:paraId="5B14BE3A" w14:textId="4024DD9A" w:rsidR="00A8330B" w:rsidRDefault="00347846" w:rsidP="00720F2A">
            <w:pPr>
              <w:spacing w:before="60" w:after="60" w:line="360" w:lineRule="auto"/>
              <w:jc w:val="center"/>
              <w:rPr>
                <w:sz w:val="22"/>
                <w:szCs w:val="22"/>
              </w:rPr>
            </w:pPr>
            <w:r>
              <w:rPr>
                <w:sz w:val="22"/>
                <w:szCs w:val="22"/>
              </w:rPr>
              <w:t>7.2</w:t>
            </w:r>
          </w:p>
        </w:tc>
        <w:tc>
          <w:tcPr>
            <w:tcW w:w="810" w:type="dxa"/>
          </w:tcPr>
          <w:p w14:paraId="45D299D3" w14:textId="130C823D" w:rsidR="00A8330B" w:rsidRDefault="00347846" w:rsidP="004E28D2">
            <w:pPr>
              <w:pStyle w:val="AgendaHeading1"/>
              <w:numPr>
                <w:ilvl w:val="0"/>
                <w:numId w:val="0"/>
              </w:numPr>
              <w:spacing w:before="60"/>
              <w:rPr>
                <w:sz w:val="22"/>
                <w:szCs w:val="22"/>
              </w:rPr>
            </w:pPr>
            <w:r>
              <w:rPr>
                <w:sz w:val="22"/>
                <w:szCs w:val="22"/>
              </w:rPr>
              <w:t>11:20</w:t>
            </w:r>
          </w:p>
        </w:tc>
        <w:tc>
          <w:tcPr>
            <w:tcW w:w="7295" w:type="dxa"/>
            <w:shd w:val="clear" w:color="auto" w:fill="auto"/>
          </w:tcPr>
          <w:p w14:paraId="639FFE84" w14:textId="77777777" w:rsidR="00A8330B" w:rsidRDefault="00ED02FD" w:rsidP="00C30C64">
            <w:pPr>
              <w:pStyle w:val="AgendaHeading1"/>
              <w:numPr>
                <w:ilvl w:val="0"/>
                <w:numId w:val="0"/>
              </w:numPr>
              <w:spacing w:before="60"/>
              <w:ind w:left="-37"/>
              <w:rPr>
                <w:sz w:val="22"/>
                <w:szCs w:val="22"/>
              </w:rPr>
            </w:pPr>
            <w:r w:rsidRPr="00ED02FD">
              <w:rPr>
                <w:sz w:val="22"/>
                <w:szCs w:val="22"/>
              </w:rPr>
              <w:t>Addressing Opioid Use in Simcoe and Muskoka</w:t>
            </w:r>
            <w:r w:rsidR="00A8330B">
              <w:rPr>
                <w:sz w:val="22"/>
                <w:szCs w:val="22"/>
              </w:rPr>
              <w:t>.  Briefi</w:t>
            </w:r>
            <w:r w:rsidR="00461175">
              <w:rPr>
                <w:sz w:val="22"/>
                <w:szCs w:val="22"/>
              </w:rPr>
              <w:t xml:space="preserve">ng Note.  C. Shoreman, J. Greco, C. Swoboda-Green </w:t>
            </w:r>
            <w:r w:rsidR="00A8330B">
              <w:rPr>
                <w:sz w:val="22"/>
                <w:szCs w:val="22"/>
              </w:rPr>
              <w:t>and L. Simon presenting.</w:t>
            </w:r>
          </w:p>
          <w:p w14:paraId="3B641CED" w14:textId="26F92974" w:rsidR="00BD2E14" w:rsidRDefault="00BD2E14" w:rsidP="00C30C64">
            <w:pPr>
              <w:pStyle w:val="AgendaHeading1"/>
              <w:numPr>
                <w:ilvl w:val="0"/>
                <w:numId w:val="0"/>
              </w:numPr>
              <w:spacing w:before="60"/>
              <w:ind w:left="-37"/>
              <w:rPr>
                <w:sz w:val="22"/>
                <w:szCs w:val="22"/>
              </w:rPr>
            </w:pPr>
            <w:r>
              <w:rPr>
                <w:sz w:val="22"/>
                <w:szCs w:val="22"/>
              </w:rPr>
              <w:object w:dxaOrig="1513" w:dyaOrig="984" w14:anchorId="3FB81B23">
                <v:shape id="_x0000_i1037" type="#_x0000_t75" style="width:75.7pt;height:49.4pt" o:ole="">
                  <v:imagedata r:id="rId32" o:title=""/>
                </v:shape>
                <o:OLEObject Type="Embed" ProgID="Acrobat.Document.2015" ShapeID="_x0000_i1037" DrawAspect="Icon" ObjectID="_1554017710" r:id="rId33"/>
              </w:object>
            </w:r>
            <w:r>
              <w:rPr>
                <w:sz w:val="22"/>
                <w:szCs w:val="22"/>
              </w:rPr>
              <w:object w:dxaOrig="1513" w:dyaOrig="984" w14:anchorId="14F5D8F2">
                <v:shape id="_x0000_i1038" type="#_x0000_t75" style="width:75.7pt;height:49.4pt" o:ole="">
                  <v:imagedata r:id="rId34" o:title=""/>
                </v:shape>
                <o:OLEObject Type="Embed" ProgID="Acrobat.Document.2015" ShapeID="_x0000_i1038" DrawAspect="Icon" ObjectID="_1554017711" r:id="rId35"/>
              </w:object>
            </w:r>
          </w:p>
        </w:tc>
      </w:tr>
      <w:tr w:rsidR="00DB0A9F" w14:paraId="63896959" w14:textId="77777777" w:rsidTr="00EB01B4">
        <w:tc>
          <w:tcPr>
            <w:tcW w:w="739" w:type="dxa"/>
            <w:shd w:val="clear" w:color="auto" w:fill="auto"/>
          </w:tcPr>
          <w:p w14:paraId="3B36D3B0" w14:textId="33EC7E02" w:rsidR="00DB0A9F" w:rsidRPr="000B3C6D" w:rsidRDefault="00EC1A10" w:rsidP="00C063B2">
            <w:pPr>
              <w:spacing w:before="60" w:after="60" w:line="360" w:lineRule="auto"/>
              <w:rPr>
                <w:sz w:val="22"/>
                <w:szCs w:val="22"/>
              </w:rPr>
            </w:pPr>
            <w:r>
              <w:rPr>
                <w:sz w:val="22"/>
                <w:szCs w:val="22"/>
              </w:rPr>
              <w:t>8</w:t>
            </w:r>
            <w:r w:rsidR="00DB0A9F" w:rsidRPr="000B3C6D">
              <w:rPr>
                <w:sz w:val="22"/>
                <w:szCs w:val="22"/>
              </w:rPr>
              <w:t>.0</w:t>
            </w:r>
          </w:p>
        </w:tc>
        <w:tc>
          <w:tcPr>
            <w:tcW w:w="791" w:type="dxa"/>
            <w:shd w:val="clear" w:color="auto" w:fill="auto"/>
          </w:tcPr>
          <w:p w14:paraId="4163ED4A" w14:textId="77777777" w:rsidR="00DB0A9F" w:rsidRDefault="00DB0A9F" w:rsidP="00C063B2">
            <w:pPr>
              <w:spacing w:before="60" w:after="60" w:line="360" w:lineRule="auto"/>
              <w:rPr>
                <w:sz w:val="22"/>
                <w:szCs w:val="22"/>
              </w:rPr>
            </w:pPr>
          </w:p>
        </w:tc>
        <w:tc>
          <w:tcPr>
            <w:tcW w:w="8105" w:type="dxa"/>
            <w:gridSpan w:val="2"/>
          </w:tcPr>
          <w:p w14:paraId="719B07DC" w14:textId="1289DDC4" w:rsidR="00DB0A9F" w:rsidRPr="00DB0A9F" w:rsidRDefault="00DB0A9F" w:rsidP="00A659E1">
            <w:pPr>
              <w:pStyle w:val="AgendaHeading1"/>
              <w:numPr>
                <w:ilvl w:val="0"/>
                <w:numId w:val="0"/>
              </w:numPr>
              <w:spacing w:before="60"/>
              <w:rPr>
                <w:b/>
                <w:sz w:val="22"/>
                <w:szCs w:val="22"/>
              </w:rPr>
            </w:pPr>
            <w:r w:rsidRPr="00DB0A9F">
              <w:rPr>
                <w:b/>
                <w:sz w:val="22"/>
                <w:szCs w:val="22"/>
              </w:rPr>
              <w:t>Items of Education</w:t>
            </w:r>
          </w:p>
        </w:tc>
      </w:tr>
      <w:tr w:rsidR="00B771B4" w14:paraId="349B8805" w14:textId="77777777" w:rsidTr="00EB01B4">
        <w:tc>
          <w:tcPr>
            <w:tcW w:w="739" w:type="dxa"/>
            <w:shd w:val="clear" w:color="auto" w:fill="auto"/>
          </w:tcPr>
          <w:p w14:paraId="19DD5366" w14:textId="77777777" w:rsidR="00B771B4" w:rsidRDefault="00B771B4" w:rsidP="002A61F7">
            <w:pPr>
              <w:spacing w:before="60" w:after="60" w:line="360" w:lineRule="auto"/>
              <w:rPr>
                <w:sz w:val="22"/>
                <w:szCs w:val="22"/>
              </w:rPr>
            </w:pPr>
          </w:p>
        </w:tc>
        <w:tc>
          <w:tcPr>
            <w:tcW w:w="791" w:type="dxa"/>
            <w:shd w:val="clear" w:color="auto" w:fill="auto"/>
          </w:tcPr>
          <w:p w14:paraId="5AD52973" w14:textId="3E4B9600" w:rsidR="00B771B4" w:rsidRDefault="00EC1A10" w:rsidP="005019B1">
            <w:pPr>
              <w:spacing w:before="60" w:after="60" w:line="360" w:lineRule="auto"/>
              <w:rPr>
                <w:sz w:val="22"/>
                <w:szCs w:val="22"/>
              </w:rPr>
            </w:pPr>
            <w:r>
              <w:rPr>
                <w:sz w:val="22"/>
                <w:szCs w:val="22"/>
              </w:rPr>
              <w:t>8</w:t>
            </w:r>
            <w:r w:rsidR="00447B40">
              <w:rPr>
                <w:sz w:val="22"/>
                <w:szCs w:val="22"/>
              </w:rPr>
              <w:t>.</w:t>
            </w:r>
            <w:r w:rsidR="00C15EE0">
              <w:rPr>
                <w:sz w:val="22"/>
                <w:szCs w:val="22"/>
              </w:rPr>
              <w:t>1</w:t>
            </w:r>
          </w:p>
        </w:tc>
        <w:tc>
          <w:tcPr>
            <w:tcW w:w="8105" w:type="dxa"/>
            <w:gridSpan w:val="2"/>
          </w:tcPr>
          <w:p w14:paraId="7FB16869" w14:textId="139D8AB0" w:rsidR="00B771B4" w:rsidRDefault="00C15EE0" w:rsidP="00F93BE7">
            <w:pPr>
              <w:pStyle w:val="AgendaHeading1"/>
              <w:numPr>
                <w:ilvl w:val="0"/>
                <w:numId w:val="0"/>
              </w:numPr>
              <w:spacing w:before="60"/>
              <w:rPr>
                <w:sz w:val="22"/>
                <w:szCs w:val="22"/>
              </w:rPr>
            </w:pPr>
            <w:r>
              <w:rPr>
                <w:sz w:val="22"/>
                <w:szCs w:val="22"/>
              </w:rPr>
              <w:t xml:space="preserve">Gravenhurst Tour of new Dental </w:t>
            </w:r>
            <w:r w:rsidR="00E46CE0">
              <w:rPr>
                <w:sz w:val="22"/>
                <w:szCs w:val="22"/>
              </w:rPr>
              <w:t>Clinic</w:t>
            </w:r>
            <w:r>
              <w:rPr>
                <w:sz w:val="22"/>
                <w:szCs w:val="22"/>
              </w:rPr>
              <w:t xml:space="preserve"> &amp; Board of Health Meeting, May 1</w:t>
            </w:r>
            <w:r w:rsidR="00F93BE7">
              <w:rPr>
                <w:sz w:val="22"/>
                <w:szCs w:val="22"/>
              </w:rPr>
              <w:t>7</w:t>
            </w:r>
            <w:r>
              <w:rPr>
                <w:sz w:val="22"/>
                <w:szCs w:val="22"/>
              </w:rPr>
              <w:t xml:space="preserve">, 2017, Gravenhurst Office, 2-6 </w:t>
            </w:r>
            <w:proofErr w:type="spellStart"/>
            <w:r>
              <w:rPr>
                <w:sz w:val="22"/>
                <w:szCs w:val="22"/>
              </w:rPr>
              <w:t>Pineridge</w:t>
            </w:r>
            <w:proofErr w:type="spellEnd"/>
            <w:r>
              <w:rPr>
                <w:sz w:val="22"/>
                <w:szCs w:val="22"/>
              </w:rPr>
              <w:t xml:space="preserve"> Gate, Gravenhurst, ON.</w:t>
            </w:r>
          </w:p>
          <w:p w14:paraId="3EA3FFDD" w14:textId="38546EBC" w:rsidR="00F93BE7" w:rsidRDefault="00EC1A10" w:rsidP="00F93BE7">
            <w:pPr>
              <w:pStyle w:val="AgendaHeading1"/>
              <w:numPr>
                <w:ilvl w:val="0"/>
                <w:numId w:val="0"/>
              </w:numPr>
              <w:spacing w:before="60"/>
              <w:rPr>
                <w:sz w:val="22"/>
                <w:szCs w:val="22"/>
              </w:rPr>
            </w:pPr>
            <w:r>
              <w:rPr>
                <w:sz w:val="22"/>
                <w:szCs w:val="22"/>
              </w:rPr>
              <w:object w:dxaOrig="1513" w:dyaOrig="984" w14:anchorId="1A28EE80">
                <v:shape id="_x0000_i1039" type="#_x0000_t75" style="width:75.7pt;height:49.4pt" o:ole="">
                  <v:imagedata r:id="rId36" o:title=""/>
                </v:shape>
                <o:OLEObject Type="Embed" ProgID="Acrobat.Document.2015" ShapeID="_x0000_i1039" DrawAspect="Icon" ObjectID="_1554017712" r:id="rId37"/>
              </w:object>
            </w:r>
            <w:r w:rsidR="00F93BE7">
              <w:rPr>
                <w:sz w:val="22"/>
                <w:szCs w:val="22"/>
              </w:rPr>
              <w:object w:dxaOrig="1513" w:dyaOrig="984" w14:anchorId="0ADE8F05">
                <v:shape id="_x0000_i1040" type="#_x0000_t75" style="width:75.7pt;height:49.4pt" o:ole="">
                  <v:imagedata r:id="rId38" o:title=""/>
                </v:shape>
                <o:OLEObject Type="Embed" ProgID="Acrobat.Document.2015" ShapeID="_x0000_i1040" DrawAspect="Icon" ObjectID="_1554017713" r:id="rId39"/>
              </w:object>
            </w:r>
          </w:p>
        </w:tc>
      </w:tr>
      <w:tr w:rsidR="00C30C64" w14:paraId="2594CC9B" w14:textId="77777777" w:rsidTr="00720F2A">
        <w:tc>
          <w:tcPr>
            <w:tcW w:w="739" w:type="dxa"/>
            <w:shd w:val="clear" w:color="auto" w:fill="auto"/>
          </w:tcPr>
          <w:p w14:paraId="6057AC16" w14:textId="77777777" w:rsidR="00C30C64" w:rsidRDefault="00C30C64" w:rsidP="00720F2A">
            <w:pPr>
              <w:spacing w:before="60" w:after="60" w:line="360" w:lineRule="auto"/>
              <w:rPr>
                <w:sz w:val="22"/>
                <w:szCs w:val="22"/>
              </w:rPr>
            </w:pPr>
          </w:p>
        </w:tc>
        <w:tc>
          <w:tcPr>
            <w:tcW w:w="791" w:type="dxa"/>
            <w:shd w:val="clear" w:color="auto" w:fill="auto"/>
          </w:tcPr>
          <w:p w14:paraId="1E71B1F1" w14:textId="09361342" w:rsidR="00C30C64" w:rsidRDefault="00EC1A10" w:rsidP="00720F2A">
            <w:pPr>
              <w:spacing w:before="60" w:after="60" w:line="360" w:lineRule="auto"/>
              <w:rPr>
                <w:sz w:val="22"/>
                <w:szCs w:val="22"/>
              </w:rPr>
            </w:pPr>
            <w:r>
              <w:rPr>
                <w:sz w:val="22"/>
                <w:szCs w:val="22"/>
              </w:rPr>
              <w:t>8</w:t>
            </w:r>
            <w:r w:rsidR="00C30C64">
              <w:rPr>
                <w:sz w:val="22"/>
                <w:szCs w:val="22"/>
              </w:rPr>
              <w:t>.2</w:t>
            </w:r>
          </w:p>
        </w:tc>
        <w:tc>
          <w:tcPr>
            <w:tcW w:w="8105" w:type="dxa"/>
            <w:gridSpan w:val="2"/>
          </w:tcPr>
          <w:p w14:paraId="0AC43E40" w14:textId="77777777" w:rsidR="00C30C64" w:rsidRPr="004B14B0" w:rsidRDefault="00C30C64" w:rsidP="00720F2A">
            <w:pPr>
              <w:pStyle w:val="AgendaHeading1"/>
              <w:numPr>
                <w:ilvl w:val="0"/>
                <w:numId w:val="0"/>
              </w:numPr>
              <w:spacing w:before="60"/>
              <w:rPr>
                <w:sz w:val="22"/>
                <w:szCs w:val="22"/>
              </w:rPr>
            </w:pPr>
            <w:r>
              <w:rPr>
                <w:sz w:val="22"/>
                <w:szCs w:val="22"/>
              </w:rPr>
              <w:t xml:space="preserve">Board of Health Retreat, June 5, 2017, Fern Resort, 4432 Fern Resort Road, </w:t>
            </w:r>
            <w:proofErr w:type="spellStart"/>
            <w:r>
              <w:rPr>
                <w:sz w:val="22"/>
                <w:szCs w:val="22"/>
              </w:rPr>
              <w:t>Ramara</w:t>
            </w:r>
            <w:proofErr w:type="spellEnd"/>
            <w:r>
              <w:rPr>
                <w:sz w:val="22"/>
                <w:szCs w:val="22"/>
              </w:rPr>
              <w:t>, ON</w:t>
            </w:r>
          </w:p>
        </w:tc>
      </w:tr>
      <w:tr w:rsidR="00027BE4" w14:paraId="2D983121" w14:textId="77777777" w:rsidTr="00EB01B4">
        <w:tc>
          <w:tcPr>
            <w:tcW w:w="739" w:type="dxa"/>
            <w:shd w:val="clear" w:color="auto" w:fill="auto"/>
          </w:tcPr>
          <w:p w14:paraId="3CC15661" w14:textId="77777777" w:rsidR="00027BE4" w:rsidRDefault="00027BE4" w:rsidP="00B16C65">
            <w:pPr>
              <w:spacing w:before="60" w:after="60" w:line="360" w:lineRule="auto"/>
              <w:rPr>
                <w:sz w:val="22"/>
                <w:szCs w:val="22"/>
              </w:rPr>
            </w:pPr>
          </w:p>
        </w:tc>
        <w:tc>
          <w:tcPr>
            <w:tcW w:w="791" w:type="dxa"/>
            <w:shd w:val="clear" w:color="auto" w:fill="auto"/>
          </w:tcPr>
          <w:p w14:paraId="601BA57F" w14:textId="20C31F1E" w:rsidR="00027BE4" w:rsidRDefault="00EC1A10" w:rsidP="00B16C65">
            <w:pPr>
              <w:spacing w:before="60" w:after="60" w:line="360" w:lineRule="auto"/>
              <w:rPr>
                <w:sz w:val="22"/>
                <w:szCs w:val="22"/>
              </w:rPr>
            </w:pPr>
            <w:r>
              <w:rPr>
                <w:sz w:val="22"/>
                <w:szCs w:val="22"/>
              </w:rPr>
              <w:t>8</w:t>
            </w:r>
            <w:r w:rsidR="00447B40">
              <w:rPr>
                <w:sz w:val="22"/>
                <w:szCs w:val="22"/>
              </w:rPr>
              <w:t>.</w:t>
            </w:r>
            <w:r w:rsidR="00C30C64">
              <w:rPr>
                <w:sz w:val="22"/>
                <w:szCs w:val="22"/>
              </w:rPr>
              <w:t>3</w:t>
            </w:r>
          </w:p>
        </w:tc>
        <w:tc>
          <w:tcPr>
            <w:tcW w:w="8105" w:type="dxa"/>
            <w:gridSpan w:val="2"/>
          </w:tcPr>
          <w:p w14:paraId="1FA8E64F" w14:textId="77777777" w:rsidR="00027BE4" w:rsidRPr="001D3781" w:rsidRDefault="00027BE4" w:rsidP="00B16C65">
            <w:pPr>
              <w:pStyle w:val="AgendaHeading1"/>
              <w:numPr>
                <w:ilvl w:val="0"/>
                <w:numId w:val="0"/>
              </w:numPr>
              <w:spacing w:before="60"/>
              <w:rPr>
                <w:sz w:val="22"/>
                <w:szCs w:val="22"/>
              </w:rPr>
            </w:pPr>
            <w:r>
              <w:rPr>
                <w:sz w:val="22"/>
                <w:szCs w:val="22"/>
              </w:rPr>
              <w:t xml:space="preserve">2017 </w:t>
            </w:r>
            <w:r w:rsidRPr="001D3781">
              <w:rPr>
                <w:sz w:val="22"/>
                <w:szCs w:val="22"/>
              </w:rPr>
              <w:t xml:space="preserve">Canadian Public Health Association (CPHA) annual conference </w:t>
            </w:r>
            <w:r>
              <w:rPr>
                <w:sz w:val="22"/>
                <w:szCs w:val="22"/>
              </w:rPr>
              <w:t xml:space="preserve">June 5 to 8, 2017 </w:t>
            </w:r>
            <w:r w:rsidRPr="001D3781">
              <w:rPr>
                <w:sz w:val="22"/>
                <w:szCs w:val="22"/>
              </w:rPr>
              <w:t>in Halifax</w:t>
            </w:r>
            <w:r>
              <w:rPr>
                <w:sz w:val="22"/>
                <w:szCs w:val="22"/>
              </w:rPr>
              <w:t>, NS.</w:t>
            </w:r>
            <w:r w:rsidRPr="001D3781">
              <w:rPr>
                <w:sz w:val="22"/>
                <w:szCs w:val="22"/>
              </w:rPr>
              <w:t xml:space="preserve">  </w:t>
            </w:r>
          </w:p>
        </w:tc>
      </w:tr>
      <w:tr w:rsidR="00DB0A9F" w14:paraId="19211721" w14:textId="77777777" w:rsidTr="00EB01B4">
        <w:tc>
          <w:tcPr>
            <w:tcW w:w="739" w:type="dxa"/>
            <w:shd w:val="clear" w:color="auto" w:fill="auto"/>
          </w:tcPr>
          <w:p w14:paraId="3D56BA18" w14:textId="77777777" w:rsidR="00DB0A9F" w:rsidRDefault="00DB0A9F" w:rsidP="00C063B2">
            <w:pPr>
              <w:spacing w:before="60" w:after="60" w:line="360" w:lineRule="auto"/>
              <w:rPr>
                <w:sz w:val="22"/>
                <w:szCs w:val="22"/>
              </w:rPr>
            </w:pPr>
          </w:p>
        </w:tc>
        <w:tc>
          <w:tcPr>
            <w:tcW w:w="791" w:type="dxa"/>
            <w:shd w:val="clear" w:color="auto" w:fill="auto"/>
          </w:tcPr>
          <w:p w14:paraId="432DF0B4" w14:textId="68215B6C" w:rsidR="00DB0A9F" w:rsidRDefault="00EC1A10" w:rsidP="00ED6862">
            <w:pPr>
              <w:spacing w:before="60" w:after="60" w:line="360" w:lineRule="auto"/>
              <w:rPr>
                <w:sz w:val="22"/>
                <w:szCs w:val="22"/>
              </w:rPr>
            </w:pPr>
            <w:r>
              <w:rPr>
                <w:sz w:val="22"/>
                <w:szCs w:val="22"/>
              </w:rPr>
              <w:t>8</w:t>
            </w:r>
            <w:r w:rsidR="00447B40">
              <w:rPr>
                <w:sz w:val="22"/>
                <w:szCs w:val="22"/>
              </w:rPr>
              <w:t>.</w:t>
            </w:r>
            <w:r w:rsidR="00C30C64">
              <w:rPr>
                <w:sz w:val="22"/>
                <w:szCs w:val="22"/>
              </w:rPr>
              <w:t>4</w:t>
            </w:r>
          </w:p>
        </w:tc>
        <w:tc>
          <w:tcPr>
            <w:tcW w:w="8105" w:type="dxa"/>
            <w:gridSpan w:val="2"/>
          </w:tcPr>
          <w:p w14:paraId="5477F5E4" w14:textId="259760F3" w:rsidR="00DB0A9F" w:rsidRPr="00DB0A9F" w:rsidRDefault="00DB0A9F" w:rsidP="008378A3">
            <w:pPr>
              <w:pStyle w:val="AgendaHeading1"/>
              <w:numPr>
                <w:ilvl w:val="0"/>
                <w:numId w:val="0"/>
              </w:numPr>
              <w:spacing w:before="60"/>
              <w:rPr>
                <w:sz w:val="22"/>
                <w:szCs w:val="22"/>
              </w:rPr>
            </w:pPr>
            <w:r w:rsidRPr="004B14B0">
              <w:rPr>
                <w:sz w:val="22"/>
                <w:szCs w:val="22"/>
              </w:rPr>
              <w:t>Save the Date -</w:t>
            </w:r>
            <w:r>
              <w:rPr>
                <w:sz w:val="22"/>
                <w:szCs w:val="22"/>
              </w:rPr>
              <w:t xml:space="preserve"> 2017 alPHa </w:t>
            </w:r>
            <w:r w:rsidR="008378A3">
              <w:rPr>
                <w:sz w:val="22"/>
                <w:szCs w:val="22"/>
              </w:rPr>
              <w:t xml:space="preserve">Annual General Meeting &amp; </w:t>
            </w:r>
            <w:r>
              <w:rPr>
                <w:sz w:val="22"/>
                <w:szCs w:val="22"/>
              </w:rPr>
              <w:t>Conference, June 11 to June 13</w:t>
            </w:r>
            <w:r w:rsidR="001D3781">
              <w:rPr>
                <w:sz w:val="22"/>
                <w:szCs w:val="22"/>
              </w:rPr>
              <w:t>, 2017</w:t>
            </w:r>
            <w:r w:rsidR="008378A3">
              <w:rPr>
                <w:sz w:val="22"/>
                <w:szCs w:val="22"/>
              </w:rPr>
              <w:t xml:space="preserve"> - </w:t>
            </w:r>
            <w:r w:rsidR="008378A3" w:rsidRPr="00AB334F">
              <w:rPr>
                <w:rStyle w:val="Emphasis"/>
                <w:sz w:val="22"/>
                <w:szCs w:val="22"/>
              </w:rPr>
              <w:t xml:space="preserve">Driving the Future of Public Health, </w:t>
            </w:r>
            <w:r w:rsidR="008378A3" w:rsidRPr="00AB334F">
              <w:rPr>
                <w:rStyle w:val="Emphasis"/>
                <w:i w:val="0"/>
                <w:sz w:val="22"/>
                <w:szCs w:val="22"/>
              </w:rPr>
              <w:t>Chatham-Kent John D. Bradley Convention Centre</w:t>
            </w:r>
            <w:r w:rsidR="008378A3">
              <w:rPr>
                <w:rStyle w:val="Emphasis"/>
                <w:rFonts w:ascii="Tahoma" w:hAnsi="Tahoma" w:cs="Tahoma"/>
                <w:i w:val="0"/>
                <w:sz w:val="20"/>
                <w:szCs w:val="20"/>
              </w:rPr>
              <w:t xml:space="preserve">, </w:t>
            </w:r>
            <w:proofErr w:type="gramStart"/>
            <w:r w:rsidR="008378A3" w:rsidRPr="002C1A96">
              <w:rPr>
                <w:rStyle w:val="Emphasis"/>
                <w:i w:val="0"/>
                <w:sz w:val="22"/>
                <w:szCs w:val="22"/>
              </w:rPr>
              <w:t>Chatham</w:t>
            </w:r>
            <w:proofErr w:type="gramEnd"/>
            <w:r w:rsidR="008378A3" w:rsidRPr="002C1A96">
              <w:rPr>
                <w:rStyle w:val="Emphasis"/>
                <w:i w:val="0"/>
                <w:sz w:val="22"/>
                <w:szCs w:val="22"/>
              </w:rPr>
              <w:t>, ON</w:t>
            </w:r>
            <w:r w:rsidR="008378A3">
              <w:rPr>
                <w:rStyle w:val="Emphasis"/>
                <w:rFonts w:ascii="Tahoma" w:hAnsi="Tahoma" w:cs="Tahoma"/>
                <w:i w:val="0"/>
                <w:sz w:val="20"/>
                <w:szCs w:val="20"/>
              </w:rPr>
              <w:t xml:space="preserve">.  </w:t>
            </w:r>
            <w:r>
              <w:rPr>
                <w:sz w:val="22"/>
                <w:szCs w:val="22"/>
              </w:rPr>
              <w:t>More details to follow when available.</w:t>
            </w:r>
          </w:p>
        </w:tc>
      </w:tr>
      <w:tr w:rsidR="00624891" w14:paraId="0F9EBF57" w14:textId="77777777" w:rsidTr="00EB01B4">
        <w:tc>
          <w:tcPr>
            <w:tcW w:w="739" w:type="dxa"/>
            <w:shd w:val="clear" w:color="auto" w:fill="auto"/>
          </w:tcPr>
          <w:p w14:paraId="1CD74F28" w14:textId="77777777" w:rsidR="00624891" w:rsidRDefault="00624891" w:rsidP="00C063B2">
            <w:pPr>
              <w:spacing w:before="60" w:after="60" w:line="360" w:lineRule="auto"/>
              <w:rPr>
                <w:sz w:val="22"/>
                <w:szCs w:val="22"/>
              </w:rPr>
            </w:pPr>
          </w:p>
        </w:tc>
        <w:tc>
          <w:tcPr>
            <w:tcW w:w="791" w:type="dxa"/>
            <w:shd w:val="clear" w:color="auto" w:fill="auto"/>
          </w:tcPr>
          <w:p w14:paraId="0B046516" w14:textId="0CFACF70" w:rsidR="00624891" w:rsidRDefault="00EC1A10" w:rsidP="00ED6862">
            <w:pPr>
              <w:spacing w:before="60" w:after="60" w:line="360" w:lineRule="auto"/>
              <w:rPr>
                <w:sz w:val="22"/>
                <w:szCs w:val="22"/>
              </w:rPr>
            </w:pPr>
            <w:r>
              <w:rPr>
                <w:sz w:val="22"/>
                <w:szCs w:val="22"/>
              </w:rPr>
              <w:t>8</w:t>
            </w:r>
            <w:r w:rsidR="00447B40">
              <w:rPr>
                <w:sz w:val="22"/>
                <w:szCs w:val="22"/>
              </w:rPr>
              <w:t>.</w:t>
            </w:r>
            <w:r w:rsidR="00C15EE0">
              <w:rPr>
                <w:sz w:val="22"/>
                <w:szCs w:val="22"/>
              </w:rPr>
              <w:t>5</w:t>
            </w:r>
          </w:p>
        </w:tc>
        <w:tc>
          <w:tcPr>
            <w:tcW w:w="8105" w:type="dxa"/>
            <w:gridSpan w:val="2"/>
          </w:tcPr>
          <w:p w14:paraId="42A6AF45" w14:textId="70E4EE1A" w:rsidR="00624891" w:rsidRPr="004B14B0" w:rsidRDefault="00624891" w:rsidP="00CB3D73">
            <w:pPr>
              <w:pStyle w:val="AgendaHeading1"/>
              <w:numPr>
                <w:ilvl w:val="0"/>
                <w:numId w:val="0"/>
              </w:numPr>
              <w:spacing w:before="60"/>
              <w:rPr>
                <w:sz w:val="22"/>
                <w:szCs w:val="22"/>
              </w:rPr>
            </w:pPr>
            <w:r>
              <w:rPr>
                <w:sz w:val="22"/>
                <w:szCs w:val="22"/>
              </w:rPr>
              <w:t xml:space="preserve">Save the Date – 2017 </w:t>
            </w:r>
            <w:r w:rsidR="001D1232">
              <w:rPr>
                <w:sz w:val="22"/>
                <w:szCs w:val="22"/>
              </w:rPr>
              <w:t xml:space="preserve">Staff Education Days, </w:t>
            </w:r>
            <w:r>
              <w:rPr>
                <w:sz w:val="22"/>
                <w:szCs w:val="22"/>
              </w:rPr>
              <w:t xml:space="preserve">October </w:t>
            </w:r>
            <w:r w:rsidR="00CB3D73">
              <w:rPr>
                <w:sz w:val="22"/>
                <w:szCs w:val="22"/>
              </w:rPr>
              <w:t>11</w:t>
            </w:r>
            <w:r>
              <w:rPr>
                <w:sz w:val="22"/>
                <w:szCs w:val="22"/>
              </w:rPr>
              <w:t xml:space="preserve"> &amp; 1</w:t>
            </w:r>
            <w:r w:rsidR="00CB3D73">
              <w:rPr>
                <w:sz w:val="22"/>
                <w:szCs w:val="22"/>
              </w:rPr>
              <w:t>2</w:t>
            </w:r>
            <w:r>
              <w:rPr>
                <w:sz w:val="22"/>
                <w:szCs w:val="22"/>
              </w:rPr>
              <w:t>, 2017 at Geneva Park, Orillia.  (Each staff member only attends one of the two days; the agenda is identical for both days.)</w:t>
            </w:r>
          </w:p>
        </w:tc>
      </w:tr>
      <w:tr w:rsidR="00FD7070" w14:paraId="65B8B497" w14:textId="77777777" w:rsidTr="00EB01B4">
        <w:tc>
          <w:tcPr>
            <w:tcW w:w="739" w:type="dxa"/>
            <w:shd w:val="clear" w:color="auto" w:fill="auto"/>
          </w:tcPr>
          <w:p w14:paraId="05ABA93A" w14:textId="2274E9FC" w:rsidR="00FD7070" w:rsidRPr="00A10971" w:rsidRDefault="00EC1A10" w:rsidP="00727405">
            <w:pPr>
              <w:spacing w:before="60" w:after="60" w:line="360" w:lineRule="auto"/>
              <w:rPr>
                <w:sz w:val="22"/>
                <w:szCs w:val="22"/>
              </w:rPr>
            </w:pPr>
            <w:r>
              <w:rPr>
                <w:sz w:val="22"/>
                <w:szCs w:val="22"/>
              </w:rPr>
              <w:t>9</w:t>
            </w:r>
            <w:r w:rsidR="00FD7070" w:rsidRPr="00A10971">
              <w:rPr>
                <w:sz w:val="22"/>
                <w:szCs w:val="22"/>
              </w:rPr>
              <w:t>.</w:t>
            </w:r>
            <w:r w:rsidR="00FD7070">
              <w:rPr>
                <w:sz w:val="22"/>
                <w:szCs w:val="22"/>
              </w:rPr>
              <w:t>0</w:t>
            </w:r>
          </w:p>
        </w:tc>
        <w:tc>
          <w:tcPr>
            <w:tcW w:w="791" w:type="dxa"/>
            <w:shd w:val="clear" w:color="auto" w:fill="auto"/>
          </w:tcPr>
          <w:p w14:paraId="2587CA5F" w14:textId="77777777" w:rsidR="00FD7070" w:rsidRPr="00A10971" w:rsidRDefault="00FD7070" w:rsidP="00A10971">
            <w:pPr>
              <w:spacing w:before="60" w:after="60" w:line="360" w:lineRule="auto"/>
              <w:rPr>
                <w:sz w:val="22"/>
                <w:szCs w:val="22"/>
              </w:rPr>
            </w:pPr>
          </w:p>
        </w:tc>
        <w:tc>
          <w:tcPr>
            <w:tcW w:w="8105" w:type="dxa"/>
            <w:gridSpan w:val="2"/>
          </w:tcPr>
          <w:p w14:paraId="656B701B" w14:textId="77777777" w:rsidR="00FD7070" w:rsidRPr="00A10971" w:rsidRDefault="00FD7070" w:rsidP="00A10971">
            <w:pPr>
              <w:pStyle w:val="AgendaHeading1"/>
              <w:numPr>
                <w:ilvl w:val="0"/>
                <w:numId w:val="0"/>
              </w:numPr>
              <w:spacing w:before="60"/>
              <w:rPr>
                <w:b/>
                <w:sz w:val="22"/>
                <w:szCs w:val="22"/>
              </w:rPr>
            </w:pPr>
            <w:r w:rsidRPr="00A10971">
              <w:rPr>
                <w:b/>
                <w:sz w:val="22"/>
                <w:szCs w:val="22"/>
              </w:rPr>
              <w:t>Items of Information</w:t>
            </w:r>
          </w:p>
        </w:tc>
      </w:tr>
      <w:tr w:rsidR="00ED2805" w14:paraId="08B5F852" w14:textId="77777777" w:rsidTr="00EB01B4">
        <w:tc>
          <w:tcPr>
            <w:tcW w:w="739" w:type="dxa"/>
            <w:shd w:val="clear" w:color="auto" w:fill="auto"/>
          </w:tcPr>
          <w:p w14:paraId="0D58A729" w14:textId="77777777" w:rsidR="00ED2805" w:rsidRDefault="00ED2805" w:rsidP="00727405">
            <w:pPr>
              <w:spacing w:before="60" w:after="60" w:line="360" w:lineRule="auto"/>
              <w:rPr>
                <w:sz w:val="22"/>
                <w:szCs w:val="22"/>
              </w:rPr>
            </w:pPr>
          </w:p>
        </w:tc>
        <w:tc>
          <w:tcPr>
            <w:tcW w:w="791" w:type="dxa"/>
            <w:shd w:val="clear" w:color="auto" w:fill="auto"/>
          </w:tcPr>
          <w:p w14:paraId="1D11949B" w14:textId="2F21E0C0" w:rsidR="00ED2805" w:rsidRPr="00A10971" w:rsidRDefault="00EC1A10" w:rsidP="00A10971">
            <w:pPr>
              <w:spacing w:before="60" w:after="60" w:line="360" w:lineRule="auto"/>
              <w:rPr>
                <w:sz w:val="22"/>
                <w:szCs w:val="22"/>
              </w:rPr>
            </w:pPr>
            <w:r>
              <w:rPr>
                <w:sz w:val="22"/>
                <w:szCs w:val="22"/>
              </w:rPr>
              <w:t>9</w:t>
            </w:r>
            <w:r w:rsidR="009E5BB7">
              <w:rPr>
                <w:sz w:val="22"/>
                <w:szCs w:val="22"/>
              </w:rPr>
              <w:t>.1</w:t>
            </w:r>
          </w:p>
        </w:tc>
        <w:tc>
          <w:tcPr>
            <w:tcW w:w="8105" w:type="dxa"/>
            <w:gridSpan w:val="2"/>
          </w:tcPr>
          <w:p w14:paraId="027E41E3" w14:textId="77777777" w:rsidR="00ED2805" w:rsidRDefault="00ED2805" w:rsidP="00A10971">
            <w:pPr>
              <w:pStyle w:val="AgendaHeading1"/>
              <w:numPr>
                <w:ilvl w:val="0"/>
                <w:numId w:val="0"/>
              </w:numPr>
              <w:spacing w:before="60"/>
              <w:rPr>
                <w:sz w:val="22"/>
                <w:szCs w:val="22"/>
              </w:rPr>
            </w:pPr>
            <w:r w:rsidRPr="00ED2805">
              <w:rPr>
                <w:sz w:val="22"/>
                <w:szCs w:val="22"/>
              </w:rPr>
              <w:t>Municipal Roles in Healthy Food Environments, Sustainable Food Systems and Household Food Insecurity</w:t>
            </w:r>
            <w:r w:rsidR="00BD2E14">
              <w:rPr>
                <w:sz w:val="22"/>
                <w:szCs w:val="22"/>
              </w:rPr>
              <w:t xml:space="preserve"> Briefing Note.  Prepared by C. Bushey, Manager, </w:t>
            </w:r>
            <w:r w:rsidR="00BD2E14">
              <w:rPr>
                <w:sz w:val="22"/>
                <w:szCs w:val="22"/>
              </w:rPr>
              <w:lastRenderedPageBreak/>
              <w:t>CDP-Healthy Lifestyle Program, J. Shrestha, Public Health Nutritionist, CDP-Healthy Lifestyle Program, Carolyn Shoreman, Director, Community and Family Health Department and L. Simon, Associate Medical Officer of Health.</w:t>
            </w:r>
          </w:p>
          <w:p w14:paraId="467EC770" w14:textId="7E2761DF" w:rsidR="00BD2E14" w:rsidRPr="00ED2805" w:rsidRDefault="009F44B8" w:rsidP="00A10971">
            <w:pPr>
              <w:pStyle w:val="AgendaHeading1"/>
              <w:numPr>
                <w:ilvl w:val="0"/>
                <w:numId w:val="0"/>
              </w:numPr>
              <w:spacing w:before="60"/>
              <w:rPr>
                <w:sz w:val="22"/>
                <w:szCs w:val="22"/>
              </w:rPr>
            </w:pPr>
            <w:r>
              <w:rPr>
                <w:sz w:val="22"/>
                <w:szCs w:val="22"/>
              </w:rPr>
              <w:object w:dxaOrig="1513" w:dyaOrig="984" w14:anchorId="47E29628">
                <v:shape id="_x0000_i1041" type="#_x0000_t75" style="width:75.7pt;height:49.4pt" o:ole="">
                  <v:imagedata r:id="rId40" o:title=""/>
                </v:shape>
                <o:OLEObject Type="Embed" ProgID="Acrobat.Document.2015" ShapeID="_x0000_i1041" DrawAspect="Icon" ObjectID="_1554017714" r:id="rId41"/>
              </w:object>
            </w:r>
          </w:p>
        </w:tc>
      </w:tr>
      <w:tr w:rsidR="006B4410" w14:paraId="37A38D8B" w14:textId="77777777" w:rsidTr="00EB01B4">
        <w:tc>
          <w:tcPr>
            <w:tcW w:w="739" w:type="dxa"/>
            <w:shd w:val="clear" w:color="auto" w:fill="auto"/>
          </w:tcPr>
          <w:p w14:paraId="11929AAA" w14:textId="77777777" w:rsidR="006B4410" w:rsidRDefault="006B4410" w:rsidP="00727405">
            <w:pPr>
              <w:spacing w:before="60" w:after="60" w:line="360" w:lineRule="auto"/>
              <w:rPr>
                <w:sz w:val="22"/>
                <w:szCs w:val="22"/>
              </w:rPr>
            </w:pPr>
          </w:p>
        </w:tc>
        <w:tc>
          <w:tcPr>
            <w:tcW w:w="791" w:type="dxa"/>
            <w:shd w:val="clear" w:color="auto" w:fill="auto"/>
          </w:tcPr>
          <w:p w14:paraId="40441ABD" w14:textId="4776BC53" w:rsidR="006B4410" w:rsidRPr="00A10971" w:rsidRDefault="00EC1A10" w:rsidP="00A10971">
            <w:pPr>
              <w:spacing w:before="60" w:after="60" w:line="360" w:lineRule="auto"/>
              <w:rPr>
                <w:sz w:val="22"/>
                <w:szCs w:val="22"/>
              </w:rPr>
            </w:pPr>
            <w:r>
              <w:rPr>
                <w:sz w:val="22"/>
                <w:szCs w:val="22"/>
              </w:rPr>
              <w:t>9</w:t>
            </w:r>
            <w:r w:rsidR="009E5BB7">
              <w:rPr>
                <w:sz w:val="22"/>
                <w:szCs w:val="22"/>
              </w:rPr>
              <w:t>.2</w:t>
            </w:r>
          </w:p>
        </w:tc>
        <w:tc>
          <w:tcPr>
            <w:tcW w:w="8105" w:type="dxa"/>
            <w:gridSpan w:val="2"/>
          </w:tcPr>
          <w:p w14:paraId="7FFDEA6B" w14:textId="77777777" w:rsidR="007D30A1" w:rsidRDefault="007D30A1" w:rsidP="007D30A1">
            <w:pPr>
              <w:pStyle w:val="AgendaHeading1"/>
              <w:numPr>
                <w:ilvl w:val="0"/>
                <w:numId w:val="33"/>
              </w:numPr>
              <w:spacing w:before="60"/>
              <w:rPr>
                <w:sz w:val="22"/>
                <w:szCs w:val="22"/>
              </w:rPr>
            </w:pPr>
            <w:r>
              <w:rPr>
                <w:sz w:val="22"/>
                <w:szCs w:val="22"/>
              </w:rPr>
              <w:t>Letter to the Honourable Dr. Eric Hoskins, Minister of Health and Long-Term Health from Scott Warnock, Board of Health Chair, Simcoe Muskoka District Health Unit re Tobacco Endgame.</w:t>
            </w:r>
          </w:p>
          <w:p w14:paraId="11E7D075" w14:textId="77777777" w:rsidR="00BD2E14" w:rsidRDefault="009F44B8" w:rsidP="00BD2E14">
            <w:pPr>
              <w:pStyle w:val="AgendaHeading1"/>
              <w:numPr>
                <w:ilvl w:val="0"/>
                <w:numId w:val="0"/>
              </w:numPr>
              <w:spacing w:before="60"/>
              <w:ind w:left="360"/>
              <w:rPr>
                <w:sz w:val="22"/>
                <w:szCs w:val="22"/>
              </w:rPr>
            </w:pPr>
            <w:r>
              <w:rPr>
                <w:sz w:val="22"/>
                <w:szCs w:val="22"/>
              </w:rPr>
              <w:object w:dxaOrig="1513" w:dyaOrig="984" w14:anchorId="0534C6D0">
                <v:shape id="_x0000_i1042" type="#_x0000_t75" style="width:75.7pt;height:49.4pt" o:ole="">
                  <v:imagedata r:id="rId42" o:title=""/>
                </v:shape>
                <o:OLEObject Type="Embed" ProgID="Acrobat.Document.2015" ShapeID="_x0000_i1042" DrawAspect="Icon" ObjectID="_1554017715" r:id="rId43"/>
              </w:object>
            </w:r>
          </w:p>
          <w:p w14:paraId="54BBD6C7" w14:textId="77777777" w:rsidR="007D30A1" w:rsidRDefault="007D30A1" w:rsidP="007D30A1">
            <w:pPr>
              <w:pStyle w:val="AgendaHeading1"/>
              <w:numPr>
                <w:ilvl w:val="0"/>
                <w:numId w:val="33"/>
              </w:numPr>
              <w:spacing w:before="60"/>
              <w:rPr>
                <w:sz w:val="22"/>
                <w:szCs w:val="22"/>
              </w:rPr>
            </w:pPr>
            <w:r w:rsidRPr="007D30A1">
              <w:rPr>
                <w:sz w:val="22"/>
                <w:szCs w:val="22"/>
              </w:rPr>
              <w:t>Letter to the Honourable Dr. Jane Philpott, Minister of Health, Government of Canada from Scott Warnock, Board of Health Chair, Simcoe Muskoka District Health Unit re Tobacco Endgame.</w:t>
            </w:r>
          </w:p>
          <w:p w14:paraId="0FC29A3B" w14:textId="4B170E38" w:rsidR="00BD2E14" w:rsidRPr="007D30A1" w:rsidRDefault="009F44B8" w:rsidP="006575E6">
            <w:pPr>
              <w:pStyle w:val="AgendaHeading1"/>
              <w:numPr>
                <w:ilvl w:val="0"/>
                <w:numId w:val="0"/>
              </w:numPr>
              <w:spacing w:before="60"/>
              <w:ind w:left="360"/>
              <w:rPr>
                <w:sz w:val="22"/>
                <w:szCs w:val="22"/>
              </w:rPr>
            </w:pPr>
            <w:r>
              <w:rPr>
                <w:sz w:val="22"/>
                <w:szCs w:val="22"/>
              </w:rPr>
              <w:object w:dxaOrig="1513" w:dyaOrig="984" w14:anchorId="452B797E">
                <v:shape id="_x0000_i1043" type="#_x0000_t75" style="width:75.7pt;height:49.4pt" o:ole="">
                  <v:imagedata r:id="rId44" o:title=""/>
                </v:shape>
                <o:OLEObject Type="Embed" ProgID="Acrobat.Document.2015" ShapeID="_x0000_i1043" DrawAspect="Icon" ObjectID="_1554017716" r:id="rId45"/>
              </w:object>
            </w:r>
          </w:p>
        </w:tc>
      </w:tr>
      <w:tr w:rsidR="007D30A1" w14:paraId="02C1F2CD" w14:textId="77777777" w:rsidTr="00EB01B4">
        <w:tc>
          <w:tcPr>
            <w:tcW w:w="739" w:type="dxa"/>
            <w:shd w:val="clear" w:color="auto" w:fill="auto"/>
          </w:tcPr>
          <w:p w14:paraId="042D4B5C" w14:textId="77777777" w:rsidR="007D30A1" w:rsidRDefault="007D30A1" w:rsidP="00727405">
            <w:pPr>
              <w:spacing w:before="60" w:after="60" w:line="360" w:lineRule="auto"/>
              <w:rPr>
                <w:sz w:val="22"/>
                <w:szCs w:val="22"/>
              </w:rPr>
            </w:pPr>
          </w:p>
        </w:tc>
        <w:tc>
          <w:tcPr>
            <w:tcW w:w="791" w:type="dxa"/>
            <w:shd w:val="clear" w:color="auto" w:fill="auto"/>
          </w:tcPr>
          <w:p w14:paraId="58B0ADF6" w14:textId="3E7A34B8" w:rsidR="007D30A1" w:rsidRDefault="00EC1A10" w:rsidP="00A10971">
            <w:pPr>
              <w:spacing w:before="60" w:after="60" w:line="360" w:lineRule="auto"/>
              <w:rPr>
                <w:sz w:val="22"/>
                <w:szCs w:val="22"/>
              </w:rPr>
            </w:pPr>
            <w:r>
              <w:rPr>
                <w:sz w:val="22"/>
                <w:szCs w:val="22"/>
              </w:rPr>
              <w:t>9</w:t>
            </w:r>
            <w:r w:rsidR="009E5BB7">
              <w:rPr>
                <w:sz w:val="22"/>
                <w:szCs w:val="22"/>
              </w:rPr>
              <w:t>.3</w:t>
            </w:r>
          </w:p>
        </w:tc>
        <w:tc>
          <w:tcPr>
            <w:tcW w:w="8105" w:type="dxa"/>
            <w:gridSpan w:val="2"/>
          </w:tcPr>
          <w:p w14:paraId="2FE0B183" w14:textId="77777777" w:rsidR="007D30A1" w:rsidRDefault="007D30A1" w:rsidP="007D30A1">
            <w:pPr>
              <w:pStyle w:val="AgendaHeading1"/>
              <w:numPr>
                <w:ilvl w:val="0"/>
                <w:numId w:val="0"/>
              </w:numPr>
              <w:spacing w:before="60"/>
              <w:rPr>
                <w:sz w:val="22"/>
                <w:szCs w:val="22"/>
              </w:rPr>
            </w:pPr>
            <w:r>
              <w:rPr>
                <w:sz w:val="22"/>
                <w:szCs w:val="22"/>
              </w:rPr>
              <w:t>Thank you email from Bruce Stanton MP, Simcoe North for the correspondence to Minister Philpott and Minister Hoskins.</w:t>
            </w:r>
          </w:p>
          <w:p w14:paraId="0D0E9049" w14:textId="658C5160" w:rsidR="00BD2E14" w:rsidRDefault="007821A0" w:rsidP="007D30A1">
            <w:pPr>
              <w:pStyle w:val="AgendaHeading1"/>
              <w:numPr>
                <w:ilvl w:val="0"/>
                <w:numId w:val="0"/>
              </w:numPr>
              <w:spacing w:before="60"/>
              <w:rPr>
                <w:sz w:val="22"/>
                <w:szCs w:val="22"/>
              </w:rPr>
            </w:pPr>
            <w:r>
              <w:rPr>
                <w:sz w:val="22"/>
                <w:szCs w:val="22"/>
              </w:rPr>
              <w:object w:dxaOrig="1513" w:dyaOrig="984" w14:anchorId="33F002FE">
                <v:shape id="_x0000_i1044" type="#_x0000_t75" style="width:75.7pt;height:49.4pt" o:ole="">
                  <v:imagedata r:id="rId46" o:title=""/>
                </v:shape>
                <o:OLEObject Type="Embed" ProgID="Acrobat.Document.2015" ShapeID="_x0000_i1044" DrawAspect="Icon" ObjectID="_1554017717" r:id="rId47"/>
              </w:object>
            </w:r>
          </w:p>
        </w:tc>
      </w:tr>
      <w:tr w:rsidR="008263D3" w14:paraId="0A74573E" w14:textId="77777777" w:rsidTr="00EB01B4">
        <w:tc>
          <w:tcPr>
            <w:tcW w:w="739" w:type="dxa"/>
            <w:shd w:val="clear" w:color="auto" w:fill="auto"/>
          </w:tcPr>
          <w:p w14:paraId="59BDA9AA" w14:textId="77777777" w:rsidR="008263D3" w:rsidRDefault="008263D3" w:rsidP="002B0A11">
            <w:pPr>
              <w:spacing w:before="60" w:after="60" w:line="360" w:lineRule="auto"/>
              <w:rPr>
                <w:sz w:val="22"/>
                <w:szCs w:val="22"/>
              </w:rPr>
            </w:pPr>
          </w:p>
        </w:tc>
        <w:tc>
          <w:tcPr>
            <w:tcW w:w="791" w:type="dxa"/>
            <w:shd w:val="clear" w:color="auto" w:fill="auto"/>
          </w:tcPr>
          <w:p w14:paraId="5C22B91F" w14:textId="7888D107" w:rsidR="008263D3" w:rsidRDefault="008263D3" w:rsidP="00ED1F9F">
            <w:pPr>
              <w:spacing w:before="60" w:after="60" w:line="360" w:lineRule="auto"/>
              <w:rPr>
                <w:sz w:val="22"/>
                <w:szCs w:val="22"/>
              </w:rPr>
            </w:pPr>
            <w:r>
              <w:rPr>
                <w:sz w:val="22"/>
                <w:szCs w:val="22"/>
              </w:rPr>
              <w:t>9.4</w:t>
            </w:r>
          </w:p>
        </w:tc>
        <w:tc>
          <w:tcPr>
            <w:tcW w:w="8105" w:type="dxa"/>
            <w:gridSpan w:val="2"/>
          </w:tcPr>
          <w:p w14:paraId="161B3871" w14:textId="77777777" w:rsidR="008263D3" w:rsidRDefault="008263D3" w:rsidP="002B0A11">
            <w:pPr>
              <w:pStyle w:val="AgendaHeading1"/>
              <w:numPr>
                <w:ilvl w:val="0"/>
                <w:numId w:val="0"/>
              </w:numPr>
              <w:spacing w:before="60"/>
              <w:rPr>
                <w:sz w:val="22"/>
                <w:szCs w:val="22"/>
              </w:rPr>
            </w:pPr>
            <w:r w:rsidRPr="008263D3">
              <w:rPr>
                <w:sz w:val="22"/>
                <w:szCs w:val="22"/>
              </w:rPr>
              <w:t>Copy of letter from Dr. Eric Hoskins, Minister of Health and Long-Term Care re the modernizing of the Smoke-Free Ontario Strategy.</w:t>
            </w:r>
          </w:p>
          <w:p w14:paraId="3B24B659" w14:textId="6FA71977" w:rsidR="00920ACD" w:rsidRDefault="00920ACD" w:rsidP="002B0A11">
            <w:pPr>
              <w:pStyle w:val="AgendaHeading1"/>
              <w:numPr>
                <w:ilvl w:val="0"/>
                <w:numId w:val="0"/>
              </w:numPr>
              <w:spacing w:before="60"/>
              <w:rPr>
                <w:sz w:val="22"/>
                <w:szCs w:val="22"/>
              </w:rPr>
            </w:pPr>
            <w:r>
              <w:rPr>
                <w:sz w:val="22"/>
                <w:szCs w:val="22"/>
              </w:rPr>
              <w:object w:dxaOrig="1513" w:dyaOrig="984" w14:anchorId="2D50F49C">
                <v:shape id="_x0000_i1045" type="#_x0000_t75" style="width:75.7pt;height:49.4pt" o:ole="">
                  <v:imagedata r:id="rId48" o:title=""/>
                </v:shape>
                <o:OLEObject Type="Embed" ProgID="Acrobat.Document.2015" ShapeID="_x0000_i1045" DrawAspect="Icon" ObjectID="_1554017718" r:id="rId49"/>
              </w:object>
            </w:r>
          </w:p>
        </w:tc>
      </w:tr>
      <w:tr w:rsidR="008263D3" w14:paraId="2F16C945" w14:textId="77777777" w:rsidTr="00524CAC">
        <w:tc>
          <w:tcPr>
            <w:tcW w:w="739" w:type="dxa"/>
            <w:shd w:val="clear" w:color="auto" w:fill="auto"/>
          </w:tcPr>
          <w:p w14:paraId="7D5B7431" w14:textId="77777777" w:rsidR="008263D3" w:rsidRPr="00A10971" w:rsidRDefault="008263D3" w:rsidP="00524CAC">
            <w:pPr>
              <w:spacing w:before="60" w:after="60" w:line="360" w:lineRule="auto"/>
              <w:rPr>
                <w:sz w:val="22"/>
                <w:szCs w:val="22"/>
              </w:rPr>
            </w:pPr>
          </w:p>
        </w:tc>
        <w:tc>
          <w:tcPr>
            <w:tcW w:w="791" w:type="dxa"/>
            <w:shd w:val="clear" w:color="auto" w:fill="auto"/>
            <w:vAlign w:val="center"/>
          </w:tcPr>
          <w:p w14:paraId="3885891E" w14:textId="2964BD14" w:rsidR="008263D3" w:rsidRDefault="008263D3" w:rsidP="00524CAC">
            <w:pPr>
              <w:spacing w:before="60" w:after="60" w:line="360" w:lineRule="auto"/>
              <w:rPr>
                <w:sz w:val="22"/>
                <w:szCs w:val="22"/>
              </w:rPr>
            </w:pPr>
            <w:r>
              <w:rPr>
                <w:sz w:val="22"/>
                <w:szCs w:val="22"/>
              </w:rPr>
              <w:t>9.5</w:t>
            </w:r>
          </w:p>
        </w:tc>
        <w:tc>
          <w:tcPr>
            <w:tcW w:w="8105" w:type="dxa"/>
            <w:gridSpan w:val="2"/>
            <w:vAlign w:val="center"/>
          </w:tcPr>
          <w:p w14:paraId="19AF90B5" w14:textId="77777777" w:rsidR="008263D3" w:rsidRDefault="008263D3" w:rsidP="00524CAC">
            <w:pPr>
              <w:rPr>
                <w:sz w:val="22"/>
                <w:szCs w:val="22"/>
              </w:rPr>
            </w:pPr>
            <w:r>
              <w:rPr>
                <w:sz w:val="22"/>
                <w:szCs w:val="22"/>
              </w:rPr>
              <w:t xml:space="preserve">Copy of letter from Dr. Charles Gardner, Medical Officer of Health, Simcoe Muskoka District Health Unit to Natalie </w:t>
            </w:r>
            <w:proofErr w:type="spellStart"/>
            <w:r>
              <w:rPr>
                <w:sz w:val="22"/>
                <w:szCs w:val="22"/>
              </w:rPr>
              <w:t>Bubela</w:t>
            </w:r>
            <w:proofErr w:type="spellEnd"/>
            <w:r>
              <w:rPr>
                <w:sz w:val="22"/>
                <w:szCs w:val="22"/>
              </w:rPr>
              <w:t>, Chief Executive Officer, Muskoka Algonquin Healthcare commending them for taking the initiative to support and implement the provincial Quit Card cessation program for patients being discharged from the hospital.</w:t>
            </w:r>
          </w:p>
          <w:p w14:paraId="75EA0D8D" w14:textId="77777777" w:rsidR="007821A0" w:rsidRPr="001A5ED6" w:rsidRDefault="007821A0" w:rsidP="00524CAC">
            <w:pPr>
              <w:rPr>
                <w:vanish/>
                <w:sz w:val="22"/>
                <w:szCs w:val="22"/>
              </w:rPr>
            </w:pPr>
            <w:r>
              <w:rPr>
                <w:sz w:val="22"/>
                <w:szCs w:val="22"/>
              </w:rPr>
              <w:object w:dxaOrig="1513" w:dyaOrig="984" w14:anchorId="7F4F3FB3">
                <v:shape id="_x0000_i1046" type="#_x0000_t75" style="width:75.7pt;height:49.4pt" o:ole="">
                  <v:imagedata r:id="rId50" o:title=""/>
                </v:shape>
                <o:OLEObject Type="Embed" ProgID="Acrobat.Document.2015" ShapeID="_x0000_i1046" DrawAspect="Icon" ObjectID="_1554017719" r:id="rId51"/>
              </w:object>
            </w:r>
          </w:p>
        </w:tc>
      </w:tr>
      <w:tr w:rsidR="005332D8" w14:paraId="51B6F771" w14:textId="77777777" w:rsidTr="00EB01B4">
        <w:tc>
          <w:tcPr>
            <w:tcW w:w="739" w:type="dxa"/>
            <w:shd w:val="clear" w:color="auto" w:fill="auto"/>
          </w:tcPr>
          <w:p w14:paraId="7F8FEB46" w14:textId="636A433E" w:rsidR="005332D8" w:rsidRDefault="005332D8" w:rsidP="002B0A11">
            <w:pPr>
              <w:spacing w:before="60" w:after="60" w:line="360" w:lineRule="auto"/>
              <w:rPr>
                <w:sz w:val="22"/>
                <w:szCs w:val="22"/>
              </w:rPr>
            </w:pPr>
          </w:p>
        </w:tc>
        <w:tc>
          <w:tcPr>
            <w:tcW w:w="791" w:type="dxa"/>
            <w:shd w:val="clear" w:color="auto" w:fill="auto"/>
          </w:tcPr>
          <w:p w14:paraId="4F41E3D3" w14:textId="2ACA0D14" w:rsidR="005332D8" w:rsidRPr="00A10971" w:rsidRDefault="00EC1A10" w:rsidP="00ED1F9F">
            <w:pPr>
              <w:spacing w:before="60" w:after="60" w:line="360" w:lineRule="auto"/>
              <w:rPr>
                <w:sz w:val="22"/>
                <w:szCs w:val="22"/>
              </w:rPr>
            </w:pPr>
            <w:r>
              <w:rPr>
                <w:sz w:val="22"/>
                <w:szCs w:val="22"/>
              </w:rPr>
              <w:t>9</w:t>
            </w:r>
            <w:r w:rsidR="009E5BB7">
              <w:rPr>
                <w:sz w:val="22"/>
                <w:szCs w:val="22"/>
              </w:rPr>
              <w:t>.</w:t>
            </w:r>
            <w:r w:rsidR="008263D3">
              <w:rPr>
                <w:sz w:val="22"/>
                <w:szCs w:val="22"/>
              </w:rPr>
              <w:t>6</w:t>
            </w:r>
          </w:p>
        </w:tc>
        <w:tc>
          <w:tcPr>
            <w:tcW w:w="8105" w:type="dxa"/>
            <w:gridSpan w:val="2"/>
          </w:tcPr>
          <w:p w14:paraId="1E4BAEF7" w14:textId="77777777" w:rsidR="005332D8" w:rsidRDefault="007D30A1" w:rsidP="002B0A11">
            <w:pPr>
              <w:pStyle w:val="AgendaHeading1"/>
              <w:numPr>
                <w:ilvl w:val="0"/>
                <w:numId w:val="0"/>
              </w:numPr>
              <w:spacing w:before="60"/>
              <w:rPr>
                <w:sz w:val="22"/>
                <w:szCs w:val="22"/>
              </w:rPr>
            </w:pPr>
            <w:r>
              <w:rPr>
                <w:sz w:val="22"/>
                <w:szCs w:val="22"/>
              </w:rPr>
              <w:t>Shared Library Services Partnership Agreement.</w:t>
            </w:r>
          </w:p>
          <w:p w14:paraId="2DCDF82F" w14:textId="0F24FB0A" w:rsidR="007821A0" w:rsidRPr="00222468" w:rsidRDefault="007821A0" w:rsidP="002B0A11">
            <w:pPr>
              <w:pStyle w:val="AgendaHeading1"/>
              <w:numPr>
                <w:ilvl w:val="0"/>
                <w:numId w:val="0"/>
              </w:numPr>
              <w:spacing w:before="60"/>
              <w:rPr>
                <w:sz w:val="22"/>
                <w:szCs w:val="22"/>
              </w:rPr>
            </w:pPr>
            <w:r>
              <w:rPr>
                <w:sz w:val="22"/>
                <w:szCs w:val="22"/>
              </w:rPr>
              <w:object w:dxaOrig="1513" w:dyaOrig="984" w14:anchorId="78E35270">
                <v:shape id="_x0000_i1047" type="#_x0000_t75" style="width:75.7pt;height:49.4pt" o:ole="">
                  <v:imagedata r:id="rId52" o:title=""/>
                </v:shape>
                <o:OLEObject Type="Embed" ProgID="Acrobat.Document.2015" ShapeID="_x0000_i1047" DrawAspect="Icon" ObjectID="_1554017720" r:id="rId53"/>
              </w:object>
            </w:r>
          </w:p>
        </w:tc>
      </w:tr>
      <w:tr w:rsidR="00EB01B4" w14:paraId="56EC4BB0" w14:textId="77777777" w:rsidTr="00D96A02">
        <w:tc>
          <w:tcPr>
            <w:tcW w:w="739" w:type="dxa"/>
            <w:shd w:val="clear" w:color="auto" w:fill="auto"/>
          </w:tcPr>
          <w:p w14:paraId="52411DDB" w14:textId="77777777" w:rsidR="00EB01B4" w:rsidRPr="00A10971" w:rsidRDefault="00EB01B4" w:rsidP="00D96A02">
            <w:pPr>
              <w:spacing w:before="60" w:after="60" w:line="360" w:lineRule="auto"/>
              <w:rPr>
                <w:sz w:val="22"/>
                <w:szCs w:val="22"/>
              </w:rPr>
            </w:pPr>
          </w:p>
        </w:tc>
        <w:tc>
          <w:tcPr>
            <w:tcW w:w="791" w:type="dxa"/>
            <w:shd w:val="clear" w:color="auto" w:fill="auto"/>
            <w:vAlign w:val="center"/>
          </w:tcPr>
          <w:p w14:paraId="272349D4" w14:textId="40DB8C44" w:rsidR="00EB01B4" w:rsidRDefault="00EC1A10" w:rsidP="00D96A02">
            <w:pPr>
              <w:spacing w:before="60" w:after="60" w:line="360" w:lineRule="auto"/>
              <w:rPr>
                <w:sz w:val="22"/>
                <w:szCs w:val="22"/>
              </w:rPr>
            </w:pPr>
            <w:r>
              <w:rPr>
                <w:sz w:val="22"/>
                <w:szCs w:val="22"/>
              </w:rPr>
              <w:t>9</w:t>
            </w:r>
            <w:r w:rsidR="009E5BB7">
              <w:rPr>
                <w:sz w:val="22"/>
                <w:szCs w:val="22"/>
              </w:rPr>
              <w:t>.</w:t>
            </w:r>
            <w:r w:rsidR="008263D3">
              <w:rPr>
                <w:sz w:val="22"/>
                <w:szCs w:val="22"/>
              </w:rPr>
              <w:t>7</w:t>
            </w:r>
          </w:p>
        </w:tc>
        <w:tc>
          <w:tcPr>
            <w:tcW w:w="8105" w:type="dxa"/>
            <w:gridSpan w:val="2"/>
            <w:vAlign w:val="center"/>
          </w:tcPr>
          <w:p w14:paraId="395D3E82" w14:textId="77777777" w:rsidR="00EB01B4" w:rsidRDefault="007D30A1" w:rsidP="00D96A02">
            <w:pPr>
              <w:rPr>
                <w:sz w:val="22"/>
                <w:szCs w:val="22"/>
              </w:rPr>
            </w:pPr>
            <w:r>
              <w:rPr>
                <w:sz w:val="22"/>
                <w:szCs w:val="22"/>
              </w:rPr>
              <w:t>Thank you letters from the Honourable Dr. Eric Hoskins, Minister of Health and Long-Term Care to Ben Rattelade, Margaretta Papp-</w:t>
            </w:r>
            <w:proofErr w:type="spellStart"/>
            <w:r>
              <w:rPr>
                <w:sz w:val="22"/>
                <w:szCs w:val="22"/>
              </w:rPr>
              <w:t>Belayneh</w:t>
            </w:r>
            <w:proofErr w:type="spellEnd"/>
            <w:r>
              <w:rPr>
                <w:sz w:val="22"/>
                <w:szCs w:val="22"/>
              </w:rPr>
              <w:t xml:space="preserve"> and Fred Hamelink</w:t>
            </w:r>
            <w:r w:rsidR="00AD7068">
              <w:rPr>
                <w:sz w:val="22"/>
                <w:szCs w:val="22"/>
              </w:rPr>
              <w:t xml:space="preserve"> for their years of service on the Board of Health.</w:t>
            </w:r>
          </w:p>
          <w:p w14:paraId="0FD419BE" w14:textId="4819AA99" w:rsidR="00920ACD" w:rsidRDefault="007821A0" w:rsidP="00D96A02">
            <w:pPr>
              <w:rPr>
                <w:sz w:val="22"/>
                <w:szCs w:val="22"/>
              </w:rPr>
            </w:pPr>
            <w:r>
              <w:rPr>
                <w:sz w:val="22"/>
                <w:szCs w:val="22"/>
              </w:rPr>
              <w:object w:dxaOrig="1513" w:dyaOrig="984" w14:anchorId="491B502A">
                <v:shape id="_x0000_i1048" type="#_x0000_t75" style="width:75.7pt;height:49.4pt" o:ole="">
                  <v:imagedata r:id="rId54" o:title=""/>
                </v:shape>
                <o:OLEObject Type="Embed" ProgID="Acrobat.Document.2015" ShapeID="_x0000_i1048" DrawAspect="Icon" ObjectID="_1554017721" r:id="rId55"/>
              </w:object>
            </w:r>
            <w:r>
              <w:rPr>
                <w:sz w:val="22"/>
                <w:szCs w:val="22"/>
              </w:rPr>
              <w:object w:dxaOrig="1513" w:dyaOrig="984" w14:anchorId="37DF2EBB">
                <v:shape id="_x0000_i1049" type="#_x0000_t75" style="width:75.7pt;height:49.4pt" o:ole="">
                  <v:imagedata r:id="rId56" o:title=""/>
                </v:shape>
                <o:OLEObject Type="Embed" ProgID="Acrobat.Document.2015" ShapeID="_x0000_i1049" DrawAspect="Icon" ObjectID="_1554017722" r:id="rId57"/>
              </w:object>
            </w:r>
            <w:r>
              <w:rPr>
                <w:sz w:val="22"/>
                <w:szCs w:val="22"/>
              </w:rPr>
              <w:object w:dxaOrig="1513" w:dyaOrig="984" w14:anchorId="0379DF99">
                <v:shape id="_x0000_i1050" type="#_x0000_t75" style="width:75.7pt;height:49.4pt" o:ole="">
                  <v:imagedata r:id="rId58" o:title=""/>
                </v:shape>
                <o:OLEObject Type="Embed" ProgID="Acrobat.Document.2015" ShapeID="_x0000_i1050" DrawAspect="Icon" ObjectID="_1554017723" r:id="rId59"/>
              </w:object>
            </w:r>
          </w:p>
        </w:tc>
      </w:tr>
      <w:tr w:rsidR="00586852" w14:paraId="7C888D22" w14:textId="77777777" w:rsidTr="00EB01B4">
        <w:tc>
          <w:tcPr>
            <w:tcW w:w="739" w:type="dxa"/>
            <w:shd w:val="clear" w:color="auto" w:fill="auto"/>
          </w:tcPr>
          <w:p w14:paraId="0E60BB12" w14:textId="77777777" w:rsidR="00586852" w:rsidRPr="00A10971" w:rsidRDefault="00586852" w:rsidP="00995E92">
            <w:pPr>
              <w:spacing w:before="60" w:after="60" w:line="360" w:lineRule="auto"/>
              <w:rPr>
                <w:sz w:val="22"/>
                <w:szCs w:val="22"/>
              </w:rPr>
            </w:pPr>
          </w:p>
        </w:tc>
        <w:tc>
          <w:tcPr>
            <w:tcW w:w="791" w:type="dxa"/>
            <w:shd w:val="clear" w:color="auto" w:fill="auto"/>
            <w:vAlign w:val="center"/>
          </w:tcPr>
          <w:p w14:paraId="2FF564E7" w14:textId="548296A0" w:rsidR="00586852" w:rsidRDefault="00EC1A10" w:rsidP="00995E92">
            <w:pPr>
              <w:spacing w:before="60" w:after="60" w:line="360" w:lineRule="auto"/>
              <w:rPr>
                <w:sz w:val="22"/>
                <w:szCs w:val="22"/>
              </w:rPr>
            </w:pPr>
            <w:r>
              <w:rPr>
                <w:sz w:val="22"/>
                <w:szCs w:val="22"/>
              </w:rPr>
              <w:t>9</w:t>
            </w:r>
            <w:r w:rsidR="009E5BB7">
              <w:rPr>
                <w:sz w:val="22"/>
                <w:szCs w:val="22"/>
              </w:rPr>
              <w:t>.</w:t>
            </w:r>
            <w:r w:rsidR="008263D3">
              <w:rPr>
                <w:sz w:val="22"/>
                <w:szCs w:val="22"/>
              </w:rPr>
              <w:t>8</w:t>
            </w:r>
          </w:p>
        </w:tc>
        <w:tc>
          <w:tcPr>
            <w:tcW w:w="8105" w:type="dxa"/>
            <w:gridSpan w:val="2"/>
            <w:vAlign w:val="center"/>
          </w:tcPr>
          <w:p w14:paraId="7583A1CF" w14:textId="77777777" w:rsidR="007D30A1" w:rsidRDefault="007D30A1" w:rsidP="007D30A1">
            <w:pPr>
              <w:rPr>
                <w:sz w:val="22"/>
                <w:szCs w:val="22"/>
              </w:rPr>
            </w:pPr>
            <w:r>
              <w:rPr>
                <w:sz w:val="22"/>
                <w:szCs w:val="22"/>
              </w:rPr>
              <w:t xml:space="preserve">Copy of letter from Carmen MacGregor, </w:t>
            </w:r>
            <w:proofErr w:type="spellStart"/>
            <w:r>
              <w:rPr>
                <w:sz w:val="22"/>
                <w:szCs w:val="22"/>
              </w:rPr>
              <w:t>alPHa</w:t>
            </w:r>
            <w:proofErr w:type="spellEnd"/>
            <w:r>
              <w:rPr>
                <w:sz w:val="22"/>
                <w:szCs w:val="22"/>
              </w:rPr>
              <w:t xml:space="preserve"> Vice-President, to Roselle Martino, Assistant Deputy Minister, Ministry of Health and Long-Term Care re Public Health Programs and Services Consultation.</w:t>
            </w:r>
          </w:p>
          <w:p w14:paraId="6DE16FBD" w14:textId="104006EF" w:rsidR="007821A0" w:rsidRPr="00574409" w:rsidRDefault="007821A0" w:rsidP="007D30A1">
            <w:pPr>
              <w:rPr>
                <w:sz w:val="22"/>
                <w:szCs w:val="22"/>
              </w:rPr>
            </w:pPr>
            <w:r>
              <w:rPr>
                <w:sz w:val="22"/>
                <w:szCs w:val="22"/>
              </w:rPr>
              <w:object w:dxaOrig="1513" w:dyaOrig="984" w14:anchorId="0356C1D0">
                <v:shape id="_x0000_i1051" type="#_x0000_t75" style="width:75.7pt;height:49.4pt" o:ole="">
                  <v:imagedata r:id="rId60" o:title=""/>
                </v:shape>
                <o:OLEObject Type="Embed" ProgID="Acrobat.Document.2015" ShapeID="_x0000_i1051" DrawAspect="Icon" ObjectID="_1554017724" r:id="rId61"/>
              </w:object>
            </w:r>
          </w:p>
        </w:tc>
      </w:tr>
      <w:tr w:rsidR="0003255C" w14:paraId="4AC470BB" w14:textId="77777777" w:rsidTr="00EB01B4">
        <w:tc>
          <w:tcPr>
            <w:tcW w:w="739" w:type="dxa"/>
            <w:shd w:val="clear" w:color="auto" w:fill="auto"/>
          </w:tcPr>
          <w:p w14:paraId="6DC17519" w14:textId="51CA3AB8" w:rsidR="0003255C" w:rsidRDefault="0003255C" w:rsidP="00A40952">
            <w:pPr>
              <w:spacing w:before="60" w:after="60" w:line="360" w:lineRule="auto"/>
              <w:rPr>
                <w:sz w:val="22"/>
                <w:szCs w:val="22"/>
              </w:rPr>
            </w:pPr>
          </w:p>
        </w:tc>
        <w:tc>
          <w:tcPr>
            <w:tcW w:w="791" w:type="dxa"/>
            <w:shd w:val="clear" w:color="auto" w:fill="auto"/>
          </w:tcPr>
          <w:p w14:paraId="31B632E0" w14:textId="1C556077" w:rsidR="0003255C" w:rsidRPr="00A10971" w:rsidRDefault="00EC1A10" w:rsidP="00A40952">
            <w:pPr>
              <w:spacing w:before="60" w:after="60" w:line="360" w:lineRule="auto"/>
              <w:rPr>
                <w:sz w:val="22"/>
                <w:szCs w:val="22"/>
              </w:rPr>
            </w:pPr>
            <w:r>
              <w:rPr>
                <w:sz w:val="22"/>
                <w:szCs w:val="22"/>
              </w:rPr>
              <w:t>9</w:t>
            </w:r>
            <w:r w:rsidR="009E5BB7">
              <w:rPr>
                <w:sz w:val="22"/>
                <w:szCs w:val="22"/>
              </w:rPr>
              <w:t>.</w:t>
            </w:r>
            <w:r w:rsidR="008263D3">
              <w:rPr>
                <w:sz w:val="22"/>
                <w:szCs w:val="22"/>
              </w:rPr>
              <w:t>9</w:t>
            </w:r>
          </w:p>
        </w:tc>
        <w:tc>
          <w:tcPr>
            <w:tcW w:w="8105" w:type="dxa"/>
            <w:gridSpan w:val="2"/>
          </w:tcPr>
          <w:p w14:paraId="32560AE0" w14:textId="77777777" w:rsidR="0003255C" w:rsidRDefault="007D30A1" w:rsidP="00FD54A1">
            <w:pPr>
              <w:pStyle w:val="AgendaHeading1"/>
              <w:numPr>
                <w:ilvl w:val="0"/>
                <w:numId w:val="0"/>
              </w:numPr>
              <w:spacing w:before="60"/>
              <w:rPr>
                <w:sz w:val="22"/>
                <w:szCs w:val="22"/>
              </w:rPr>
            </w:pPr>
            <w:r>
              <w:rPr>
                <w:sz w:val="22"/>
                <w:szCs w:val="22"/>
              </w:rPr>
              <w:t xml:space="preserve">Email from Gordon Fleming, Manager, Public Health Issues, Association of Local Public Health Agencies, to Chairs, Board of Health &amp; Senior Managers All Programs re </w:t>
            </w:r>
            <w:r w:rsidR="00FD54A1">
              <w:rPr>
                <w:sz w:val="22"/>
                <w:szCs w:val="22"/>
              </w:rPr>
              <w:t>Public Health standards for Ontario.</w:t>
            </w:r>
          </w:p>
          <w:p w14:paraId="339DE0C3" w14:textId="4B0B300B" w:rsidR="007821A0" w:rsidRPr="00E10980" w:rsidRDefault="00673D4D" w:rsidP="00FD54A1">
            <w:pPr>
              <w:pStyle w:val="AgendaHeading1"/>
              <w:numPr>
                <w:ilvl w:val="0"/>
                <w:numId w:val="0"/>
              </w:numPr>
              <w:spacing w:before="60"/>
              <w:rPr>
                <w:sz w:val="22"/>
                <w:szCs w:val="22"/>
              </w:rPr>
            </w:pPr>
            <w:r>
              <w:rPr>
                <w:sz w:val="22"/>
                <w:szCs w:val="22"/>
              </w:rPr>
              <w:object w:dxaOrig="1513" w:dyaOrig="984" w14:anchorId="6BF4B3D0">
                <v:shape id="_x0000_i1052" type="#_x0000_t75" style="width:75.7pt;height:49.4pt" o:ole="">
                  <v:imagedata r:id="rId62" o:title=""/>
                </v:shape>
                <o:OLEObject Type="Embed" ProgID="Acrobat.Document.2015" ShapeID="_x0000_i1052" DrawAspect="Icon" ObjectID="_1554017725" r:id="rId63"/>
              </w:object>
            </w:r>
          </w:p>
        </w:tc>
      </w:tr>
      <w:tr w:rsidR="001A5ED6" w14:paraId="231150AB" w14:textId="77777777" w:rsidTr="00EB01B4">
        <w:tc>
          <w:tcPr>
            <w:tcW w:w="739" w:type="dxa"/>
            <w:shd w:val="clear" w:color="auto" w:fill="auto"/>
          </w:tcPr>
          <w:p w14:paraId="7A8DB611" w14:textId="77777777" w:rsidR="001A5ED6" w:rsidRDefault="001A5ED6" w:rsidP="001A5ED6">
            <w:pPr>
              <w:spacing w:before="60" w:after="60" w:line="360" w:lineRule="auto"/>
              <w:rPr>
                <w:sz w:val="22"/>
                <w:szCs w:val="22"/>
              </w:rPr>
            </w:pPr>
          </w:p>
        </w:tc>
        <w:tc>
          <w:tcPr>
            <w:tcW w:w="791" w:type="dxa"/>
            <w:shd w:val="clear" w:color="auto" w:fill="auto"/>
          </w:tcPr>
          <w:p w14:paraId="298E9ADF" w14:textId="66828077" w:rsidR="001A5ED6" w:rsidRDefault="00EC1A10" w:rsidP="001A5ED6">
            <w:pPr>
              <w:spacing w:before="60" w:after="60" w:line="360" w:lineRule="auto"/>
              <w:rPr>
                <w:sz w:val="22"/>
                <w:szCs w:val="22"/>
              </w:rPr>
            </w:pPr>
            <w:r>
              <w:rPr>
                <w:sz w:val="22"/>
                <w:szCs w:val="22"/>
              </w:rPr>
              <w:t>9</w:t>
            </w:r>
            <w:r w:rsidR="009E5BB7">
              <w:rPr>
                <w:sz w:val="22"/>
                <w:szCs w:val="22"/>
              </w:rPr>
              <w:t>.</w:t>
            </w:r>
            <w:r w:rsidR="008263D3">
              <w:rPr>
                <w:sz w:val="22"/>
                <w:szCs w:val="22"/>
              </w:rPr>
              <w:t>10</w:t>
            </w:r>
          </w:p>
        </w:tc>
        <w:tc>
          <w:tcPr>
            <w:tcW w:w="8105" w:type="dxa"/>
            <w:gridSpan w:val="2"/>
          </w:tcPr>
          <w:p w14:paraId="25A33311" w14:textId="77777777" w:rsidR="005332D8" w:rsidRDefault="00FD54A1" w:rsidP="001A5ED6">
            <w:pPr>
              <w:pStyle w:val="AgendaHeading1"/>
              <w:numPr>
                <w:ilvl w:val="0"/>
                <w:numId w:val="0"/>
              </w:numPr>
              <w:spacing w:before="60"/>
              <w:rPr>
                <w:sz w:val="22"/>
                <w:szCs w:val="22"/>
              </w:rPr>
            </w:pPr>
            <w:r>
              <w:rPr>
                <w:sz w:val="22"/>
                <w:szCs w:val="22"/>
              </w:rPr>
              <w:t xml:space="preserve">Letter from Sylvia Jones, MPP, </w:t>
            </w:r>
            <w:proofErr w:type="spellStart"/>
            <w:r>
              <w:rPr>
                <w:sz w:val="22"/>
                <w:szCs w:val="22"/>
              </w:rPr>
              <w:t>Dufferin</w:t>
            </w:r>
            <w:proofErr w:type="spellEnd"/>
            <w:r>
              <w:rPr>
                <w:sz w:val="22"/>
                <w:szCs w:val="22"/>
              </w:rPr>
              <w:t xml:space="preserve">-Caledon to Barry Ward, Board of Health Chair, Simcoe Muskoka District Health Unit re private member’s bill, </w:t>
            </w:r>
            <w:r>
              <w:rPr>
                <w:i/>
                <w:sz w:val="22"/>
                <w:szCs w:val="22"/>
              </w:rPr>
              <w:t>The Greater Access to Hepatitis C Treatment Act, 2016</w:t>
            </w:r>
            <w:r>
              <w:rPr>
                <w:sz w:val="22"/>
                <w:szCs w:val="22"/>
              </w:rPr>
              <w:t>, Bill 5.</w:t>
            </w:r>
          </w:p>
          <w:p w14:paraId="5ED817AE" w14:textId="4B4A1FBA" w:rsidR="00673D4D" w:rsidRPr="00FD54A1" w:rsidRDefault="00673D4D" w:rsidP="001A5ED6">
            <w:pPr>
              <w:pStyle w:val="AgendaHeading1"/>
              <w:numPr>
                <w:ilvl w:val="0"/>
                <w:numId w:val="0"/>
              </w:numPr>
              <w:spacing w:before="60"/>
              <w:rPr>
                <w:sz w:val="22"/>
                <w:szCs w:val="22"/>
              </w:rPr>
            </w:pPr>
            <w:r>
              <w:rPr>
                <w:sz w:val="22"/>
                <w:szCs w:val="22"/>
              </w:rPr>
              <w:object w:dxaOrig="1513" w:dyaOrig="984" w14:anchorId="00EADA70">
                <v:shape id="_x0000_i1053" type="#_x0000_t75" style="width:75.7pt;height:49.4pt" o:ole="">
                  <v:imagedata r:id="rId64" o:title=""/>
                </v:shape>
                <o:OLEObject Type="Embed" ProgID="Acrobat.Document.2015" ShapeID="_x0000_i1053" DrawAspect="Icon" ObjectID="_1554017726" r:id="rId65"/>
              </w:object>
            </w:r>
          </w:p>
        </w:tc>
      </w:tr>
      <w:tr w:rsidR="005C5BBD" w14:paraId="73279ABD" w14:textId="77777777" w:rsidTr="00EB01B4">
        <w:tc>
          <w:tcPr>
            <w:tcW w:w="739" w:type="dxa"/>
            <w:shd w:val="clear" w:color="auto" w:fill="auto"/>
          </w:tcPr>
          <w:p w14:paraId="35B0511E" w14:textId="72026A53" w:rsidR="005C5BBD" w:rsidRDefault="005C5BBD" w:rsidP="005C5BBD">
            <w:pPr>
              <w:spacing w:before="60" w:after="60" w:line="360" w:lineRule="auto"/>
              <w:rPr>
                <w:sz w:val="22"/>
                <w:szCs w:val="22"/>
              </w:rPr>
            </w:pPr>
          </w:p>
        </w:tc>
        <w:tc>
          <w:tcPr>
            <w:tcW w:w="791" w:type="dxa"/>
            <w:shd w:val="clear" w:color="auto" w:fill="auto"/>
          </w:tcPr>
          <w:p w14:paraId="4824CB95" w14:textId="599E2645" w:rsidR="005C5BBD" w:rsidRDefault="00EC1A10" w:rsidP="005C5BBD">
            <w:pPr>
              <w:spacing w:before="60" w:after="60" w:line="360" w:lineRule="auto"/>
              <w:rPr>
                <w:sz w:val="22"/>
                <w:szCs w:val="22"/>
              </w:rPr>
            </w:pPr>
            <w:r>
              <w:rPr>
                <w:sz w:val="22"/>
                <w:szCs w:val="22"/>
              </w:rPr>
              <w:t>9</w:t>
            </w:r>
            <w:r w:rsidR="009E5BB7">
              <w:rPr>
                <w:sz w:val="22"/>
                <w:szCs w:val="22"/>
              </w:rPr>
              <w:t>.</w:t>
            </w:r>
            <w:r w:rsidR="008263D3">
              <w:rPr>
                <w:sz w:val="22"/>
                <w:szCs w:val="22"/>
              </w:rPr>
              <w:t>11</w:t>
            </w:r>
          </w:p>
        </w:tc>
        <w:tc>
          <w:tcPr>
            <w:tcW w:w="8105" w:type="dxa"/>
            <w:gridSpan w:val="2"/>
            <w:vAlign w:val="center"/>
          </w:tcPr>
          <w:p w14:paraId="4CCAA433" w14:textId="77777777" w:rsidR="005C5BBD" w:rsidRDefault="00FD54A1" w:rsidP="005C5BBD">
            <w:pPr>
              <w:pStyle w:val="AgendaHeading1"/>
              <w:numPr>
                <w:ilvl w:val="0"/>
                <w:numId w:val="0"/>
              </w:numPr>
              <w:spacing w:before="60"/>
              <w:rPr>
                <w:sz w:val="22"/>
                <w:szCs w:val="22"/>
              </w:rPr>
            </w:pPr>
            <w:r>
              <w:rPr>
                <w:sz w:val="22"/>
                <w:szCs w:val="22"/>
              </w:rPr>
              <w:t>Copy of letter from Donald W. West, Chief Administrative Officer, Porcupine Health Unit to the Honourable Dr. Eric Hoskins, Minister of Health and Long-Term Health re Low-Income Dental Program for Adults and Seniors.</w:t>
            </w:r>
          </w:p>
          <w:p w14:paraId="46A2EB3F" w14:textId="74245F9F" w:rsidR="00673D4D" w:rsidRDefault="00673D4D" w:rsidP="005C5BBD">
            <w:pPr>
              <w:pStyle w:val="AgendaHeading1"/>
              <w:numPr>
                <w:ilvl w:val="0"/>
                <w:numId w:val="0"/>
              </w:numPr>
              <w:spacing w:before="60"/>
              <w:rPr>
                <w:sz w:val="22"/>
                <w:szCs w:val="22"/>
              </w:rPr>
            </w:pPr>
            <w:r>
              <w:rPr>
                <w:sz w:val="22"/>
                <w:szCs w:val="22"/>
              </w:rPr>
              <w:object w:dxaOrig="1513" w:dyaOrig="984" w14:anchorId="150A0422">
                <v:shape id="_x0000_i1054" type="#_x0000_t75" style="width:75.7pt;height:49.4pt" o:ole="">
                  <v:imagedata r:id="rId66" o:title=""/>
                </v:shape>
                <o:OLEObject Type="Embed" ProgID="Acrobat.Document.2015" ShapeID="_x0000_i1054" DrawAspect="Icon" ObjectID="_1554017727" r:id="rId67"/>
              </w:object>
            </w:r>
          </w:p>
        </w:tc>
      </w:tr>
      <w:tr w:rsidR="00A63D54" w14:paraId="11A59F0C" w14:textId="77777777" w:rsidTr="00EB01B4">
        <w:tc>
          <w:tcPr>
            <w:tcW w:w="739" w:type="dxa"/>
            <w:shd w:val="clear" w:color="auto" w:fill="auto"/>
          </w:tcPr>
          <w:p w14:paraId="09ECE8B4" w14:textId="77777777" w:rsidR="00A63D54" w:rsidRPr="00A10971" w:rsidRDefault="00A63D54" w:rsidP="002B0A11">
            <w:pPr>
              <w:spacing w:before="60" w:after="60" w:line="360" w:lineRule="auto"/>
              <w:rPr>
                <w:sz w:val="22"/>
                <w:szCs w:val="22"/>
              </w:rPr>
            </w:pPr>
          </w:p>
        </w:tc>
        <w:tc>
          <w:tcPr>
            <w:tcW w:w="791" w:type="dxa"/>
            <w:shd w:val="clear" w:color="auto" w:fill="auto"/>
            <w:vAlign w:val="center"/>
          </w:tcPr>
          <w:p w14:paraId="60A7FD2F" w14:textId="5C7A4183" w:rsidR="00A63D54" w:rsidRDefault="00EC1A10" w:rsidP="002B0A11">
            <w:pPr>
              <w:spacing w:before="60" w:after="60" w:line="360" w:lineRule="auto"/>
              <w:rPr>
                <w:sz w:val="22"/>
                <w:szCs w:val="22"/>
              </w:rPr>
            </w:pPr>
            <w:r>
              <w:rPr>
                <w:sz w:val="22"/>
                <w:szCs w:val="22"/>
              </w:rPr>
              <w:t>9</w:t>
            </w:r>
            <w:r w:rsidR="009E5BB7">
              <w:rPr>
                <w:sz w:val="22"/>
                <w:szCs w:val="22"/>
              </w:rPr>
              <w:t>.1</w:t>
            </w:r>
            <w:r w:rsidR="008263D3">
              <w:rPr>
                <w:sz w:val="22"/>
                <w:szCs w:val="22"/>
              </w:rPr>
              <w:t>2</w:t>
            </w:r>
          </w:p>
        </w:tc>
        <w:tc>
          <w:tcPr>
            <w:tcW w:w="8105" w:type="dxa"/>
            <w:gridSpan w:val="2"/>
            <w:vAlign w:val="center"/>
          </w:tcPr>
          <w:p w14:paraId="3C4D55DB" w14:textId="77777777" w:rsidR="00A63D54" w:rsidRDefault="00FD54A1" w:rsidP="002B0A11">
            <w:pPr>
              <w:rPr>
                <w:sz w:val="22"/>
                <w:szCs w:val="22"/>
              </w:rPr>
            </w:pPr>
            <w:r>
              <w:rPr>
                <w:sz w:val="22"/>
                <w:szCs w:val="22"/>
              </w:rPr>
              <w:t>Copy of letter from Jesse Helmer, Chair, Middlesex-London Board of Health to Ontario Boards of Health re Support for Stop Marketing to Kids Coalition’s Ottawa Principles and Further Action on Sugary Drinks.</w:t>
            </w:r>
          </w:p>
          <w:p w14:paraId="27A8CBF8" w14:textId="76156AD8" w:rsidR="00673D4D" w:rsidRDefault="00673D4D" w:rsidP="002B0A11">
            <w:pPr>
              <w:rPr>
                <w:sz w:val="22"/>
                <w:szCs w:val="22"/>
              </w:rPr>
            </w:pPr>
            <w:r>
              <w:rPr>
                <w:sz w:val="22"/>
                <w:szCs w:val="22"/>
              </w:rPr>
              <w:object w:dxaOrig="1513" w:dyaOrig="984" w14:anchorId="7DE393AA">
                <v:shape id="_x0000_i1055" type="#_x0000_t75" style="width:75.7pt;height:49.4pt" o:ole="">
                  <v:imagedata r:id="rId68" o:title=""/>
                </v:shape>
                <o:OLEObject Type="Embed" ProgID="Acrobat.Document.2015" ShapeID="_x0000_i1055" DrawAspect="Icon" ObjectID="_1554017728" r:id="rId69"/>
              </w:object>
            </w:r>
            <w:r w:rsidR="000F513D">
              <w:rPr>
                <w:sz w:val="22"/>
                <w:szCs w:val="22"/>
              </w:rPr>
              <w:object w:dxaOrig="1513" w:dyaOrig="984" w14:anchorId="53D68368">
                <v:shape id="_x0000_i1056" type="#_x0000_t75" style="width:75.7pt;height:49.4pt" o:ole="">
                  <v:imagedata r:id="rId70" o:title=""/>
                </v:shape>
                <o:OLEObject Type="Embed" ProgID="Acrobat.Document.2015" ShapeID="_x0000_i1056" DrawAspect="Icon" ObjectID="_1554017729" r:id="rId71"/>
              </w:object>
            </w:r>
            <w:r w:rsidR="000F513D">
              <w:rPr>
                <w:sz w:val="22"/>
                <w:szCs w:val="22"/>
              </w:rPr>
              <w:object w:dxaOrig="1513" w:dyaOrig="984" w14:anchorId="677C1B00">
                <v:shape id="_x0000_i1057" type="#_x0000_t75" style="width:75.7pt;height:49.4pt" o:ole="">
                  <v:imagedata r:id="rId72" o:title=""/>
                </v:shape>
                <o:OLEObject Type="Embed" ProgID="Acrobat.Document.2015" ShapeID="_x0000_i1057" DrawAspect="Icon" ObjectID="_1554017730" r:id="rId73"/>
              </w:object>
            </w:r>
            <w:r w:rsidR="000F513D">
              <w:rPr>
                <w:sz w:val="22"/>
                <w:szCs w:val="22"/>
              </w:rPr>
              <w:object w:dxaOrig="1513" w:dyaOrig="984" w14:anchorId="1F24B042">
                <v:shape id="_x0000_i1058" type="#_x0000_t75" style="width:75.7pt;height:49.4pt" o:ole="">
                  <v:imagedata r:id="rId74" o:title=""/>
                </v:shape>
                <o:OLEObject Type="Embed" ProgID="Acrobat.Document.2015" ShapeID="_x0000_i1058" DrawAspect="Icon" ObjectID="_1554017731" r:id="rId75"/>
              </w:object>
            </w:r>
          </w:p>
        </w:tc>
      </w:tr>
      <w:tr w:rsidR="000F513D" w14:paraId="1A3A39A0" w14:textId="77777777" w:rsidTr="00EB01B4">
        <w:tc>
          <w:tcPr>
            <w:tcW w:w="739" w:type="dxa"/>
            <w:shd w:val="clear" w:color="auto" w:fill="auto"/>
          </w:tcPr>
          <w:p w14:paraId="76F807C8" w14:textId="77777777" w:rsidR="000F513D" w:rsidRPr="00A10971" w:rsidRDefault="000F513D" w:rsidP="002B0A11">
            <w:pPr>
              <w:spacing w:before="60" w:after="60" w:line="360" w:lineRule="auto"/>
              <w:rPr>
                <w:sz w:val="22"/>
                <w:szCs w:val="22"/>
              </w:rPr>
            </w:pPr>
          </w:p>
        </w:tc>
        <w:tc>
          <w:tcPr>
            <w:tcW w:w="791" w:type="dxa"/>
            <w:shd w:val="clear" w:color="auto" w:fill="auto"/>
            <w:vAlign w:val="center"/>
          </w:tcPr>
          <w:p w14:paraId="244F8489" w14:textId="46C180B9" w:rsidR="000F513D" w:rsidRDefault="000F513D" w:rsidP="002B0A11">
            <w:pPr>
              <w:spacing w:before="60" w:after="60" w:line="360" w:lineRule="auto"/>
              <w:rPr>
                <w:sz w:val="22"/>
                <w:szCs w:val="22"/>
              </w:rPr>
            </w:pPr>
            <w:r>
              <w:rPr>
                <w:sz w:val="22"/>
                <w:szCs w:val="22"/>
              </w:rPr>
              <w:t>9.13</w:t>
            </w:r>
          </w:p>
        </w:tc>
        <w:tc>
          <w:tcPr>
            <w:tcW w:w="8105" w:type="dxa"/>
            <w:gridSpan w:val="2"/>
            <w:vAlign w:val="center"/>
          </w:tcPr>
          <w:p w14:paraId="2BB3F6C3" w14:textId="77777777" w:rsidR="000F513D" w:rsidRDefault="000F513D" w:rsidP="002B0A11">
            <w:pPr>
              <w:rPr>
                <w:sz w:val="22"/>
                <w:szCs w:val="22"/>
              </w:rPr>
            </w:pPr>
            <w:r>
              <w:rPr>
                <w:sz w:val="22"/>
                <w:szCs w:val="22"/>
              </w:rPr>
              <w:t>Copy of letter from Teresa Barresi, Perth District Health Unit Board Chair to The Honourable Dr. Jane Philpott, Minister of Health for Canada re Children’s Marketing Restrictions, Federal Healthy Eating Strategy &amp; Support for Bill S-228 &amp; Bill C313.</w:t>
            </w:r>
          </w:p>
          <w:p w14:paraId="199C3F6F" w14:textId="77C06A1E" w:rsidR="000F513D" w:rsidRDefault="000F513D" w:rsidP="002B0A11">
            <w:pPr>
              <w:rPr>
                <w:sz w:val="22"/>
                <w:szCs w:val="22"/>
              </w:rPr>
            </w:pPr>
            <w:r>
              <w:rPr>
                <w:sz w:val="22"/>
                <w:szCs w:val="22"/>
              </w:rPr>
              <w:object w:dxaOrig="1513" w:dyaOrig="984" w14:anchorId="6D6D673F">
                <v:shape id="_x0000_i1059" type="#_x0000_t75" style="width:75.7pt;height:49.4pt" o:ole="">
                  <v:imagedata r:id="rId76" o:title=""/>
                </v:shape>
                <o:OLEObject Type="Embed" ProgID="Acrobat.Document.2015" ShapeID="_x0000_i1059" DrawAspect="Icon" ObjectID="_1554017732" r:id="rId77"/>
              </w:object>
            </w:r>
          </w:p>
        </w:tc>
      </w:tr>
      <w:tr w:rsidR="000F513D" w14:paraId="6135FE49" w14:textId="77777777" w:rsidTr="00EB01B4">
        <w:tc>
          <w:tcPr>
            <w:tcW w:w="739" w:type="dxa"/>
            <w:shd w:val="clear" w:color="auto" w:fill="auto"/>
          </w:tcPr>
          <w:p w14:paraId="3AF92382" w14:textId="77777777" w:rsidR="000F513D" w:rsidRPr="00A10971" w:rsidRDefault="000F513D" w:rsidP="002B0A11">
            <w:pPr>
              <w:spacing w:before="60" w:after="60" w:line="360" w:lineRule="auto"/>
              <w:rPr>
                <w:sz w:val="22"/>
                <w:szCs w:val="22"/>
              </w:rPr>
            </w:pPr>
          </w:p>
        </w:tc>
        <w:tc>
          <w:tcPr>
            <w:tcW w:w="791" w:type="dxa"/>
            <w:shd w:val="clear" w:color="auto" w:fill="auto"/>
            <w:vAlign w:val="center"/>
          </w:tcPr>
          <w:p w14:paraId="02D409F9" w14:textId="6F691141" w:rsidR="000F513D" w:rsidRDefault="000F513D" w:rsidP="002B0A11">
            <w:pPr>
              <w:spacing w:before="60" w:after="60" w:line="360" w:lineRule="auto"/>
              <w:rPr>
                <w:sz w:val="22"/>
                <w:szCs w:val="22"/>
              </w:rPr>
            </w:pPr>
            <w:r>
              <w:rPr>
                <w:sz w:val="22"/>
                <w:szCs w:val="22"/>
              </w:rPr>
              <w:t>9.14</w:t>
            </w:r>
          </w:p>
        </w:tc>
        <w:tc>
          <w:tcPr>
            <w:tcW w:w="8105" w:type="dxa"/>
            <w:gridSpan w:val="2"/>
            <w:vAlign w:val="center"/>
          </w:tcPr>
          <w:p w14:paraId="2CC7E98B" w14:textId="77777777" w:rsidR="000F513D" w:rsidRDefault="000F513D" w:rsidP="002B0A11">
            <w:pPr>
              <w:rPr>
                <w:sz w:val="22"/>
                <w:szCs w:val="22"/>
              </w:rPr>
            </w:pPr>
            <w:r>
              <w:rPr>
                <w:sz w:val="22"/>
                <w:szCs w:val="22"/>
              </w:rPr>
              <w:t xml:space="preserve">Copy of letter from Tyler </w:t>
            </w:r>
            <w:proofErr w:type="spellStart"/>
            <w:r>
              <w:rPr>
                <w:sz w:val="22"/>
                <w:szCs w:val="22"/>
              </w:rPr>
              <w:t>Hesel</w:t>
            </w:r>
            <w:proofErr w:type="spellEnd"/>
            <w:r>
              <w:rPr>
                <w:sz w:val="22"/>
                <w:szCs w:val="22"/>
              </w:rPr>
              <w:t xml:space="preserve">, Chair, Huron County Board of Health to The Honourable Dr. Helena </w:t>
            </w:r>
            <w:proofErr w:type="spellStart"/>
            <w:r>
              <w:rPr>
                <w:sz w:val="22"/>
                <w:szCs w:val="22"/>
              </w:rPr>
              <w:t>Jaczek</w:t>
            </w:r>
            <w:proofErr w:type="spellEnd"/>
            <w:r>
              <w:rPr>
                <w:sz w:val="22"/>
                <w:szCs w:val="22"/>
              </w:rPr>
              <w:t>, Minister of Community and Social Services and the Honourable Chris Ballard, Minister Responsible for the Poverty Reduction Strategy re support for Baric Income In Ontario.</w:t>
            </w:r>
          </w:p>
          <w:p w14:paraId="1B8F3D79" w14:textId="77777777" w:rsidR="000F513D" w:rsidRDefault="000F513D" w:rsidP="002B0A11">
            <w:pPr>
              <w:rPr>
                <w:sz w:val="22"/>
                <w:szCs w:val="22"/>
              </w:rPr>
            </w:pPr>
            <w:r>
              <w:rPr>
                <w:sz w:val="22"/>
                <w:szCs w:val="22"/>
              </w:rPr>
              <w:object w:dxaOrig="1513" w:dyaOrig="984" w14:anchorId="0B6FEF93">
                <v:shape id="_x0000_i1060" type="#_x0000_t75" style="width:75.7pt;height:49.4pt" o:ole="">
                  <v:imagedata r:id="rId78" o:title=""/>
                </v:shape>
                <o:OLEObject Type="Embed" ProgID="Acrobat.Document.2015" ShapeID="_x0000_i1060" DrawAspect="Icon" ObjectID="_1554017733" r:id="rId79"/>
              </w:object>
            </w:r>
          </w:p>
        </w:tc>
      </w:tr>
      <w:tr w:rsidR="005C5BBD" w14:paraId="169A6780" w14:textId="77777777" w:rsidTr="00EB01B4">
        <w:tc>
          <w:tcPr>
            <w:tcW w:w="739" w:type="dxa"/>
            <w:shd w:val="clear" w:color="auto" w:fill="auto"/>
          </w:tcPr>
          <w:p w14:paraId="16A6B85C" w14:textId="0C5747F3" w:rsidR="005C5BBD" w:rsidRPr="00A10971" w:rsidRDefault="005C5BBD" w:rsidP="005C5BBD">
            <w:pPr>
              <w:spacing w:before="60" w:after="60" w:line="360" w:lineRule="auto"/>
              <w:rPr>
                <w:sz w:val="22"/>
                <w:szCs w:val="22"/>
              </w:rPr>
            </w:pPr>
          </w:p>
        </w:tc>
        <w:tc>
          <w:tcPr>
            <w:tcW w:w="791" w:type="dxa"/>
            <w:shd w:val="clear" w:color="auto" w:fill="auto"/>
            <w:vAlign w:val="center"/>
          </w:tcPr>
          <w:p w14:paraId="14FB5FD7" w14:textId="0C6711D3" w:rsidR="005C5BBD" w:rsidRDefault="00EC1A10" w:rsidP="005C5BBD">
            <w:pPr>
              <w:spacing w:before="60" w:after="60" w:line="360" w:lineRule="auto"/>
              <w:rPr>
                <w:sz w:val="22"/>
                <w:szCs w:val="22"/>
              </w:rPr>
            </w:pPr>
            <w:r>
              <w:rPr>
                <w:sz w:val="22"/>
                <w:szCs w:val="22"/>
              </w:rPr>
              <w:t>9</w:t>
            </w:r>
            <w:r w:rsidR="009E5BB7">
              <w:rPr>
                <w:sz w:val="22"/>
                <w:szCs w:val="22"/>
              </w:rPr>
              <w:t>.1</w:t>
            </w:r>
            <w:r w:rsidR="000F513D">
              <w:rPr>
                <w:sz w:val="22"/>
                <w:szCs w:val="22"/>
              </w:rPr>
              <w:t>5</w:t>
            </w:r>
          </w:p>
        </w:tc>
        <w:tc>
          <w:tcPr>
            <w:tcW w:w="8105" w:type="dxa"/>
            <w:gridSpan w:val="2"/>
            <w:vAlign w:val="center"/>
          </w:tcPr>
          <w:p w14:paraId="5D8AA4F9" w14:textId="77777777" w:rsidR="005332D8" w:rsidRDefault="006B5496" w:rsidP="00BD4291">
            <w:pPr>
              <w:rPr>
                <w:sz w:val="22"/>
                <w:szCs w:val="22"/>
              </w:rPr>
            </w:pPr>
            <w:r>
              <w:rPr>
                <w:sz w:val="22"/>
                <w:szCs w:val="22"/>
              </w:rPr>
              <w:t xml:space="preserve">Copy of letter from Dr. Marlene </w:t>
            </w:r>
            <w:proofErr w:type="spellStart"/>
            <w:r>
              <w:rPr>
                <w:sz w:val="22"/>
                <w:szCs w:val="22"/>
              </w:rPr>
              <w:t>Spruyt</w:t>
            </w:r>
            <w:proofErr w:type="spellEnd"/>
            <w:r>
              <w:rPr>
                <w:sz w:val="22"/>
                <w:szCs w:val="22"/>
              </w:rPr>
              <w:t>, Medical Officer of Health, Algoma Public Health to The Honourable Kathleen Wynne, Premier of Ontario re requesting support for enactment of legislation under the HPPA to allow for the inspection and enforcement activities of personal service settings.</w:t>
            </w:r>
          </w:p>
          <w:p w14:paraId="0A987A59" w14:textId="701A3EDB" w:rsidR="000F513D" w:rsidRPr="00BD4291" w:rsidRDefault="000F513D" w:rsidP="00BD4291">
            <w:pPr>
              <w:rPr>
                <w:sz w:val="22"/>
                <w:szCs w:val="22"/>
              </w:rPr>
            </w:pPr>
            <w:r>
              <w:rPr>
                <w:sz w:val="22"/>
                <w:szCs w:val="22"/>
              </w:rPr>
              <w:object w:dxaOrig="1513" w:dyaOrig="984" w14:anchorId="60469A04">
                <v:shape id="_x0000_i1061" type="#_x0000_t75" style="width:75.7pt;height:49.4pt" o:ole="">
                  <v:imagedata r:id="rId80" o:title=""/>
                </v:shape>
                <o:OLEObject Type="Embed" ProgID="Acrobat.Document.2015" ShapeID="_x0000_i1061" DrawAspect="Icon" ObjectID="_1554017734" r:id="rId81"/>
              </w:object>
            </w:r>
          </w:p>
        </w:tc>
      </w:tr>
      <w:tr w:rsidR="00B556BA" w14:paraId="5C7AEB41" w14:textId="77777777" w:rsidTr="00EB01B4">
        <w:tc>
          <w:tcPr>
            <w:tcW w:w="739" w:type="dxa"/>
            <w:shd w:val="clear" w:color="auto" w:fill="auto"/>
          </w:tcPr>
          <w:p w14:paraId="506B34B4" w14:textId="77777777" w:rsidR="00B556BA" w:rsidRPr="00A10971" w:rsidRDefault="00B556BA" w:rsidP="005C5BBD">
            <w:pPr>
              <w:spacing w:before="60" w:after="60" w:line="360" w:lineRule="auto"/>
              <w:rPr>
                <w:sz w:val="22"/>
                <w:szCs w:val="22"/>
              </w:rPr>
            </w:pPr>
          </w:p>
        </w:tc>
        <w:tc>
          <w:tcPr>
            <w:tcW w:w="791" w:type="dxa"/>
            <w:shd w:val="clear" w:color="auto" w:fill="auto"/>
            <w:vAlign w:val="center"/>
          </w:tcPr>
          <w:p w14:paraId="3BD1B056" w14:textId="136BF42B" w:rsidR="00B556BA" w:rsidRDefault="00EC1A10" w:rsidP="005C5BBD">
            <w:pPr>
              <w:spacing w:before="60" w:after="60" w:line="360" w:lineRule="auto"/>
              <w:rPr>
                <w:sz w:val="22"/>
                <w:szCs w:val="22"/>
              </w:rPr>
            </w:pPr>
            <w:r>
              <w:rPr>
                <w:sz w:val="22"/>
                <w:szCs w:val="22"/>
              </w:rPr>
              <w:t>9</w:t>
            </w:r>
            <w:r w:rsidR="009E5BB7">
              <w:rPr>
                <w:sz w:val="22"/>
                <w:szCs w:val="22"/>
              </w:rPr>
              <w:t>.1</w:t>
            </w:r>
            <w:r w:rsidR="000F513D">
              <w:rPr>
                <w:sz w:val="22"/>
                <w:szCs w:val="22"/>
              </w:rPr>
              <w:t>6</w:t>
            </w:r>
          </w:p>
        </w:tc>
        <w:tc>
          <w:tcPr>
            <w:tcW w:w="8105" w:type="dxa"/>
            <w:gridSpan w:val="2"/>
            <w:vAlign w:val="center"/>
          </w:tcPr>
          <w:p w14:paraId="2F82E126" w14:textId="77777777" w:rsidR="00B556BA" w:rsidRDefault="007E7E4A" w:rsidP="005C5BBD">
            <w:pPr>
              <w:rPr>
                <w:sz w:val="22"/>
                <w:szCs w:val="22"/>
              </w:rPr>
            </w:pPr>
            <w:r>
              <w:rPr>
                <w:sz w:val="22"/>
                <w:szCs w:val="22"/>
              </w:rPr>
              <w:t>North Bay Parry Sound District Health Unit 2016 Annual Report</w:t>
            </w:r>
            <w:r w:rsidR="000F513D">
              <w:rPr>
                <w:sz w:val="22"/>
                <w:szCs w:val="22"/>
              </w:rPr>
              <w:t>.</w:t>
            </w:r>
          </w:p>
          <w:p w14:paraId="7666B000" w14:textId="3B5EFAAB" w:rsidR="000F513D" w:rsidRDefault="000F513D" w:rsidP="005C5BBD">
            <w:pPr>
              <w:rPr>
                <w:sz w:val="22"/>
                <w:szCs w:val="22"/>
              </w:rPr>
            </w:pPr>
            <w:r>
              <w:rPr>
                <w:sz w:val="22"/>
                <w:szCs w:val="22"/>
              </w:rPr>
              <w:object w:dxaOrig="1513" w:dyaOrig="984" w14:anchorId="7EEDAD67">
                <v:shape id="_x0000_i1062" type="#_x0000_t75" style="width:75.7pt;height:49.4pt" o:ole="">
                  <v:imagedata r:id="rId82" o:title=""/>
                </v:shape>
                <o:OLEObject Type="Embed" ProgID="Acrobat.Document.2015" ShapeID="_x0000_i1062" DrawAspect="Icon" ObjectID="_1554017735" r:id="rId83"/>
              </w:object>
            </w:r>
          </w:p>
        </w:tc>
      </w:tr>
      <w:tr w:rsidR="00AC747A" w14:paraId="3F017822" w14:textId="77777777" w:rsidTr="00EB01B4">
        <w:tc>
          <w:tcPr>
            <w:tcW w:w="739" w:type="dxa"/>
            <w:shd w:val="clear" w:color="auto" w:fill="auto"/>
          </w:tcPr>
          <w:p w14:paraId="04C71842" w14:textId="77777777" w:rsidR="00AC747A" w:rsidRPr="00A10971" w:rsidRDefault="00AC747A" w:rsidP="005C5BBD">
            <w:pPr>
              <w:spacing w:before="60" w:after="60" w:line="360" w:lineRule="auto"/>
              <w:rPr>
                <w:sz w:val="22"/>
                <w:szCs w:val="22"/>
              </w:rPr>
            </w:pPr>
          </w:p>
        </w:tc>
        <w:tc>
          <w:tcPr>
            <w:tcW w:w="791" w:type="dxa"/>
            <w:shd w:val="clear" w:color="auto" w:fill="auto"/>
            <w:vAlign w:val="center"/>
          </w:tcPr>
          <w:p w14:paraId="64FA6076" w14:textId="10A4D8AD" w:rsidR="00AC747A" w:rsidRDefault="00AC747A" w:rsidP="005C5BBD">
            <w:pPr>
              <w:spacing w:before="60" w:after="60" w:line="360" w:lineRule="auto"/>
              <w:rPr>
                <w:sz w:val="22"/>
                <w:szCs w:val="22"/>
              </w:rPr>
            </w:pPr>
            <w:r>
              <w:rPr>
                <w:sz w:val="22"/>
                <w:szCs w:val="22"/>
              </w:rPr>
              <w:t>9.17</w:t>
            </w:r>
          </w:p>
        </w:tc>
        <w:tc>
          <w:tcPr>
            <w:tcW w:w="8105" w:type="dxa"/>
            <w:gridSpan w:val="2"/>
            <w:vAlign w:val="center"/>
          </w:tcPr>
          <w:p w14:paraId="7399C032" w14:textId="77777777" w:rsidR="00AC747A" w:rsidRDefault="00AC747A" w:rsidP="00AC747A">
            <w:pPr>
              <w:rPr>
                <w:sz w:val="22"/>
                <w:szCs w:val="22"/>
              </w:rPr>
            </w:pPr>
            <w:r w:rsidRPr="00AC747A">
              <w:rPr>
                <w:sz w:val="22"/>
                <w:szCs w:val="22"/>
              </w:rPr>
              <w:t>F</w:t>
            </w:r>
            <w:r>
              <w:rPr>
                <w:sz w:val="22"/>
                <w:szCs w:val="22"/>
              </w:rPr>
              <w:t xml:space="preserve">etal </w:t>
            </w:r>
            <w:r w:rsidRPr="00AC747A">
              <w:rPr>
                <w:sz w:val="22"/>
                <w:szCs w:val="22"/>
              </w:rPr>
              <w:t>A</w:t>
            </w:r>
            <w:r>
              <w:rPr>
                <w:sz w:val="22"/>
                <w:szCs w:val="22"/>
              </w:rPr>
              <w:t xml:space="preserve">lcohol </w:t>
            </w:r>
            <w:r w:rsidRPr="00AC747A">
              <w:rPr>
                <w:sz w:val="22"/>
                <w:szCs w:val="22"/>
              </w:rPr>
              <w:t>S</w:t>
            </w:r>
            <w:r>
              <w:rPr>
                <w:sz w:val="22"/>
                <w:szCs w:val="22"/>
              </w:rPr>
              <w:t xml:space="preserve">pectrum </w:t>
            </w:r>
            <w:r w:rsidRPr="00AC747A">
              <w:rPr>
                <w:sz w:val="22"/>
                <w:szCs w:val="22"/>
              </w:rPr>
              <w:t>D</w:t>
            </w:r>
            <w:r>
              <w:rPr>
                <w:sz w:val="22"/>
                <w:szCs w:val="22"/>
              </w:rPr>
              <w:t>isorder</w:t>
            </w:r>
            <w:r w:rsidRPr="00AC747A">
              <w:rPr>
                <w:sz w:val="22"/>
                <w:szCs w:val="22"/>
              </w:rPr>
              <w:t xml:space="preserve"> Awareness Day</w:t>
            </w:r>
            <w:r>
              <w:rPr>
                <w:sz w:val="22"/>
                <w:szCs w:val="22"/>
              </w:rPr>
              <w:t xml:space="preserve"> Proclamation and sample letter.</w:t>
            </w:r>
          </w:p>
          <w:p w14:paraId="74536974" w14:textId="1F1926B6" w:rsidR="00AC747A" w:rsidRDefault="00AC747A" w:rsidP="00AC747A">
            <w:pPr>
              <w:rPr>
                <w:sz w:val="22"/>
                <w:szCs w:val="22"/>
              </w:rPr>
            </w:pPr>
            <w:r>
              <w:rPr>
                <w:sz w:val="22"/>
                <w:szCs w:val="22"/>
              </w:rPr>
              <w:object w:dxaOrig="1513" w:dyaOrig="984" w14:anchorId="22EEE0FF">
                <v:shape id="_x0000_i1065" type="#_x0000_t75" style="width:75.7pt;height:49.4pt" o:ole="">
                  <v:imagedata r:id="rId84" o:title=""/>
                </v:shape>
                <o:OLEObject Type="Embed" ProgID="Acrobat.Document.2015" ShapeID="_x0000_i1065" DrawAspect="Icon" ObjectID="_1554017736" r:id="rId85"/>
              </w:object>
            </w:r>
            <w:r>
              <w:rPr>
                <w:sz w:val="22"/>
                <w:szCs w:val="22"/>
              </w:rPr>
              <w:object w:dxaOrig="1513" w:dyaOrig="984" w14:anchorId="413A580D">
                <v:shape id="_x0000_i1066" type="#_x0000_t75" style="width:75.7pt;height:49.4pt" o:ole="">
                  <v:imagedata r:id="rId86" o:title=""/>
                </v:shape>
                <o:OLEObject Type="Embed" ProgID="Acrobat.Document.2015" ShapeID="_x0000_i1066" DrawAspect="Icon" ObjectID="_1554017737" r:id="rId87"/>
              </w:object>
            </w:r>
            <w:bookmarkStart w:id="0" w:name="_GoBack"/>
            <w:bookmarkEnd w:id="0"/>
          </w:p>
        </w:tc>
      </w:tr>
      <w:tr w:rsidR="005C5BBD" w14:paraId="6F5BD1F0" w14:textId="77777777" w:rsidTr="00790692">
        <w:tc>
          <w:tcPr>
            <w:tcW w:w="739" w:type="dxa"/>
            <w:shd w:val="clear" w:color="auto" w:fill="auto"/>
          </w:tcPr>
          <w:p w14:paraId="29E1C509" w14:textId="4B044C3D" w:rsidR="005C5BBD" w:rsidRPr="00A10971" w:rsidRDefault="008263D3" w:rsidP="005C5BBD">
            <w:pPr>
              <w:spacing w:before="60" w:after="60" w:line="360" w:lineRule="auto"/>
              <w:rPr>
                <w:sz w:val="22"/>
                <w:szCs w:val="22"/>
              </w:rPr>
            </w:pPr>
            <w:r>
              <w:rPr>
                <w:sz w:val="22"/>
                <w:szCs w:val="22"/>
              </w:rPr>
              <w:t>10</w:t>
            </w:r>
            <w:r w:rsidR="005C5BBD" w:rsidRPr="00A10971">
              <w:rPr>
                <w:sz w:val="22"/>
                <w:szCs w:val="22"/>
              </w:rPr>
              <w:t>.</w:t>
            </w:r>
            <w:r w:rsidR="005C5BBD">
              <w:rPr>
                <w:sz w:val="22"/>
                <w:szCs w:val="22"/>
              </w:rPr>
              <w:t>0</w:t>
            </w:r>
          </w:p>
        </w:tc>
        <w:tc>
          <w:tcPr>
            <w:tcW w:w="791" w:type="dxa"/>
            <w:shd w:val="clear" w:color="auto" w:fill="auto"/>
          </w:tcPr>
          <w:p w14:paraId="5550B605" w14:textId="77777777" w:rsidR="005C5BBD" w:rsidRPr="00A10971" w:rsidRDefault="005C5BBD" w:rsidP="005C5BBD">
            <w:pPr>
              <w:spacing w:before="60" w:after="60" w:line="360" w:lineRule="auto"/>
              <w:rPr>
                <w:sz w:val="22"/>
                <w:szCs w:val="22"/>
              </w:rPr>
            </w:pPr>
          </w:p>
        </w:tc>
        <w:tc>
          <w:tcPr>
            <w:tcW w:w="810" w:type="dxa"/>
          </w:tcPr>
          <w:p w14:paraId="1463D029" w14:textId="77777777" w:rsidR="005C5BBD" w:rsidRPr="00C11A9D" w:rsidRDefault="005C5BBD" w:rsidP="005C5BBD">
            <w:pPr>
              <w:pStyle w:val="AgendaHeading1"/>
              <w:numPr>
                <w:ilvl w:val="0"/>
                <w:numId w:val="0"/>
              </w:numPr>
              <w:spacing w:before="60"/>
              <w:rPr>
                <w:sz w:val="22"/>
                <w:szCs w:val="22"/>
              </w:rPr>
            </w:pPr>
          </w:p>
        </w:tc>
        <w:tc>
          <w:tcPr>
            <w:tcW w:w="7295" w:type="dxa"/>
            <w:shd w:val="clear" w:color="auto" w:fill="auto"/>
          </w:tcPr>
          <w:p w14:paraId="21000A07" w14:textId="64A6D1D0" w:rsidR="005C5BBD" w:rsidRDefault="005C5BBD" w:rsidP="005C5BBD">
            <w:pPr>
              <w:pStyle w:val="AgendaHeading1"/>
              <w:numPr>
                <w:ilvl w:val="0"/>
                <w:numId w:val="0"/>
              </w:numPr>
              <w:spacing w:before="60"/>
              <w:rPr>
                <w:sz w:val="22"/>
                <w:szCs w:val="22"/>
              </w:rPr>
            </w:pPr>
            <w:r w:rsidRPr="00A10971">
              <w:rPr>
                <w:b/>
                <w:sz w:val="22"/>
                <w:szCs w:val="22"/>
              </w:rPr>
              <w:t>Date and Time of Next Meeting</w:t>
            </w:r>
            <w:r>
              <w:rPr>
                <w:b/>
                <w:sz w:val="22"/>
                <w:szCs w:val="22"/>
              </w:rPr>
              <w:t>s</w:t>
            </w:r>
            <w:r>
              <w:rPr>
                <w:sz w:val="22"/>
                <w:szCs w:val="22"/>
              </w:rPr>
              <w:t>:</w:t>
            </w:r>
          </w:p>
          <w:p w14:paraId="5EB5FDDB" w14:textId="534A43A2" w:rsidR="00C876B7" w:rsidRDefault="00823FAA" w:rsidP="00823FAA">
            <w:pPr>
              <w:pStyle w:val="AgendaHeading1"/>
              <w:numPr>
                <w:ilvl w:val="0"/>
                <w:numId w:val="0"/>
              </w:numPr>
              <w:spacing w:before="60"/>
              <w:rPr>
                <w:sz w:val="22"/>
                <w:szCs w:val="22"/>
              </w:rPr>
            </w:pPr>
            <w:r>
              <w:rPr>
                <w:sz w:val="22"/>
                <w:szCs w:val="22"/>
              </w:rPr>
              <w:t>Wednesday, May 17, 2017, Gravenhurst Office</w:t>
            </w:r>
            <w:r w:rsidR="00E43410">
              <w:rPr>
                <w:sz w:val="22"/>
                <w:szCs w:val="22"/>
              </w:rPr>
              <w:t xml:space="preserve"> (Confirmed)</w:t>
            </w:r>
          </w:p>
          <w:p w14:paraId="275B920A" w14:textId="0616D47C" w:rsidR="00EB01B4" w:rsidRDefault="00ED0C11" w:rsidP="00823FAA">
            <w:pPr>
              <w:pStyle w:val="AgendaHeading1"/>
              <w:numPr>
                <w:ilvl w:val="0"/>
                <w:numId w:val="0"/>
              </w:numPr>
              <w:spacing w:before="60"/>
              <w:rPr>
                <w:sz w:val="22"/>
                <w:szCs w:val="22"/>
              </w:rPr>
            </w:pPr>
            <w:r>
              <w:rPr>
                <w:sz w:val="22"/>
                <w:szCs w:val="22"/>
              </w:rPr>
              <w:t xml:space="preserve">Monday, </w:t>
            </w:r>
            <w:r w:rsidR="00EB01B4">
              <w:rPr>
                <w:sz w:val="22"/>
                <w:szCs w:val="22"/>
              </w:rPr>
              <w:t>Jun</w:t>
            </w:r>
            <w:r>
              <w:rPr>
                <w:sz w:val="22"/>
                <w:szCs w:val="22"/>
              </w:rPr>
              <w:t>e 5, 2017, Board Retreat, Fern Resort, Orillia</w:t>
            </w:r>
            <w:r w:rsidR="008263D3">
              <w:rPr>
                <w:sz w:val="22"/>
                <w:szCs w:val="22"/>
              </w:rPr>
              <w:t>, 8:30 am to 12:00 noon</w:t>
            </w:r>
          </w:p>
          <w:p w14:paraId="00D0CCAA" w14:textId="77777777" w:rsidR="00C876B7" w:rsidRDefault="00C876B7" w:rsidP="00823FAA">
            <w:pPr>
              <w:pStyle w:val="AgendaHeading1"/>
              <w:numPr>
                <w:ilvl w:val="0"/>
                <w:numId w:val="0"/>
              </w:numPr>
              <w:spacing w:before="60"/>
              <w:rPr>
                <w:sz w:val="22"/>
                <w:szCs w:val="22"/>
              </w:rPr>
            </w:pPr>
            <w:r>
              <w:rPr>
                <w:sz w:val="22"/>
                <w:szCs w:val="22"/>
              </w:rPr>
              <w:t>Wednesday, June 21, 2017, Barrie Office</w:t>
            </w:r>
          </w:p>
          <w:p w14:paraId="6514F084" w14:textId="6786358D" w:rsidR="00ED0C11" w:rsidRPr="00A10971" w:rsidRDefault="00ED0C11" w:rsidP="00823FAA">
            <w:pPr>
              <w:pStyle w:val="AgendaHeading1"/>
              <w:numPr>
                <w:ilvl w:val="0"/>
                <w:numId w:val="0"/>
              </w:numPr>
              <w:spacing w:before="60"/>
              <w:rPr>
                <w:sz w:val="22"/>
                <w:szCs w:val="22"/>
              </w:rPr>
            </w:pPr>
            <w:r>
              <w:rPr>
                <w:sz w:val="22"/>
                <w:szCs w:val="22"/>
              </w:rPr>
              <w:t>Wednesday, September 20, 2017, Barrie Office</w:t>
            </w:r>
          </w:p>
        </w:tc>
      </w:tr>
      <w:tr w:rsidR="005C5BBD" w14:paraId="1734C7C1" w14:textId="77777777" w:rsidTr="00790692">
        <w:tc>
          <w:tcPr>
            <w:tcW w:w="739" w:type="dxa"/>
            <w:shd w:val="clear" w:color="auto" w:fill="auto"/>
          </w:tcPr>
          <w:p w14:paraId="3091EA29" w14:textId="3FDC2FA1" w:rsidR="005C5BBD" w:rsidRPr="00A10971" w:rsidRDefault="00EB01B4" w:rsidP="00ED1F9F">
            <w:pPr>
              <w:spacing w:before="60" w:after="60" w:line="360" w:lineRule="auto"/>
              <w:rPr>
                <w:sz w:val="22"/>
                <w:szCs w:val="22"/>
              </w:rPr>
            </w:pPr>
            <w:r>
              <w:rPr>
                <w:sz w:val="22"/>
                <w:szCs w:val="22"/>
              </w:rPr>
              <w:t>1</w:t>
            </w:r>
            <w:r w:rsidR="00EC1A10">
              <w:rPr>
                <w:sz w:val="22"/>
                <w:szCs w:val="22"/>
              </w:rPr>
              <w:t>1</w:t>
            </w:r>
            <w:r w:rsidR="005C5BBD" w:rsidRPr="00A10971">
              <w:rPr>
                <w:sz w:val="22"/>
                <w:szCs w:val="22"/>
              </w:rPr>
              <w:t>.</w:t>
            </w:r>
            <w:r w:rsidR="005C5BBD">
              <w:rPr>
                <w:sz w:val="22"/>
                <w:szCs w:val="22"/>
              </w:rPr>
              <w:t>0</w:t>
            </w:r>
          </w:p>
        </w:tc>
        <w:tc>
          <w:tcPr>
            <w:tcW w:w="791" w:type="dxa"/>
            <w:shd w:val="clear" w:color="auto" w:fill="auto"/>
          </w:tcPr>
          <w:p w14:paraId="68D0F80A" w14:textId="77777777" w:rsidR="005C5BBD" w:rsidRPr="00A10971" w:rsidRDefault="005C5BBD" w:rsidP="005C5BBD">
            <w:pPr>
              <w:spacing w:before="60" w:after="60" w:line="360" w:lineRule="auto"/>
              <w:rPr>
                <w:sz w:val="22"/>
                <w:szCs w:val="22"/>
              </w:rPr>
            </w:pPr>
          </w:p>
        </w:tc>
        <w:tc>
          <w:tcPr>
            <w:tcW w:w="810" w:type="dxa"/>
          </w:tcPr>
          <w:p w14:paraId="33C88CF9" w14:textId="6183BE81" w:rsidR="005C5BBD" w:rsidRPr="00C11A9D" w:rsidRDefault="005C5BBD" w:rsidP="005C5BBD">
            <w:pPr>
              <w:pStyle w:val="AgendaHeading1"/>
              <w:numPr>
                <w:ilvl w:val="0"/>
                <w:numId w:val="0"/>
              </w:numPr>
              <w:spacing w:before="60"/>
              <w:rPr>
                <w:sz w:val="22"/>
                <w:szCs w:val="22"/>
              </w:rPr>
            </w:pPr>
          </w:p>
        </w:tc>
        <w:tc>
          <w:tcPr>
            <w:tcW w:w="7295" w:type="dxa"/>
            <w:shd w:val="clear" w:color="auto" w:fill="auto"/>
          </w:tcPr>
          <w:p w14:paraId="2FD4F12B" w14:textId="77777777" w:rsidR="005C5BBD" w:rsidRPr="00A10971" w:rsidRDefault="005C5BBD" w:rsidP="005C5BBD">
            <w:pPr>
              <w:pStyle w:val="AgendaHeading1"/>
              <w:numPr>
                <w:ilvl w:val="0"/>
                <w:numId w:val="0"/>
              </w:numPr>
              <w:spacing w:before="60"/>
              <w:rPr>
                <w:b/>
                <w:sz w:val="22"/>
                <w:szCs w:val="22"/>
              </w:rPr>
            </w:pPr>
            <w:r w:rsidRPr="00A10971">
              <w:rPr>
                <w:b/>
                <w:sz w:val="22"/>
                <w:szCs w:val="22"/>
              </w:rPr>
              <w:t>Adjournment</w:t>
            </w:r>
          </w:p>
        </w:tc>
      </w:tr>
    </w:tbl>
    <w:p w14:paraId="3D995D72" w14:textId="77777777" w:rsidR="002F5BE2" w:rsidRPr="00AE48D7" w:rsidRDefault="002F5BE2" w:rsidP="00D86AE0">
      <w:pPr>
        <w:tabs>
          <w:tab w:val="left" w:pos="6480"/>
        </w:tabs>
      </w:pPr>
    </w:p>
    <w:sectPr w:rsidR="002F5BE2" w:rsidRPr="00AE48D7" w:rsidSect="008B0AC9">
      <w:headerReference w:type="default" r:id="rId88"/>
      <w:headerReference w:type="first" r:id="rId89"/>
      <w:type w:val="continuous"/>
      <w:pgSz w:w="12240" w:h="15840" w:code="1"/>
      <w:pgMar w:top="1267" w:right="1440" w:bottom="2160" w:left="1656" w:header="907" w:footer="36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7C119A" w14:textId="77777777" w:rsidR="00A07D56" w:rsidRDefault="00A07D56">
      <w:r>
        <w:separator/>
      </w:r>
    </w:p>
  </w:endnote>
  <w:endnote w:type="continuationSeparator" w:id="0">
    <w:p w14:paraId="7AD211E0" w14:textId="77777777" w:rsidR="00A07D56" w:rsidRDefault="00A07D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B86234" w14:textId="77777777" w:rsidR="00A07D56" w:rsidRDefault="00A07D56">
      <w:r>
        <w:separator/>
      </w:r>
    </w:p>
  </w:footnote>
  <w:footnote w:type="continuationSeparator" w:id="0">
    <w:p w14:paraId="1341B08C" w14:textId="77777777" w:rsidR="00A07D56" w:rsidRDefault="00A07D5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FEC0D1" w14:textId="77777777" w:rsidR="00A870BD" w:rsidRDefault="00A870BD">
    <w:pPr>
      <w:pStyle w:val="Header"/>
      <w:ind w:left="144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9DBE72" w14:textId="2D47A273" w:rsidR="00551F80" w:rsidRPr="00301FAF" w:rsidRDefault="00107BE0" w:rsidP="00301FAF">
    <w:pPr>
      <w:pStyle w:val="Header"/>
      <w:ind w:right="-666"/>
      <w:jc w:val="right"/>
      <w:rPr>
        <w:rFonts w:ascii="Arial Black" w:hAnsi="Arial Black"/>
        <w:color w:val="1F497D" w:themeColor="text2"/>
        <w:sz w:val="32"/>
      </w:rPr>
    </w:pPr>
    <w:r>
      <w:rPr>
        <w:rFonts w:ascii="Arial Black" w:hAnsi="Arial Black"/>
        <w:color w:val="1F497D" w:themeColor="text2"/>
        <w:sz w:val="32"/>
      </w:rPr>
      <w:t>A</w:t>
    </w:r>
    <w:r w:rsidR="00C034D4" w:rsidRPr="00A10971">
      <w:rPr>
        <w:rFonts w:ascii="Arial Black" w:hAnsi="Arial Black"/>
        <w:color w:val="1F497D" w:themeColor="text2"/>
        <w:sz w:val="32"/>
      </w:rPr>
      <w:t>GENDA</w:t>
    </w:r>
    <w:r w:rsidR="00A10971">
      <w:rPr>
        <w:noProof/>
        <w:lang w:val="en-CA" w:eastAsia="en-CA"/>
      </w:rPr>
      <w:drawing>
        <wp:anchor distT="0" distB="0" distL="114300" distR="114300" simplePos="0" relativeHeight="251659264" behindDoc="1" locked="0" layoutInCell="1" allowOverlap="1" wp14:anchorId="6BC900EF" wp14:editId="1935B06F">
          <wp:simplePos x="0" y="0"/>
          <wp:positionH relativeFrom="page">
            <wp:posOffset>438785</wp:posOffset>
          </wp:positionH>
          <wp:positionV relativeFrom="page">
            <wp:posOffset>365760</wp:posOffset>
          </wp:positionV>
          <wp:extent cx="1378596" cy="475488"/>
          <wp:effectExtent l="0" t="0" r="0" b="1270"/>
          <wp:wrapNone/>
          <wp:docPr id="7" name="Picture 7" descr="SMDHU_col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MDHU_col_logo"/>
                  <pic:cNvPicPr>
                    <a:picLocks noChangeAspect="1" noChangeArrowheads="1"/>
                  </pic:cNvPicPr>
                </pic:nvPicPr>
                <pic:blipFill>
                  <a:blip r:embed="rId1">
                    <a:extLst>
                      <a:ext uri="{28A0092B-C50C-407E-A947-70E740481C1C}">
                        <a14:useLocalDpi xmlns:a14="http://schemas.microsoft.com/office/drawing/2010/main" val="0"/>
                      </a:ext>
                    </a:extLst>
                  </a:blip>
                  <a:srcRect b="18935"/>
                  <a:stretch>
                    <a:fillRect/>
                  </a:stretch>
                </pic:blipFill>
                <pic:spPr bwMode="auto">
                  <a:xfrm>
                    <a:off x="0" y="0"/>
                    <a:ext cx="1378596" cy="47548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9FCCC0C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9648FA"/>
    <w:multiLevelType w:val="hybridMultilevel"/>
    <w:tmpl w:val="48DA3E16"/>
    <w:lvl w:ilvl="0" w:tplc="04090017">
      <w:start w:val="1"/>
      <w:numFmt w:val="lowerLetter"/>
      <w:lvlText w:val="%1)"/>
      <w:lvlJc w:val="left"/>
      <w:pPr>
        <w:ind w:left="414" w:hanging="360"/>
      </w:pPr>
    </w:lvl>
    <w:lvl w:ilvl="1" w:tplc="04090019" w:tentative="1">
      <w:start w:val="1"/>
      <w:numFmt w:val="lowerLetter"/>
      <w:lvlText w:val="%2."/>
      <w:lvlJc w:val="left"/>
      <w:pPr>
        <w:ind w:left="1134" w:hanging="360"/>
      </w:pPr>
    </w:lvl>
    <w:lvl w:ilvl="2" w:tplc="0409001B" w:tentative="1">
      <w:start w:val="1"/>
      <w:numFmt w:val="lowerRoman"/>
      <w:lvlText w:val="%3."/>
      <w:lvlJc w:val="right"/>
      <w:pPr>
        <w:ind w:left="1854" w:hanging="180"/>
      </w:pPr>
    </w:lvl>
    <w:lvl w:ilvl="3" w:tplc="0409000F" w:tentative="1">
      <w:start w:val="1"/>
      <w:numFmt w:val="decimal"/>
      <w:lvlText w:val="%4."/>
      <w:lvlJc w:val="left"/>
      <w:pPr>
        <w:ind w:left="2574" w:hanging="360"/>
      </w:pPr>
    </w:lvl>
    <w:lvl w:ilvl="4" w:tplc="04090019" w:tentative="1">
      <w:start w:val="1"/>
      <w:numFmt w:val="lowerLetter"/>
      <w:lvlText w:val="%5."/>
      <w:lvlJc w:val="left"/>
      <w:pPr>
        <w:ind w:left="3294" w:hanging="360"/>
      </w:pPr>
    </w:lvl>
    <w:lvl w:ilvl="5" w:tplc="0409001B" w:tentative="1">
      <w:start w:val="1"/>
      <w:numFmt w:val="lowerRoman"/>
      <w:lvlText w:val="%6."/>
      <w:lvlJc w:val="right"/>
      <w:pPr>
        <w:ind w:left="4014" w:hanging="180"/>
      </w:pPr>
    </w:lvl>
    <w:lvl w:ilvl="6" w:tplc="0409000F" w:tentative="1">
      <w:start w:val="1"/>
      <w:numFmt w:val="decimal"/>
      <w:lvlText w:val="%7."/>
      <w:lvlJc w:val="left"/>
      <w:pPr>
        <w:ind w:left="4734" w:hanging="360"/>
      </w:pPr>
    </w:lvl>
    <w:lvl w:ilvl="7" w:tplc="04090019" w:tentative="1">
      <w:start w:val="1"/>
      <w:numFmt w:val="lowerLetter"/>
      <w:lvlText w:val="%8."/>
      <w:lvlJc w:val="left"/>
      <w:pPr>
        <w:ind w:left="5454" w:hanging="360"/>
      </w:pPr>
    </w:lvl>
    <w:lvl w:ilvl="8" w:tplc="0409001B" w:tentative="1">
      <w:start w:val="1"/>
      <w:numFmt w:val="lowerRoman"/>
      <w:lvlText w:val="%9."/>
      <w:lvlJc w:val="right"/>
      <w:pPr>
        <w:ind w:left="6174" w:hanging="180"/>
      </w:pPr>
    </w:lvl>
  </w:abstractNum>
  <w:abstractNum w:abstractNumId="2" w15:restartNumberingAfterBreak="0">
    <w:nsid w:val="053E47CB"/>
    <w:multiLevelType w:val="hybridMultilevel"/>
    <w:tmpl w:val="D6307EB4"/>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 w15:restartNumberingAfterBreak="0">
    <w:nsid w:val="06116CE4"/>
    <w:multiLevelType w:val="hybridMultilevel"/>
    <w:tmpl w:val="779AC296"/>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 w15:restartNumberingAfterBreak="0">
    <w:nsid w:val="07742478"/>
    <w:multiLevelType w:val="hybridMultilevel"/>
    <w:tmpl w:val="6F6AC55C"/>
    <w:lvl w:ilvl="0" w:tplc="497C79E4">
      <w:start w:val="1"/>
      <w:numFmt w:val="bullet"/>
      <w:lvlText w:val=""/>
      <w:lvlJc w:val="left"/>
      <w:pPr>
        <w:ind w:left="720" w:hanging="360"/>
      </w:pPr>
      <w:rPr>
        <w:rFonts w:ascii="Symbol" w:hAnsi="Symbol" w:hint="default"/>
        <w:color w:val="365F91" w:themeColor="accent1" w:themeShade="BF"/>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7904687"/>
    <w:multiLevelType w:val="hybridMultilevel"/>
    <w:tmpl w:val="BC48B140"/>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 w15:restartNumberingAfterBreak="0">
    <w:nsid w:val="090E14A0"/>
    <w:multiLevelType w:val="hybridMultilevel"/>
    <w:tmpl w:val="FB8237A2"/>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 w15:restartNumberingAfterBreak="0">
    <w:nsid w:val="09BA6745"/>
    <w:multiLevelType w:val="hybridMultilevel"/>
    <w:tmpl w:val="6E12159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9FC2FED"/>
    <w:multiLevelType w:val="hybridMultilevel"/>
    <w:tmpl w:val="A678D81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D3F6C2E"/>
    <w:multiLevelType w:val="hybridMultilevel"/>
    <w:tmpl w:val="BAE0B946"/>
    <w:lvl w:ilvl="0" w:tplc="04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0E447C70"/>
    <w:multiLevelType w:val="hybridMultilevel"/>
    <w:tmpl w:val="2EF606E6"/>
    <w:lvl w:ilvl="0" w:tplc="04090017">
      <w:start w:val="1"/>
      <w:numFmt w:val="lowerLetter"/>
      <w:lvlText w:val="%1)"/>
      <w:lvlJc w:val="left"/>
      <w:pPr>
        <w:ind w:left="394" w:hanging="360"/>
      </w:pPr>
    </w:lvl>
    <w:lvl w:ilvl="1" w:tplc="10090019" w:tentative="1">
      <w:start w:val="1"/>
      <w:numFmt w:val="lowerLetter"/>
      <w:lvlText w:val="%2."/>
      <w:lvlJc w:val="left"/>
      <w:pPr>
        <w:ind w:left="1114" w:hanging="360"/>
      </w:pPr>
    </w:lvl>
    <w:lvl w:ilvl="2" w:tplc="1009001B" w:tentative="1">
      <w:start w:val="1"/>
      <w:numFmt w:val="lowerRoman"/>
      <w:lvlText w:val="%3."/>
      <w:lvlJc w:val="right"/>
      <w:pPr>
        <w:ind w:left="1834" w:hanging="180"/>
      </w:pPr>
    </w:lvl>
    <w:lvl w:ilvl="3" w:tplc="1009000F" w:tentative="1">
      <w:start w:val="1"/>
      <w:numFmt w:val="decimal"/>
      <w:lvlText w:val="%4."/>
      <w:lvlJc w:val="left"/>
      <w:pPr>
        <w:ind w:left="2554" w:hanging="360"/>
      </w:pPr>
    </w:lvl>
    <w:lvl w:ilvl="4" w:tplc="10090019" w:tentative="1">
      <w:start w:val="1"/>
      <w:numFmt w:val="lowerLetter"/>
      <w:lvlText w:val="%5."/>
      <w:lvlJc w:val="left"/>
      <w:pPr>
        <w:ind w:left="3274" w:hanging="360"/>
      </w:pPr>
    </w:lvl>
    <w:lvl w:ilvl="5" w:tplc="1009001B" w:tentative="1">
      <w:start w:val="1"/>
      <w:numFmt w:val="lowerRoman"/>
      <w:lvlText w:val="%6."/>
      <w:lvlJc w:val="right"/>
      <w:pPr>
        <w:ind w:left="3994" w:hanging="180"/>
      </w:pPr>
    </w:lvl>
    <w:lvl w:ilvl="6" w:tplc="1009000F" w:tentative="1">
      <w:start w:val="1"/>
      <w:numFmt w:val="decimal"/>
      <w:lvlText w:val="%7."/>
      <w:lvlJc w:val="left"/>
      <w:pPr>
        <w:ind w:left="4714" w:hanging="360"/>
      </w:pPr>
    </w:lvl>
    <w:lvl w:ilvl="7" w:tplc="10090019" w:tentative="1">
      <w:start w:val="1"/>
      <w:numFmt w:val="lowerLetter"/>
      <w:lvlText w:val="%8."/>
      <w:lvlJc w:val="left"/>
      <w:pPr>
        <w:ind w:left="5434" w:hanging="360"/>
      </w:pPr>
    </w:lvl>
    <w:lvl w:ilvl="8" w:tplc="1009001B" w:tentative="1">
      <w:start w:val="1"/>
      <w:numFmt w:val="lowerRoman"/>
      <w:lvlText w:val="%9."/>
      <w:lvlJc w:val="right"/>
      <w:pPr>
        <w:ind w:left="6154" w:hanging="180"/>
      </w:pPr>
    </w:lvl>
  </w:abstractNum>
  <w:abstractNum w:abstractNumId="11" w15:restartNumberingAfterBreak="0">
    <w:nsid w:val="0EC143A0"/>
    <w:multiLevelType w:val="hybridMultilevel"/>
    <w:tmpl w:val="8E2E06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1AE778A"/>
    <w:multiLevelType w:val="hybridMultilevel"/>
    <w:tmpl w:val="F6E69DDA"/>
    <w:lvl w:ilvl="0" w:tplc="04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1BB07859"/>
    <w:multiLevelType w:val="hybridMultilevel"/>
    <w:tmpl w:val="8AA692D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C78553A"/>
    <w:multiLevelType w:val="hybridMultilevel"/>
    <w:tmpl w:val="10D6605A"/>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5" w15:restartNumberingAfterBreak="0">
    <w:nsid w:val="278A1CF9"/>
    <w:multiLevelType w:val="hybridMultilevel"/>
    <w:tmpl w:val="5568D6D2"/>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6" w15:restartNumberingAfterBreak="0">
    <w:nsid w:val="2E123717"/>
    <w:multiLevelType w:val="hybridMultilevel"/>
    <w:tmpl w:val="768C7C6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15C5AA3"/>
    <w:multiLevelType w:val="hybridMultilevel"/>
    <w:tmpl w:val="B608FF1A"/>
    <w:lvl w:ilvl="0" w:tplc="0409000F">
      <w:start w:val="1"/>
      <w:numFmt w:val="decimal"/>
      <w:lvlText w:val="%1."/>
      <w:lvlJc w:val="left"/>
      <w:pPr>
        <w:ind w:left="394" w:hanging="360"/>
      </w:pPr>
    </w:lvl>
    <w:lvl w:ilvl="1" w:tplc="10090019" w:tentative="1">
      <w:start w:val="1"/>
      <w:numFmt w:val="lowerLetter"/>
      <w:lvlText w:val="%2."/>
      <w:lvlJc w:val="left"/>
      <w:pPr>
        <w:ind w:left="1114" w:hanging="360"/>
      </w:pPr>
    </w:lvl>
    <w:lvl w:ilvl="2" w:tplc="1009001B" w:tentative="1">
      <w:start w:val="1"/>
      <w:numFmt w:val="lowerRoman"/>
      <w:lvlText w:val="%3."/>
      <w:lvlJc w:val="right"/>
      <w:pPr>
        <w:ind w:left="1834" w:hanging="180"/>
      </w:pPr>
    </w:lvl>
    <w:lvl w:ilvl="3" w:tplc="1009000F" w:tentative="1">
      <w:start w:val="1"/>
      <w:numFmt w:val="decimal"/>
      <w:lvlText w:val="%4."/>
      <w:lvlJc w:val="left"/>
      <w:pPr>
        <w:ind w:left="2554" w:hanging="360"/>
      </w:pPr>
    </w:lvl>
    <w:lvl w:ilvl="4" w:tplc="10090019" w:tentative="1">
      <w:start w:val="1"/>
      <w:numFmt w:val="lowerLetter"/>
      <w:lvlText w:val="%5."/>
      <w:lvlJc w:val="left"/>
      <w:pPr>
        <w:ind w:left="3274" w:hanging="360"/>
      </w:pPr>
    </w:lvl>
    <w:lvl w:ilvl="5" w:tplc="1009001B" w:tentative="1">
      <w:start w:val="1"/>
      <w:numFmt w:val="lowerRoman"/>
      <w:lvlText w:val="%6."/>
      <w:lvlJc w:val="right"/>
      <w:pPr>
        <w:ind w:left="3994" w:hanging="180"/>
      </w:pPr>
    </w:lvl>
    <w:lvl w:ilvl="6" w:tplc="1009000F" w:tentative="1">
      <w:start w:val="1"/>
      <w:numFmt w:val="decimal"/>
      <w:lvlText w:val="%7."/>
      <w:lvlJc w:val="left"/>
      <w:pPr>
        <w:ind w:left="4714" w:hanging="360"/>
      </w:pPr>
    </w:lvl>
    <w:lvl w:ilvl="7" w:tplc="10090019" w:tentative="1">
      <w:start w:val="1"/>
      <w:numFmt w:val="lowerLetter"/>
      <w:lvlText w:val="%8."/>
      <w:lvlJc w:val="left"/>
      <w:pPr>
        <w:ind w:left="5434" w:hanging="360"/>
      </w:pPr>
    </w:lvl>
    <w:lvl w:ilvl="8" w:tplc="1009001B" w:tentative="1">
      <w:start w:val="1"/>
      <w:numFmt w:val="lowerRoman"/>
      <w:lvlText w:val="%9."/>
      <w:lvlJc w:val="right"/>
      <w:pPr>
        <w:ind w:left="6154" w:hanging="180"/>
      </w:pPr>
    </w:lvl>
  </w:abstractNum>
  <w:abstractNum w:abstractNumId="18" w15:restartNumberingAfterBreak="0">
    <w:nsid w:val="347412D0"/>
    <w:multiLevelType w:val="hybridMultilevel"/>
    <w:tmpl w:val="EDCE9352"/>
    <w:lvl w:ilvl="0" w:tplc="5AA04174">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35955A57"/>
    <w:multiLevelType w:val="hybridMultilevel"/>
    <w:tmpl w:val="108E90D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6E81523"/>
    <w:multiLevelType w:val="hybridMultilevel"/>
    <w:tmpl w:val="2ED276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BBF5FB0"/>
    <w:multiLevelType w:val="hybridMultilevel"/>
    <w:tmpl w:val="66CC2998"/>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2" w15:restartNumberingAfterBreak="0">
    <w:nsid w:val="44D725AD"/>
    <w:multiLevelType w:val="hybridMultilevel"/>
    <w:tmpl w:val="2B385F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5894A99"/>
    <w:multiLevelType w:val="hybridMultilevel"/>
    <w:tmpl w:val="4D8A20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8D43674"/>
    <w:multiLevelType w:val="hybridMultilevel"/>
    <w:tmpl w:val="5F920300"/>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5" w15:restartNumberingAfterBreak="0">
    <w:nsid w:val="4EB079FD"/>
    <w:multiLevelType w:val="hybridMultilevel"/>
    <w:tmpl w:val="674EB8A4"/>
    <w:lvl w:ilvl="0" w:tplc="8806CA06">
      <w:start w:val="1"/>
      <w:numFmt w:val="decimal"/>
      <w:lvlText w:val="%1."/>
      <w:lvlJc w:val="left"/>
      <w:pPr>
        <w:ind w:left="360" w:hanging="360"/>
      </w:pPr>
      <w:rPr>
        <w:rFonts w:hint="default"/>
        <w:color w:val="auto"/>
        <w:u w:val="no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6" w15:restartNumberingAfterBreak="0">
    <w:nsid w:val="501C75E9"/>
    <w:multiLevelType w:val="hybridMultilevel"/>
    <w:tmpl w:val="6D2CB714"/>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7" w15:restartNumberingAfterBreak="0">
    <w:nsid w:val="51EF0E91"/>
    <w:multiLevelType w:val="hybridMultilevel"/>
    <w:tmpl w:val="B6CC502E"/>
    <w:lvl w:ilvl="0" w:tplc="981298B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5EB6877"/>
    <w:multiLevelType w:val="hybridMultilevel"/>
    <w:tmpl w:val="F07A3072"/>
    <w:lvl w:ilvl="0" w:tplc="449EDEE6">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4236719"/>
    <w:multiLevelType w:val="hybridMultilevel"/>
    <w:tmpl w:val="D4B6CACE"/>
    <w:lvl w:ilvl="0" w:tplc="3732D946">
      <w:start w:val="1"/>
      <w:numFmt w:val="lowerLetter"/>
      <w:lvlText w:val="%1)"/>
      <w:lvlJc w:val="left"/>
      <w:pPr>
        <w:ind w:left="1500" w:hanging="11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412409"/>
    <w:multiLevelType w:val="hybridMultilevel"/>
    <w:tmpl w:val="6D467476"/>
    <w:lvl w:ilvl="0" w:tplc="E258DC5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9B31FAA"/>
    <w:multiLevelType w:val="multilevel"/>
    <w:tmpl w:val="71A8D030"/>
    <w:lvl w:ilvl="0">
      <w:start w:val="1"/>
      <w:numFmt w:val="decimal"/>
      <w:pStyle w:val="AgendaHeading1"/>
      <w:lvlText w:val="%1."/>
      <w:lvlJc w:val="left"/>
      <w:pPr>
        <w:tabs>
          <w:tab w:val="num" w:pos="720"/>
        </w:tabs>
        <w:ind w:left="360" w:hanging="360"/>
      </w:pPr>
      <w:rPr>
        <w:rFonts w:hint="default"/>
      </w:rPr>
    </w:lvl>
    <w:lvl w:ilvl="1">
      <w:start w:val="1"/>
      <w:numFmt w:val="decimal"/>
      <w:lvlText w:val="%1.%2"/>
      <w:lvlJc w:val="left"/>
      <w:pPr>
        <w:tabs>
          <w:tab w:val="num" w:pos="792"/>
        </w:tabs>
        <w:ind w:left="792" w:hanging="432"/>
      </w:pPr>
      <w:rPr>
        <w:rFonts w:ascii="Arial" w:eastAsia="Times New Roman" w:hAnsi="Arial" w:cs="Arial"/>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2" w15:restartNumberingAfterBreak="0">
    <w:nsid w:val="7A3A4AF0"/>
    <w:multiLevelType w:val="hybridMultilevel"/>
    <w:tmpl w:val="1AC67B5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1"/>
  </w:num>
  <w:num w:numId="2">
    <w:abstractNumId w:val="0"/>
  </w:num>
  <w:num w:numId="3">
    <w:abstractNumId w:val="29"/>
  </w:num>
  <w:num w:numId="4">
    <w:abstractNumId w:val="32"/>
  </w:num>
  <w:num w:numId="5">
    <w:abstractNumId w:val="5"/>
  </w:num>
  <w:num w:numId="6">
    <w:abstractNumId w:val="15"/>
  </w:num>
  <w:num w:numId="7">
    <w:abstractNumId w:val="10"/>
  </w:num>
  <w:num w:numId="8">
    <w:abstractNumId w:val="6"/>
  </w:num>
  <w:num w:numId="9">
    <w:abstractNumId w:val="17"/>
  </w:num>
  <w:num w:numId="10">
    <w:abstractNumId w:val="24"/>
  </w:num>
  <w:num w:numId="11">
    <w:abstractNumId w:val="21"/>
  </w:num>
  <w:num w:numId="12">
    <w:abstractNumId w:val="14"/>
  </w:num>
  <w:num w:numId="13">
    <w:abstractNumId w:val="18"/>
  </w:num>
  <w:num w:numId="14">
    <w:abstractNumId w:val="4"/>
  </w:num>
  <w:num w:numId="15">
    <w:abstractNumId w:val="26"/>
  </w:num>
  <w:num w:numId="16">
    <w:abstractNumId w:val="11"/>
  </w:num>
  <w:num w:numId="17">
    <w:abstractNumId w:val="28"/>
  </w:num>
  <w:num w:numId="18">
    <w:abstractNumId w:val="27"/>
  </w:num>
  <w:num w:numId="19">
    <w:abstractNumId w:val="30"/>
  </w:num>
  <w:num w:numId="20">
    <w:abstractNumId w:val="8"/>
  </w:num>
  <w:num w:numId="21">
    <w:abstractNumId w:val="1"/>
  </w:num>
  <w:num w:numId="22">
    <w:abstractNumId w:val="7"/>
  </w:num>
  <w:num w:numId="23">
    <w:abstractNumId w:val="22"/>
  </w:num>
  <w:num w:numId="24">
    <w:abstractNumId w:val="13"/>
  </w:num>
  <w:num w:numId="25">
    <w:abstractNumId w:val="19"/>
  </w:num>
  <w:num w:numId="26">
    <w:abstractNumId w:val="16"/>
  </w:num>
  <w:num w:numId="27">
    <w:abstractNumId w:val="20"/>
  </w:num>
  <w:num w:numId="28">
    <w:abstractNumId w:val="23"/>
  </w:num>
  <w:num w:numId="29">
    <w:abstractNumId w:val="3"/>
  </w:num>
  <w:num w:numId="30">
    <w:abstractNumId w:val="2"/>
  </w:num>
  <w:num w:numId="31">
    <w:abstractNumId w:val="12"/>
  </w:num>
  <w:num w:numId="32">
    <w:abstractNumId w:val="9"/>
  </w:num>
  <w:num w:numId="3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720"/>
  <w:displayHorizontalDrawingGridEvery w:val="0"/>
  <w:displayVerticalDrawingGridEvery w:val="0"/>
  <w:doNotUseMarginsForDrawingGridOrigin/>
  <w:noPunctuationKerning/>
  <w:characterSpacingControl w:val="doNotCompress"/>
  <w:hdrShapeDefaults>
    <o:shapedefaults v:ext="edit" spidmax="5109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1A9D"/>
    <w:rsid w:val="000002A9"/>
    <w:rsid w:val="000067F5"/>
    <w:rsid w:val="00012266"/>
    <w:rsid w:val="00020EAE"/>
    <w:rsid w:val="00027BE4"/>
    <w:rsid w:val="00027C68"/>
    <w:rsid w:val="0003255C"/>
    <w:rsid w:val="000329BD"/>
    <w:rsid w:val="00035B82"/>
    <w:rsid w:val="00036285"/>
    <w:rsid w:val="00040DBE"/>
    <w:rsid w:val="00043FF8"/>
    <w:rsid w:val="0004538E"/>
    <w:rsid w:val="00047523"/>
    <w:rsid w:val="000500AB"/>
    <w:rsid w:val="000539E0"/>
    <w:rsid w:val="000612AF"/>
    <w:rsid w:val="00061B18"/>
    <w:rsid w:val="00061BE1"/>
    <w:rsid w:val="000641DF"/>
    <w:rsid w:val="00064AAF"/>
    <w:rsid w:val="000705DD"/>
    <w:rsid w:val="00076AE0"/>
    <w:rsid w:val="00076BE7"/>
    <w:rsid w:val="00080CE7"/>
    <w:rsid w:val="0008776B"/>
    <w:rsid w:val="0009234E"/>
    <w:rsid w:val="00094C29"/>
    <w:rsid w:val="00095444"/>
    <w:rsid w:val="0009682E"/>
    <w:rsid w:val="000A37DD"/>
    <w:rsid w:val="000A4800"/>
    <w:rsid w:val="000B316B"/>
    <w:rsid w:val="000B3C6D"/>
    <w:rsid w:val="000B6DA9"/>
    <w:rsid w:val="000C01D1"/>
    <w:rsid w:val="000D68EC"/>
    <w:rsid w:val="000F0B15"/>
    <w:rsid w:val="000F513D"/>
    <w:rsid w:val="000F610E"/>
    <w:rsid w:val="000F67DD"/>
    <w:rsid w:val="00101A12"/>
    <w:rsid w:val="00101F96"/>
    <w:rsid w:val="001036AD"/>
    <w:rsid w:val="00105144"/>
    <w:rsid w:val="001068E1"/>
    <w:rsid w:val="00106F14"/>
    <w:rsid w:val="00107BE0"/>
    <w:rsid w:val="00113EBD"/>
    <w:rsid w:val="0012280B"/>
    <w:rsid w:val="00123E04"/>
    <w:rsid w:val="0012577E"/>
    <w:rsid w:val="00136245"/>
    <w:rsid w:val="00137C90"/>
    <w:rsid w:val="00141FA4"/>
    <w:rsid w:val="00143B3C"/>
    <w:rsid w:val="00172888"/>
    <w:rsid w:val="001762D4"/>
    <w:rsid w:val="00177B4D"/>
    <w:rsid w:val="00180A90"/>
    <w:rsid w:val="00184C6A"/>
    <w:rsid w:val="001901E3"/>
    <w:rsid w:val="00192692"/>
    <w:rsid w:val="001A06ED"/>
    <w:rsid w:val="001A1563"/>
    <w:rsid w:val="001A4EA1"/>
    <w:rsid w:val="001A5ED6"/>
    <w:rsid w:val="001A787F"/>
    <w:rsid w:val="001B21BD"/>
    <w:rsid w:val="001B370E"/>
    <w:rsid w:val="001B77C3"/>
    <w:rsid w:val="001C25B9"/>
    <w:rsid w:val="001C693E"/>
    <w:rsid w:val="001D03E0"/>
    <w:rsid w:val="001D1232"/>
    <w:rsid w:val="001D34C3"/>
    <w:rsid w:val="001D3781"/>
    <w:rsid w:val="001E1AED"/>
    <w:rsid w:val="001E5519"/>
    <w:rsid w:val="001E5C14"/>
    <w:rsid w:val="001F0984"/>
    <w:rsid w:val="001F1D14"/>
    <w:rsid w:val="0020037C"/>
    <w:rsid w:val="00205B78"/>
    <w:rsid w:val="00213320"/>
    <w:rsid w:val="00217DE6"/>
    <w:rsid w:val="002215BE"/>
    <w:rsid w:val="00222468"/>
    <w:rsid w:val="00224F32"/>
    <w:rsid w:val="0022655C"/>
    <w:rsid w:val="00235FD8"/>
    <w:rsid w:val="002366D7"/>
    <w:rsid w:val="002538A4"/>
    <w:rsid w:val="00260CE5"/>
    <w:rsid w:val="00266419"/>
    <w:rsid w:val="0027665F"/>
    <w:rsid w:val="00287AEF"/>
    <w:rsid w:val="00291968"/>
    <w:rsid w:val="0029440B"/>
    <w:rsid w:val="002A299A"/>
    <w:rsid w:val="002A2FCB"/>
    <w:rsid w:val="002A5A9E"/>
    <w:rsid w:val="002B7154"/>
    <w:rsid w:val="002C1A96"/>
    <w:rsid w:val="002C3905"/>
    <w:rsid w:val="002C65EB"/>
    <w:rsid w:val="002D2F8C"/>
    <w:rsid w:val="002D56CA"/>
    <w:rsid w:val="002E1D26"/>
    <w:rsid w:val="002E2292"/>
    <w:rsid w:val="002E4F33"/>
    <w:rsid w:val="002E52BC"/>
    <w:rsid w:val="002F0D0C"/>
    <w:rsid w:val="002F2273"/>
    <w:rsid w:val="002F5BE2"/>
    <w:rsid w:val="003013F0"/>
    <w:rsid w:val="00301FAF"/>
    <w:rsid w:val="003069AC"/>
    <w:rsid w:val="003101B3"/>
    <w:rsid w:val="003112A7"/>
    <w:rsid w:val="003117F6"/>
    <w:rsid w:val="00313603"/>
    <w:rsid w:val="00333BEB"/>
    <w:rsid w:val="00341C28"/>
    <w:rsid w:val="003431F4"/>
    <w:rsid w:val="00343B1F"/>
    <w:rsid w:val="00347846"/>
    <w:rsid w:val="00347F76"/>
    <w:rsid w:val="00353189"/>
    <w:rsid w:val="0035720F"/>
    <w:rsid w:val="003614B9"/>
    <w:rsid w:val="00361912"/>
    <w:rsid w:val="00371FDC"/>
    <w:rsid w:val="00380639"/>
    <w:rsid w:val="003808C0"/>
    <w:rsid w:val="003914CB"/>
    <w:rsid w:val="003A13DF"/>
    <w:rsid w:val="003A66F8"/>
    <w:rsid w:val="003B0E7D"/>
    <w:rsid w:val="003B106D"/>
    <w:rsid w:val="003B1CC8"/>
    <w:rsid w:val="003B5AF9"/>
    <w:rsid w:val="003C16F7"/>
    <w:rsid w:val="003C541F"/>
    <w:rsid w:val="003D2DDD"/>
    <w:rsid w:val="003D4A2E"/>
    <w:rsid w:val="003D4CB3"/>
    <w:rsid w:val="003E2E5E"/>
    <w:rsid w:val="003E3B75"/>
    <w:rsid w:val="003E57AD"/>
    <w:rsid w:val="003F10A9"/>
    <w:rsid w:val="003F180A"/>
    <w:rsid w:val="003F67F6"/>
    <w:rsid w:val="00400262"/>
    <w:rsid w:val="00405561"/>
    <w:rsid w:val="00410CE2"/>
    <w:rsid w:val="00412D23"/>
    <w:rsid w:val="004143B0"/>
    <w:rsid w:val="004204D7"/>
    <w:rsid w:val="00423298"/>
    <w:rsid w:val="00435F81"/>
    <w:rsid w:val="00437143"/>
    <w:rsid w:val="00445ED1"/>
    <w:rsid w:val="00447B40"/>
    <w:rsid w:val="004509A9"/>
    <w:rsid w:val="004578EC"/>
    <w:rsid w:val="00461175"/>
    <w:rsid w:val="004663D1"/>
    <w:rsid w:val="00466E9C"/>
    <w:rsid w:val="0047735B"/>
    <w:rsid w:val="00485228"/>
    <w:rsid w:val="0049098A"/>
    <w:rsid w:val="0049140F"/>
    <w:rsid w:val="00491CAE"/>
    <w:rsid w:val="00496FCB"/>
    <w:rsid w:val="004A429F"/>
    <w:rsid w:val="004A49AA"/>
    <w:rsid w:val="004A5A5C"/>
    <w:rsid w:val="004A7CAC"/>
    <w:rsid w:val="004B14B0"/>
    <w:rsid w:val="004B3C64"/>
    <w:rsid w:val="004B4BC2"/>
    <w:rsid w:val="004C1C60"/>
    <w:rsid w:val="004D1240"/>
    <w:rsid w:val="004D1E8F"/>
    <w:rsid w:val="004E28D2"/>
    <w:rsid w:val="004F3C3A"/>
    <w:rsid w:val="004F3D4B"/>
    <w:rsid w:val="004F522B"/>
    <w:rsid w:val="004F642A"/>
    <w:rsid w:val="00500388"/>
    <w:rsid w:val="005019B1"/>
    <w:rsid w:val="00502433"/>
    <w:rsid w:val="00506990"/>
    <w:rsid w:val="0051078A"/>
    <w:rsid w:val="005332D8"/>
    <w:rsid w:val="00533DFB"/>
    <w:rsid w:val="0054735D"/>
    <w:rsid w:val="00550533"/>
    <w:rsid w:val="00551F80"/>
    <w:rsid w:val="0055240D"/>
    <w:rsid w:val="005524A4"/>
    <w:rsid w:val="00564853"/>
    <w:rsid w:val="005724D0"/>
    <w:rsid w:val="00573B3D"/>
    <w:rsid w:val="00574409"/>
    <w:rsid w:val="005814C3"/>
    <w:rsid w:val="00583FBE"/>
    <w:rsid w:val="00585769"/>
    <w:rsid w:val="00586852"/>
    <w:rsid w:val="00586F85"/>
    <w:rsid w:val="005879E2"/>
    <w:rsid w:val="00590A52"/>
    <w:rsid w:val="00592504"/>
    <w:rsid w:val="00594004"/>
    <w:rsid w:val="0059580A"/>
    <w:rsid w:val="005A4032"/>
    <w:rsid w:val="005B2547"/>
    <w:rsid w:val="005B54A2"/>
    <w:rsid w:val="005B55CA"/>
    <w:rsid w:val="005C130D"/>
    <w:rsid w:val="005C16E6"/>
    <w:rsid w:val="005C2BD2"/>
    <w:rsid w:val="005C5BBD"/>
    <w:rsid w:val="005D5E3A"/>
    <w:rsid w:val="005E4001"/>
    <w:rsid w:val="005E75C1"/>
    <w:rsid w:val="005F66F7"/>
    <w:rsid w:val="005F773A"/>
    <w:rsid w:val="005F7DEE"/>
    <w:rsid w:val="0060584D"/>
    <w:rsid w:val="00607BCE"/>
    <w:rsid w:val="00611A86"/>
    <w:rsid w:val="00615C81"/>
    <w:rsid w:val="00616670"/>
    <w:rsid w:val="00617213"/>
    <w:rsid w:val="00620765"/>
    <w:rsid w:val="00622DDF"/>
    <w:rsid w:val="006230CC"/>
    <w:rsid w:val="00623A1E"/>
    <w:rsid w:val="00623BD2"/>
    <w:rsid w:val="00624891"/>
    <w:rsid w:val="00626E0A"/>
    <w:rsid w:val="00634A81"/>
    <w:rsid w:val="00634C36"/>
    <w:rsid w:val="006368E0"/>
    <w:rsid w:val="006472B3"/>
    <w:rsid w:val="00647C37"/>
    <w:rsid w:val="00651F67"/>
    <w:rsid w:val="00655B31"/>
    <w:rsid w:val="006575E6"/>
    <w:rsid w:val="00657760"/>
    <w:rsid w:val="00661077"/>
    <w:rsid w:val="00664FD6"/>
    <w:rsid w:val="006668B4"/>
    <w:rsid w:val="00667B35"/>
    <w:rsid w:val="00671899"/>
    <w:rsid w:val="00672A35"/>
    <w:rsid w:val="00673D4D"/>
    <w:rsid w:val="00674ED5"/>
    <w:rsid w:val="00676F32"/>
    <w:rsid w:val="0067799B"/>
    <w:rsid w:val="00687E94"/>
    <w:rsid w:val="006A1046"/>
    <w:rsid w:val="006A3797"/>
    <w:rsid w:val="006A3DD7"/>
    <w:rsid w:val="006A3F80"/>
    <w:rsid w:val="006A46C1"/>
    <w:rsid w:val="006A547F"/>
    <w:rsid w:val="006A5CDD"/>
    <w:rsid w:val="006B360B"/>
    <w:rsid w:val="006B4410"/>
    <w:rsid w:val="006B473C"/>
    <w:rsid w:val="006B5496"/>
    <w:rsid w:val="006B5899"/>
    <w:rsid w:val="006C36B6"/>
    <w:rsid w:val="006C7F21"/>
    <w:rsid w:val="006D4796"/>
    <w:rsid w:val="006D6AA1"/>
    <w:rsid w:val="006D7796"/>
    <w:rsid w:val="006E7728"/>
    <w:rsid w:val="006F0C3A"/>
    <w:rsid w:val="006F1B08"/>
    <w:rsid w:val="006F5931"/>
    <w:rsid w:val="006F6070"/>
    <w:rsid w:val="006F66E7"/>
    <w:rsid w:val="0070573E"/>
    <w:rsid w:val="0070756A"/>
    <w:rsid w:val="0071412F"/>
    <w:rsid w:val="00717563"/>
    <w:rsid w:val="00717796"/>
    <w:rsid w:val="00723223"/>
    <w:rsid w:val="007239E2"/>
    <w:rsid w:val="00723D5B"/>
    <w:rsid w:val="00726535"/>
    <w:rsid w:val="00727405"/>
    <w:rsid w:val="00727E2B"/>
    <w:rsid w:val="0073383D"/>
    <w:rsid w:val="00733AC8"/>
    <w:rsid w:val="00733D9A"/>
    <w:rsid w:val="00734235"/>
    <w:rsid w:val="00741AB3"/>
    <w:rsid w:val="00744E2E"/>
    <w:rsid w:val="00750F0E"/>
    <w:rsid w:val="00751091"/>
    <w:rsid w:val="00751EC5"/>
    <w:rsid w:val="00752434"/>
    <w:rsid w:val="007530A3"/>
    <w:rsid w:val="007559BE"/>
    <w:rsid w:val="00756293"/>
    <w:rsid w:val="00760FC0"/>
    <w:rsid w:val="007677CE"/>
    <w:rsid w:val="00770D4E"/>
    <w:rsid w:val="00773808"/>
    <w:rsid w:val="007739EB"/>
    <w:rsid w:val="007770DC"/>
    <w:rsid w:val="00781C32"/>
    <w:rsid w:val="007821A0"/>
    <w:rsid w:val="0078354A"/>
    <w:rsid w:val="007870B0"/>
    <w:rsid w:val="00790692"/>
    <w:rsid w:val="007A1C00"/>
    <w:rsid w:val="007A44B4"/>
    <w:rsid w:val="007B0656"/>
    <w:rsid w:val="007B28A6"/>
    <w:rsid w:val="007B4A15"/>
    <w:rsid w:val="007B5120"/>
    <w:rsid w:val="007C3717"/>
    <w:rsid w:val="007C7015"/>
    <w:rsid w:val="007C723B"/>
    <w:rsid w:val="007D1F8D"/>
    <w:rsid w:val="007D21F2"/>
    <w:rsid w:val="007D30A1"/>
    <w:rsid w:val="007D7DB4"/>
    <w:rsid w:val="007D7DE1"/>
    <w:rsid w:val="007E1A39"/>
    <w:rsid w:val="007E2A62"/>
    <w:rsid w:val="007E3136"/>
    <w:rsid w:val="007E57E7"/>
    <w:rsid w:val="007E7E4A"/>
    <w:rsid w:val="007F13FE"/>
    <w:rsid w:val="007F2832"/>
    <w:rsid w:val="007F5FBD"/>
    <w:rsid w:val="007F6FD9"/>
    <w:rsid w:val="00804033"/>
    <w:rsid w:val="0080555D"/>
    <w:rsid w:val="00806081"/>
    <w:rsid w:val="00807FC3"/>
    <w:rsid w:val="008120B3"/>
    <w:rsid w:val="008137B4"/>
    <w:rsid w:val="008147C4"/>
    <w:rsid w:val="00823FAA"/>
    <w:rsid w:val="008263D3"/>
    <w:rsid w:val="00826FC8"/>
    <w:rsid w:val="00831D53"/>
    <w:rsid w:val="00831F76"/>
    <w:rsid w:val="00833A53"/>
    <w:rsid w:val="00835776"/>
    <w:rsid w:val="008378A3"/>
    <w:rsid w:val="00841118"/>
    <w:rsid w:val="008413DA"/>
    <w:rsid w:val="00843870"/>
    <w:rsid w:val="00851486"/>
    <w:rsid w:val="00851A16"/>
    <w:rsid w:val="00852F29"/>
    <w:rsid w:val="008532D5"/>
    <w:rsid w:val="008641CE"/>
    <w:rsid w:val="008643F1"/>
    <w:rsid w:val="008644E7"/>
    <w:rsid w:val="00864DD0"/>
    <w:rsid w:val="00864E5A"/>
    <w:rsid w:val="00865BC5"/>
    <w:rsid w:val="00867ADC"/>
    <w:rsid w:val="00875F5D"/>
    <w:rsid w:val="0088001B"/>
    <w:rsid w:val="00883562"/>
    <w:rsid w:val="0088550B"/>
    <w:rsid w:val="008952B8"/>
    <w:rsid w:val="008957A3"/>
    <w:rsid w:val="008A5BBA"/>
    <w:rsid w:val="008A7801"/>
    <w:rsid w:val="008A7956"/>
    <w:rsid w:val="008B036D"/>
    <w:rsid w:val="008B05A7"/>
    <w:rsid w:val="008B0AC9"/>
    <w:rsid w:val="008B180A"/>
    <w:rsid w:val="008B1D69"/>
    <w:rsid w:val="008B670B"/>
    <w:rsid w:val="008C239F"/>
    <w:rsid w:val="008D3F31"/>
    <w:rsid w:val="008D467D"/>
    <w:rsid w:val="008D7D4A"/>
    <w:rsid w:val="008E6383"/>
    <w:rsid w:val="008F3B30"/>
    <w:rsid w:val="008F633C"/>
    <w:rsid w:val="008F6780"/>
    <w:rsid w:val="00913157"/>
    <w:rsid w:val="00920ACD"/>
    <w:rsid w:val="00924FA3"/>
    <w:rsid w:val="00926832"/>
    <w:rsid w:val="00931526"/>
    <w:rsid w:val="009339D3"/>
    <w:rsid w:val="00940C85"/>
    <w:rsid w:val="0094290B"/>
    <w:rsid w:val="0094392F"/>
    <w:rsid w:val="00952D51"/>
    <w:rsid w:val="00954120"/>
    <w:rsid w:val="0095586F"/>
    <w:rsid w:val="00957C61"/>
    <w:rsid w:val="0096142D"/>
    <w:rsid w:val="0096152A"/>
    <w:rsid w:val="009627CA"/>
    <w:rsid w:val="009659C4"/>
    <w:rsid w:val="0096620F"/>
    <w:rsid w:val="009673BE"/>
    <w:rsid w:val="0097065A"/>
    <w:rsid w:val="009716C0"/>
    <w:rsid w:val="00976577"/>
    <w:rsid w:val="00976A56"/>
    <w:rsid w:val="0097721D"/>
    <w:rsid w:val="00980732"/>
    <w:rsid w:val="009835B9"/>
    <w:rsid w:val="00984419"/>
    <w:rsid w:val="00990942"/>
    <w:rsid w:val="0099169B"/>
    <w:rsid w:val="00991BC4"/>
    <w:rsid w:val="009932AC"/>
    <w:rsid w:val="00997431"/>
    <w:rsid w:val="009A0AB0"/>
    <w:rsid w:val="009A3DA9"/>
    <w:rsid w:val="009A4881"/>
    <w:rsid w:val="009A4BD4"/>
    <w:rsid w:val="009A52D4"/>
    <w:rsid w:val="009B0EE5"/>
    <w:rsid w:val="009B18A6"/>
    <w:rsid w:val="009C3902"/>
    <w:rsid w:val="009C62F3"/>
    <w:rsid w:val="009D16D8"/>
    <w:rsid w:val="009E5BB7"/>
    <w:rsid w:val="009E6025"/>
    <w:rsid w:val="009F3C18"/>
    <w:rsid w:val="009F44B8"/>
    <w:rsid w:val="009F7E88"/>
    <w:rsid w:val="00A036C5"/>
    <w:rsid w:val="00A06BF5"/>
    <w:rsid w:val="00A07D56"/>
    <w:rsid w:val="00A10971"/>
    <w:rsid w:val="00A14EDC"/>
    <w:rsid w:val="00A215DF"/>
    <w:rsid w:val="00A2380D"/>
    <w:rsid w:val="00A33E67"/>
    <w:rsid w:val="00A44428"/>
    <w:rsid w:val="00A501C2"/>
    <w:rsid w:val="00A50767"/>
    <w:rsid w:val="00A51029"/>
    <w:rsid w:val="00A51323"/>
    <w:rsid w:val="00A60540"/>
    <w:rsid w:val="00A63D54"/>
    <w:rsid w:val="00A648AC"/>
    <w:rsid w:val="00A659E1"/>
    <w:rsid w:val="00A716EC"/>
    <w:rsid w:val="00A73601"/>
    <w:rsid w:val="00A73C6A"/>
    <w:rsid w:val="00A77538"/>
    <w:rsid w:val="00A8091F"/>
    <w:rsid w:val="00A81573"/>
    <w:rsid w:val="00A824E1"/>
    <w:rsid w:val="00A8330B"/>
    <w:rsid w:val="00A84A55"/>
    <w:rsid w:val="00A86005"/>
    <w:rsid w:val="00A870BD"/>
    <w:rsid w:val="00A93AE9"/>
    <w:rsid w:val="00AA2DB6"/>
    <w:rsid w:val="00AA5B54"/>
    <w:rsid w:val="00AB1ABD"/>
    <w:rsid w:val="00AB334F"/>
    <w:rsid w:val="00AB4588"/>
    <w:rsid w:val="00AB4D43"/>
    <w:rsid w:val="00AB548F"/>
    <w:rsid w:val="00AB6B25"/>
    <w:rsid w:val="00AB6F03"/>
    <w:rsid w:val="00AC747A"/>
    <w:rsid w:val="00AD454B"/>
    <w:rsid w:val="00AD7068"/>
    <w:rsid w:val="00AE48D7"/>
    <w:rsid w:val="00AE6C52"/>
    <w:rsid w:val="00AE7C43"/>
    <w:rsid w:val="00AF1BAA"/>
    <w:rsid w:val="00B02C95"/>
    <w:rsid w:val="00B05771"/>
    <w:rsid w:val="00B0581F"/>
    <w:rsid w:val="00B10EE5"/>
    <w:rsid w:val="00B11126"/>
    <w:rsid w:val="00B14896"/>
    <w:rsid w:val="00B30BB8"/>
    <w:rsid w:val="00B3270C"/>
    <w:rsid w:val="00B37F93"/>
    <w:rsid w:val="00B555F5"/>
    <w:rsid w:val="00B556BA"/>
    <w:rsid w:val="00B55B18"/>
    <w:rsid w:val="00B56D4B"/>
    <w:rsid w:val="00B57E82"/>
    <w:rsid w:val="00B66E99"/>
    <w:rsid w:val="00B7371A"/>
    <w:rsid w:val="00B7380E"/>
    <w:rsid w:val="00B73A0B"/>
    <w:rsid w:val="00B75C47"/>
    <w:rsid w:val="00B769E7"/>
    <w:rsid w:val="00B771B4"/>
    <w:rsid w:val="00B80D80"/>
    <w:rsid w:val="00B838D7"/>
    <w:rsid w:val="00B83FA4"/>
    <w:rsid w:val="00B901DA"/>
    <w:rsid w:val="00B94310"/>
    <w:rsid w:val="00B94434"/>
    <w:rsid w:val="00B95496"/>
    <w:rsid w:val="00B961C7"/>
    <w:rsid w:val="00B976CA"/>
    <w:rsid w:val="00BA18AA"/>
    <w:rsid w:val="00BA1AFA"/>
    <w:rsid w:val="00BA24A0"/>
    <w:rsid w:val="00BA2EB6"/>
    <w:rsid w:val="00BB1F00"/>
    <w:rsid w:val="00BB4EB1"/>
    <w:rsid w:val="00BB5D32"/>
    <w:rsid w:val="00BB7B44"/>
    <w:rsid w:val="00BC2516"/>
    <w:rsid w:val="00BC2A58"/>
    <w:rsid w:val="00BC2DBB"/>
    <w:rsid w:val="00BC5B04"/>
    <w:rsid w:val="00BC5B46"/>
    <w:rsid w:val="00BC7058"/>
    <w:rsid w:val="00BC7143"/>
    <w:rsid w:val="00BD0E50"/>
    <w:rsid w:val="00BD2E14"/>
    <w:rsid w:val="00BD4291"/>
    <w:rsid w:val="00BF0206"/>
    <w:rsid w:val="00BF171A"/>
    <w:rsid w:val="00BF1AF7"/>
    <w:rsid w:val="00BF4CD5"/>
    <w:rsid w:val="00BF600F"/>
    <w:rsid w:val="00C034D4"/>
    <w:rsid w:val="00C04048"/>
    <w:rsid w:val="00C063B2"/>
    <w:rsid w:val="00C1044A"/>
    <w:rsid w:val="00C11A9D"/>
    <w:rsid w:val="00C13233"/>
    <w:rsid w:val="00C13A1B"/>
    <w:rsid w:val="00C15707"/>
    <w:rsid w:val="00C15EE0"/>
    <w:rsid w:val="00C17A76"/>
    <w:rsid w:val="00C23E2D"/>
    <w:rsid w:val="00C24CF6"/>
    <w:rsid w:val="00C26A46"/>
    <w:rsid w:val="00C27BA4"/>
    <w:rsid w:val="00C30C64"/>
    <w:rsid w:val="00C315DC"/>
    <w:rsid w:val="00C3395E"/>
    <w:rsid w:val="00C3611E"/>
    <w:rsid w:val="00C37ED4"/>
    <w:rsid w:val="00C42AC8"/>
    <w:rsid w:val="00C42FB0"/>
    <w:rsid w:val="00C445D3"/>
    <w:rsid w:val="00C46DCD"/>
    <w:rsid w:val="00C473B1"/>
    <w:rsid w:val="00C505A6"/>
    <w:rsid w:val="00C51A4C"/>
    <w:rsid w:val="00C51E2F"/>
    <w:rsid w:val="00C522E7"/>
    <w:rsid w:val="00C54199"/>
    <w:rsid w:val="00C566FC"/>
    <w:rsid w:val="00C63374"/>
    <w:rsid w:val="00C72111"/>
    <w:rsid w:val="00C77F52"/>
    <w:rsid w:val="00C82731"/>
    <w:rsid w:val="00C82D1E"/>
    <w:rsid w:val="00C85F56"/>
    <w:rsid w:val="00C876B7"/>
    <w:rsid w:val="00C877CC"/>
    <w:rsid w:val="00C91CD7"/>
    <w:rsid w:val="00C9355E"/>
    <w:rsid w:val="00C9552D"/>
    <w:rsid w:val="00CB1085"/>
    <w:rsid w:val="00CB1224"/>
    <w:rsid w:val="00CB21E1"/>
    <w:rsid w:val="00CB3541"/>
    <w:rsid w:val="00CB3D73"/>
    <w:rsid w:val="00CC0FEE"/>
    <w:rsid w:val="00CC2297"/>
    <w:rsid w:val="00CD2218"/>
    <w:rsid w:val="00CD2677"/>
    <w:rsid w:val="00CD31C2"/>
    <w:rsid w:val="00CD4A6C"/>
    <w:rsid w:val="00CD5450"/>
    <w:rsid w:val="00CE1028"/>
    <w:rsid w:val="00CE1D2D"/>
    <w:rsid w:val="00CF0D63"/>
    <w:rsid w:val="00CF0F4B"/>
    <w:rsid w:val="00D00E93"/>
    <w:rsid w:val="00D01CA0"/>
    <w:rsid w:val="00D02EA0"/>
    <w:rsid w:val="00D05FF8"/>
    <w:rsid w:val="00D20562"/>
    <w:rsid w:val="00D20631"/>
    <w:rsid w:val="00D20876"/>
    <w:rsid w:val="00D308AA"/>
    <w:rsid w:val="00D309BE"/>
    <w:rsid w:val="00D35147"/>
    <w:rsid w:val="00D35DCF"/>
    <w:rsid w:val="00D50229"/>
    <w:rsid w:val="00D60A88"/>
    <w:rsid w:val="00D707C7"/>
    <w:rsid w:val="00D841D3"/>
    <w:rsid w:val="00D8543A"/>
    <w:rsid w:val="00D86AE0"/>
    <w:rsid w:val="00D87CF8"/>
    <w:rsid w:val="00D91FDE"/>
    <w:rsid w:val="00D92664"/>
    <w:rsid w:val="00D96772"/>
    <w:rsid w:val="00DA2A7B"/>
    <w:rsid w:val="00DA3A35"/>
    <w:rsid w:val="00DA73C4"/>
    <w:rsid w:val="00DB0A9F"/>
    <w:rsid w:val="00DB0FDC"/>
    <w:rsid w:val="00DB4135"/>
    <w:rsid w:val="00DC1F80"/>
    <w:rsid w:val="00DC47A6"/>
    <w:rsid w:val="00DD1778"/>
    <w:rsid w:val="00DD33C6"/>
    <w:rsid w:val="00DE01E2"/>
    <w:rsid w:val="00DE62A1"/>
    <w:rsid w:val="00DF6028"/>
    <w:rsid w:val="00E010C2"/>
    <w:rsid w:val="00E03A8A"/>
    <w:rsid w:val="00E07815"/>
    <w:rsid w:val="00E10980"/>
    <w:rsid w:val="00E12E28"/>
    <w:rsid w:val="00E13B07"/>
    <w:rsid w:val="00E208E5"/>
    <w:rsid w:val="00E21A77"/>
    <w:rsid w:val="00E322CC"/>
    <w:rsid w:val="00E32DE4"/>
    <w:rsid w:val="00E35FF4"/>
    <w:rsid w:val="00E40313"/>
    <w:rsid w:val="00E421B7"/>
    <w:rsid w:val="00E430B7"/>
    <w:rsid w:val="00E43410"/>
    <w:rsid w:val="00E46CE0"/>
    <w:rsid w:val="00E47483"/>
    <w:rsid w:val="00E532E1"/>
    <w:rsid w:val="00E54ADF"/>
    <w:rsid w:val="00E60317"/>
    <w:rsid w:val="00E6223E"/>
    <w:rsid w:val="00E62C0C"/>
    <w:rsid w:val="00E6351F"/>
    <w:rsid w:val="00E67769"/>
    <w:rsid w:val="00E71CF0"/>
    <w:rsid w:val="00E731AA"/>
    <w:rsid w:val="00E741CF"/>
    <w:rsid w:val="00E838C2"/>
    <w:rsid w:val="00E84F00"/>
    <w:rsid w:val="00E9144A"/>
    <w:rsid w:val="00E9358B"/>
    <w:rsid w:val="00EA1615"/>
    <w:rsid w:val="00EA29F9"/>
    <w:rsid w:val="00EB01B4"/>
    <w:rsid w:val="00EB4426"/>
    <w:rsid w:val="00EB514F"/>
    <w:rsid w:val="00EB6022"/>
    <w:rsid w:val="00EC1A10"/>
    <w:rsid w:val="00ED02FD"/>
    <w:rsid w:val="00ED0C11"/>
    <w:rsid w:val="00ED1F9F"/>
    <w:rsid w:val="00ED2805"/>
    <w:rsid w:val="00ED3ED8"/>
    <w:rsid w:val="00ED3F42"/>
    <w:rsid w:val="00ED652D"/>
    <w:rsid w:val="00ED6862"/>
    <w:rsid w:val="00ED6EF8"/>
    <w:rsid w:val="00ED7727"/>
    <w:rsid w:val="00EE2738"/>
    <w:rsid w:val="00EE6538"/>
    <w:rsid w:val="00EE6D39"/>
    <w:rsid w:val="00EF709F"/>
    <w:rsid w:val="00F0167C"/>
    <w:rsid w:val="00F041EA"/>
    <w:rsid w:val="00F05488"/>
    <w:rsid w:val="00F069B3"/>
    <w:rsid w:val="00F14F3E"/>
    <w:rsid w:val="00F163D8"/>
    <w:rsid w:val="00F16747"/>
    <w:rsid w:val="00F221FC"/>
    <w:rsid w:val="00F233A2"/>
    <w:rsid w:val="00F3133E"/>
    <w:rsid w:val="00F36AAA"/>
    <w:rsid w:val="00F36CD3"/>
    <w:rsid w:val="00F450EF"/>
    <w:rsid w:val="00F4586D"/>
    <w:rsid w:val="00F46BDC"/>
    <w:rsid w:val="00F47C62"/>
    <w:rsid w:val="00F5028F"/>
    <w:rsid w:val="00F5121A"/>
    <w:rsid w:val="00F549BA"/>
    <w:rsid w:val="00F55549"/>
    <w:rsid w:val="00F64357"/>
    <w:rsid w:val="00F740C4"/>
    <w:rsid w:val="00F74411"/>
    <w:rsid w:val="00F74B8B"/>
    <w:rsid w:val="00F74C7A"/>
    <w:rsid w:val="00F80823"/>
    <w:rsid w:val="00F811A2"/>
    <w:rsid w:val="00F84D4F"/>
    <w:rsid w:val="00F928CC"/>
    <w:rsid w:val="00F93BE7"/>
    <w:rsid w:val="00F943FD"/>
    <w:rsid w:val="00F96864"/>
    <w:rsid w:val="00FA4003"/>
    <w:rsid w:val="00FA5675"/>
    <w:rsid w:val="00FB1A44"/>
    <w:rsid w:val="00FB606A"/>
    <w:rsid w:val="00FB62C9"/>
    <w:rsid w:val="00FB7CBE"/>
    <w:rsid w:val="00FC447F"/>
    <w:rsid w:val="00FC498C"/>
    <w:rsid w:val="00FD157D"/>
    <w:rsid w:val="00FD29A7"/>
    <w:rsid w:val="00FD54A1"/>
    <w:rsid w:val="00FD7070"/>
    <w:rsid w:val="00FE06A2"/>
    <w:rsid w:val="00FF0575"/>
    <w:rsid w:val="00FF556F"/>
    <w:rsid w:val="00FF5ED1"/>
    <w:rsid w:val="00FF76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0977"/>
    <o:shapelayout v:ext="edit">
      <o:idmap v:ext="edit" data="1"/>
    </o:shapelayout>
  </w:shapeDefaults>
  <w:decimalSymbol w:val="."/>
  <w:listSeparator w:val=","/>
  <w14:docId w14:val="1A15315A"/>
  <w15:docId w15:val="{DAA5DA6F-D22A-4E4E-8EEE-234F65F628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imes New Roman" w:hAnsi="Arial"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5FF8"/>
    <w:rPr>
      <w:sz w:val="24"/>
      <w:szCs w:val="24"/>
    </w:rPr>
  </w:style>
  <w:style w:type="paragraph" w:styleId="Heading1">
    <w:name w:val="heading 1"/>
    <w:basedOn w:val="Normal"/>
    <w:next w:val="Normal"/>
    <w:qFormat/>
    <w:rsid w:val="00094C29"/>
    <w:pPr>
      <w:keepNext/>
      <w:jc w:val="center"/>
      <w:outlineLvl w:val="0"/>
    </w:pPr>
    <w:rPr>
      <w:b/>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CommentReference">
    <w:name w:val="annotation reference"/>
    <w:semiHidden/>
    <w:rPr>
      <w:sz w:val="16"/>
    </w:rPr>
  </w:style>
  <w:style w:type="paragraph" w:styleId="CommentText">
    <w:name w:val="annotation text"/>
    <w:basedOn w:val="Normal"/>
    <w:link w:val="CommentTextChar"/>
    <w:semiHidden/>
  </w:style>
  <w:style w:type="character" w:styleId="Hyperlink">
    <w:name w:val="Hyperlink"/>
    <w:uiPriority w:val="99"/>
    <w:rPr>
      <w:color w:val="0000FF"/>
      <w:u w:val="single"/>
    </w:rPr>
  </w:style>
  <w:style w:type="paragraph" w:customStyle="1" w:styleId="AgendaHeading1">
    <w:name w:val="Agenda Heading1"/>
    <w:basedOn w:val="Normal"/>
    <w:rsid w:val="00D05FF8"/>
    <w:pPr>
      <w:numPr>
        <w:numId w:val="1"/>
      </w:numPr>
      <w:tabs>
        <w:tab w:val="left" w:pos="1440"/>
        <w:tab w:val="left" w:pos="2160"/>
      </w:tabs>
      <w:spacing w:after="60"/>
    </w:pPr>
  </w:style>
  <w:style w:type="table" w:styleId="TableGrid">
    <w:name w:val="Table Grid"/>
    <w:basedOn w:val="TableNormal"/>
    <w:rsid w:val="00D05F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94C29"/>
    <w:rPr>
      <w:color w:val="808080"/>
    </w:rPr>
  </w:style>
  <w:style w:type="paragraph" w:styleId="BalloonText">
    <w:name w:val="Balloon Text"/>
    <w:basedOn w:val="Normal"/>
    <w:link w:val="BalloonTextChar"/>
    <w:uiPriority w:val="99"/>
    <w:semiHidden/>
    <w:unhideWhenUsed/>
    <w:rsid w:val="00094C29"/>
    <w:rPr>
      <w:rFonts w:ascii="Tahoma" w:hAnsi="Tahoma" w:cs="Tahoma"/>
      <w:sz w:val="16"/>
      <w:szCs w:val="16"/>
    </w:rPr>
  </w:style>
  <w:style w:type="character" w:customStyle="1" w:styleId="BalloonTextChar">
    <w:name w:val="Balloon Text Char"/>
    <w:basedOn w:val="DefaultParagraphFont"/>
    <w:link w:val="BalloonText"/>
    <w:uiPriority w:val="99"/>
    <w:semiHidden/>
    <w:rsid w:val="00094C29"/>
    <w:rPr>
      <w:rFonts w:ascii="Tahoma" w:hAnsi="Tahoma" w:cs="Tahoma"/>
      <w:sz w:val="16"/>
      <w:szCs w:val="16"/>
    </w:rPr>
  </w:style>
  <w:style w:type="character" w:customStyle="1" w:styleId="dropdown">
    <w:name w:val="dropdown"/>
    <w:basedOn w:val="DefaultParagraphFont"/>
    <w:rsid w:val="00094C29"/>
    <w:rPr>
      <w:rFonts w:ascii="Arial" w:hAnsi="Arial"/>
      <w:sz w:val="24"/>
    </w:rPr>
  </w:style>
  <w:style w:type="paragraph" w:customStyle="1" w:styleId="Title1">
    <w:name w:val="Title1"/>
    <w:basedOn w:val="Heading1"/>
    <w:qFormat/>
    <w:rsid w:val="00301FAF"/>
    <w:pPr>
      <w:keepNext w:val="0"/>
      <w:pBdr>
        <w:top w:val="single" w:sz="4" w:space="8" w:color="auto"/>
      </w:pBdr>
    </w:pPr>
    <w:rPr>
      <w:rFonts w:cs="Times New Roman"/>
      <w:b w:val="0"/>
      <w:i/>
      <w:szCs w:val="20"/>
      <w:lang w:eastAsia="en-CA"/>
    </w:rPr>
  </w:style>
  <w:style w:type="character" w:styleId="FollowedHyperlink">
    <w:name w:val="FollowedHyperlink"/>
    <w:basedOn w:val="DefaultParagraphFont"/>
    <w:uiPriority w:val="99"/>
    <w:semiHidden/>
    <w:unhideWhenUsed/>
    <w:rsid w:val="00954120"/>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97721D"/>
    <w:rPr>
      <w:b/>
      <w:bCs/>
      <w:sz w:val="20"/>
      <w:szCs w:val="20"/>
    </w:rPr>
  </w:style>
  <w:style w:type="character" w:customStyle="1" w:styleId="CommentTextChar">
    <w:name w:val="Comment Text Char"/>
    <w:basedOn w:val="DefaultParagraphFont"/>
    <w:link w:val="CommentText"/>
    <w:semiHidden/>
    <w:rsid w:val="0097721D"/>
    <w:rPr>
      <w:sz w:val="24"/>
      <w:szCs w:val="24"/>
    </w:rPr>
  </w:style>
  <w:style w:type="character" w:customStyle="1" w:styleId="CommentSubjectChar">
    <w:name w:val="Comment Subject Char"/>
    <w:basedOn w:val="CommentTextChar"/>
    <w:link w:val="CommentSubject"/>
    <w:uiPriority w:val="99"/>
    <w:semiHidden/>
    <w:rsid w:val="0097721D"/>
    <w:rPr>
      <w:b/>
      <w:bCs/>
      <w:sz w:val="24"/>
      <w:szCs w:val="24"/>
    </w:rPr>
  </w:style>
  <w:style w:type="paragraph" w:styleId="Revision">
    <w:name w:val="Revision"/>
    <w:hidden/>
    <w:uiPriority w:val="99"/>
    <w:semiHidden/>
    <w:rsid w:val="0059580A"/>
    <w:rPr>
      <w:sz w:val="24"/>
      <w:szCs w:val="24"/>
    </w:rPr>
  </w:style>
  <w:style w:type="paragraph" w:styleId="ListParagraph">
    <w:name w:val="List Paragraph"/>
    <w:basedOn w:val="Normal"/>
    <w:uiPriority w:val="34"/>
    <w:qFormat/>
    <w:rsid w:val="006A3F80"/>
    <w:pPr>
      <w:ind w:left="720"/>
      <w:contextualSpacing/>
    </w:pPr>
  </w:style>
  <w:style w:type="character" w:styleId="Emphasis">
    <w:name w:val="Emphasis"/>
    <w:basedOn w:val="DefaultParagraphFont"/>
    <w:uiPriority w:val="20"/>
    <w:qFormat/>
    <w:rsid w:val="008378A3"/>
    <w:rPr>
      <w:i/>
      <w:iCs/>
    </w:rPr>
  </w:style>
  <w:style w:type="paragraph" w:customStyle="1" w:styleId="Default">
    <w:name w:val="Default"/>
    <w:rsid w:val="00823FAA"/>
    <w:pPr>
      <w:autoSpaceDE w:val="0"/>
      <w:autoSpaceDN w:val="0"/>
      <w:adjustRightInd w:val="0"/>
    </w:pPr>
    <w:rPr>
      <w:color w:val="000000"/>
      <w:sz w:val="24"/>
      <w:szCs w:val="24"/>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5941410">
      <w:bodyDiv w:val="1"/>
      <w:marLeft w:val="0"/>
      <w:marRight w:val="0"/>
      <w:marTop w:val="0"/>
      <w:marBottom w:val="0"/>
      <w:divBdr>
        <w:top w:val="none" w:sz="0" w:space="0" w:color="auto"/>
        <w:left w:val="none" w:sz="0" w:space="0" w:color="auto"/>
        <w:bottom w:val="none" w:sz="0" w:space="0" w:color="auto"/>
        <w:right w:val="none" w:sz="0" w:space="0" w:color="auto"/>
      </w:divBdr>
    </w:div>
    <w:div w:id="1179584465">
      <w:bodyDiv w:val="1"/>
      <w:marLeft w:val="0"/>
      <w:marRight w:val="0"/>
      <w:marTop w:val="0"/>
      <w:marBottom w:val="0"/>
      <w:divBdr>
        <w:top w:val="none" w:sz="0" w:space="0" w:color="auto"/>
        <w:left w:val="none" w:sz="0" w:space="0" w:color="auto"/>
        <w:bottom w:val="none" w:sz="0" w:space="0" w:color="auto"/>
        <w:right w:val="none" w:sz="0" w:space="0" w:color="auto"/>
      </w:divBdr>
    </w:div>
    <w:div w:id="1472870148">
      <w:bodyDiv w:val="1"/>
      <w:marLeft w:val="0"/>
      <w:marRight w:val="0"/>
      <w:marTop w:val="0"/>
      <w:marBottom w:val="0"/>
      <w:divBdr>
        <w:top w:val="none" w:sz="0" w:space="0" w:color="auto"/>
        <w:left w:val="none" w:sz="0" w:space="0" w:color="auto"/>
        <w:bottom w:val="none" w:sz="0" w:space="0" w:color="auto"/>
        <w:right w:val="none" w:sz="0" w:space="0" w:color="auto"/>
      </w:divBdr>
    </w:div>
    <w:div w:id="1784763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oleObject" Target="embeddings/oleObject20.bin"/><Relationship Id="rId50" Type="http://schemas.openxmlformats.org/officeDocument/2006/relationships/image" Target="media/image22.emf"/><Relationship Id="rId55" Type="http://schemas.openxmlformats.org/officeDocument/2006/relationships/oleObject" Target="embeddings/oleObject24.bin"/><Relationship Id="rId63" Type="http://schemas.openxmlformats.org/officeDocument/2006/relationships/oleObject" Target="embeddings/oleObject28.bin"/><Relationship Id="rId68" Type="http://schemas.openxmlformats.org/officeDocument/2006/relationships/image" Target="media/image31.emf"/><Relationship Id="rId76" Type="http://schemas.openxmlformats.org/officeDocument/2006/relationships/image" Target="media/image35.emf"/><Relationship Id="rId84" Type="http://schemas.openxmlformats.org/officeDocument/2006/relationships/image" Target="media/image39.emf"/><Relationship Id="rId89"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oleObject" Target="embeddings/oleObject32.bin"/><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oleObject" Target="embeddings/oleObject11.bin"/><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5.bin"/><Relationship Id="rId40" Type="http://schemas.openxmlformats.org/officeDocument/2006/relationships/image" Target="media/image17.emf"/><Relationship Id="rId45" Type="http://schemas.openxmlformats.org/officeDocument/2006/relationships/oleObject" Target="embeddings/oleObject19.bin"/><Relationship Id="rId53" Type="http://schemas.openxmlformats.org/officeDocument/2006/relationships/oleObject" Target="embeddings/oleObject23.bin"/><Relationship Id="rId58" Type="http://schemas.openxmlformats.org/officeDocument/2006/relationships/image" Target="media/image26.emf"/><Relationship Id="rId66" Type="http://schemas.openxmlformats.org/officeDocument/2006/relationships/image" Target="media/image30.emf"/><Relationship Id="rId74" Type="http://schemas.openxmlformats.org/officeDocument/2006/relationships/image" Target="media/image34.emf"/><Relationship Id="rId79" Type="http://schemas.openxmlformats.org/officeDocument/2006/relationships/oleObject" Target="embeddings/oleObject36.bin"/><Relationship Id="rId87" Type="http://schemas.openxmlformats.org/officeDocument/2006/relationships/oleObject" Target="embeddings/oleObject40.bin"/><Relationship Id="rId5" Type="http://schemas.openxmlformats.org/officeDocument/2006/relationships/webSettings" Target="webSettings.xml"/><Relationship Id="rId61" Type="http://schemas.openxmlformats.org/officeDocument/2006/relationships/oleObject" Target="embeddings/oleObject27.bin"/><Relationship Id="rId82" Type="http://schemas.openxmlformats.org/officeDocument/2006/relationships/image" Target="media/image38.emf"/><Relationship Id="rId90" Type="http://schemas.openxmlformats.org/officeDocument/2006/relationships/fontTable" Target="fontTable.xml"/><Relationship Id="rId19" Type="http://schemas.openxmlformats.org/officeDocument/2006/relationships/oleObject" Target="embeddings/oleObject6.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image" Target="media/image12.emf"/><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1.emf"/><Relationship Id="rId56" Type="http://schemas.openxmlformats.org/officeDocument/2006/relationships/image" Target="media/image25.emf"/><Relationship Id="rId64" Type="http://schemas.openxmlformats.org/officeDocument/2006/relationships/image" Target="media/image29.emf"/><Relationship Id="rId69" Type="http://schemas.openxmlformats.org/officeDocument/2006/relationships/oleObject" Target="embeddings/oleObject31.bin"/><Relationship Id="rId77" Type="http://schemas.openxmlformats.org/officeDocument/2006/relationships/oleObject" Target="embeddings/oleObject35.bin"/><Relationship Id="rId8" Type="http://schemas.openxmlformats.org/officeDocument/2006/relationships/image" Target="media/image1.emf"/><Relationship Id="rId51" Type="http://schemas.openxmlformats.org/officeDocument/2006/relationships/oleObject" Target="embeddings/oleObject22.bin"/><Relationship Id="rId72" Type="http://schemas.openxmlformats.org/officeDocument/2006/relationships/image" Target="media/image33.emf"/><Relationship Id="rId80" Type="http://schemas.openxmlformats.org/officeDocument/2006/relationships/image" Target="media/image37.emf"/><Relationship Id="rId85" Type="http://schemas.openxmlformats.org/officeDocument/2006/relationships/oleObject" Target="embeddings/oleObject39.bin"/><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oleObject" Target="embeddings/oleObject26.bin"/><Relationship Id="rId67" Type="http://schemas.openxmlformats.org/officeDocument/2006/relationships/oleObject" Target="embeddings/oleObject30.bin"/><Relationship Id="rId20" Type="http://schemas.openxmlformats.org/officeDocument/2006/relationships/image" Target="media/image7.emf"/><Relationship Id="rId41" Type="http://schemas.openxmlformats.org/officeDocument/2006/relationships/oleObject" Target="embeddings/oleObject17.bin"/><Relationship Id="rId54" Type="http://schemas.openxmlformats.org/officeDocument/2006/relationships/image" Target="media/image24.emf"/><Relationship Id="rId62" Type="http://schemas.openxmlformats.org/officeDocument/2006/relationships/image" Target="media/image28.emf"/><Relationship Id="rId70" Type="http://schemas.openxmlformats.org/officeDocument/2006/relationships/image" Target="media/image32.emf"/><Relationship Id="rId75" Type="http://schemas.openxmlformats.org/officeDocument/2006/relationships/oleObject" Target="embeddings/oleObject34.bin"/><Relationship Id="rId83" Type="http://schemas.openxmlformats.org/officeDocument/2006/relationships/oleObject" Target="embeddings/oleObject38.bin"/><Relationship Id="rId88" Type="http://schemas.openxmlformats.org/officeDocument/2006/relationships/header" Target="header1.xml"/><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oleObject" Target="embeddings/oleObject21.bin"/><Relationship Id="rId57" Type="http://schemas.openxmlformats.org/officeDocument/2006/relationships/oleObject" Target="embeddings/oleObject25.bin"/><Relationship Id="rId10" Type="http://schemas.openxmlformats.org/officeDocument/2006/relationships/image" Target="media/image2.emf"/><Relationship Id="rId31" Type="http://schemas.openxmlformats.org/officeDocument/2006/relationships/oleObject" Target="embeddings/oleObject12.bin"/><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oleObject" Target="embeddings/oleObject29.bin"/><Relationship Id="rId73" Type="http://schemas.openxmlformats.org/officeDocument/2006/relationships/oleObject" Target="embeddings/oleObject33.bin"/><Relationship Id="rId78" Type="http://schemas.openxmlformats.org/officeDocument/2006/relationships/image" Target="media/image36.emf"/><Relationship Id="rId81" Type="http://schemas.openxmlformats.org/officeDocument/2006/relationships/oleObject" Target="embeddings/oleObject37.bin"/><Relationship Id="rId86" Type="http://schemas.openxmlformats.org/officeDocument/2006/relationships/image" Target="media/image40.emf"/><Relationship Id="rId4" Type="http://schemas.openxmlformats.org/officeDocument/2006/relationships/settings" Target="settings.xml"/><Relationship Id="rId9" Type="http://schemas.openxmlformats.org/officeDocument/2006/relationships/oleObject" Target="embeddings/oleObject1.bin"/></Relationships>
</file>

<file path=word/_rels/header2.xml.rels><?xml version="1.0" encoding="UTF-8" standalone="yes"?>
<Relationships xmlns="http://schemas.openxmlformats.org/package/2006/relationships"><Relationship Id="rId1" Type="http://schemas.openxmlformats.org/officeDocument/2006/relationships/image" Target="media/image41.emf"/></Relationships>
</file>

<file path=word/_rels/settings.xml.rels><?xml version="1.0" encoding="UTF-8" standalone="yes"?>
<Relationships xmlns="http://schemas.openxmlformats.org/package/2006/relationships"><Relationship Id="rId1" Type="http://schemas.openxmlformats.org/officeDocument/2006/relationships/attachedTemplate" Target="file:///S:\Health%20Unit\Template\1_Board\BOH_agenda.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A80623AD1E774D16BAEE7E594D078F20"/>
        <w:category>
          <w:name w:val="General"/>
          <w:gallery w:val="placeholder"/>
        </w:category>
        <w:types>
          <w:type w:val="bbPlcHdr"/>
        </w:types>
        <w:behaviors>
          <w:behavior w:val="content"/>
        </w:behaviors>
        <w:guid w:val="{AF46D214-DC52-49FA-A2AE-0C93B6405A73}"/>
      </w:docPartPr>
      <w:docPartBody>
        <w:p w:rsidR="008C097D" w:rsidRDefault="00601CD7">
          <w:pPr>
            <w:pStyle w:val="A80623AD1E774D16BAEE7E594D078F20"/>
          </w:pPr>
          <w:r w:rsidRPr="00432C19">
            <w:rPr>
              <w:rStyle w:val="PlaceholderText"/>
              <w:sz w:val="24"/>
              <w:szCs w:val="24"/>
            </w:rPr>
            <w:t>Number</w:t>
          </w:r>
        </w:p>
      </w:docPartBody>
    </w:docPart>
    <w:docPart>
      <w:docPartPr>
        <w:name w:val="E34EA194B41A414B96B307A8450FACC9"/>
        <w:category>
          <w:name w:val="General"/>
          <w:gallery w:val="placeholder"/>
        </w:category>
        <w:types>
          <w:type w:val="bbPlcHdr"/>
        </w:types>
        <w:behaviors>
          <w:behavior w:val="content"/>
        </w:behaviors>
        <w:guid w:val="{0FDEF7EB-0A14-4F2F-B8CC-C41FA856FF7D}"/>
      </w:docPartPr>
      <w:docPartBody>
        <w:p w:rsidR="008C097D" w:rsidRDefault="00601CD7">
          <w:pPr>
            <w:pStyle w:val="E34EA194B41A414B96B307A8450FACC9"/>
          </w:pPr>
          <w:r w:rsidRPr="00F16714">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1CD7"/>
    <w:rsid w:val="00601CD7"/>
    <w:rsid w:val="008C097D"/>
    <w:rsid w:val="00BC286B"/>
    <w:rsid w:val="00E73B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1CD7"/>
    <w:rPr>
      <w:color w:val="808080"/>
    </w:rPr>
  </w:style>
  <w:style w:type="paragraph" w:customStyle="1" w:styleId="A80623AD1E774D16BAEE7E594D078F20">
    <w:name w:val="A80623AD1E774D16BAEE7E594D078F20"/>
  </w:style>
  <w:style w:type="paragraph" w:customStyle="1" w:styleId="E34EA194B41A414B96B307A8450FACC9">
    <w:name w:val="E34EA194B41A414B96B307A8450FACC9"/>
  </w:style>
  <w:style w:type="paragraph" w:customStyle="1" w:styleId="F883DE76CD9C4CB7B62064DE607BD655">
    <w:name w:val="F883DE76CD9C4CB7B62064DE607BD655"/>
  </w:style>
  <w:style w:type="paragraph" w:customStyle="1" w:styleId="22BD2EF6A5E04A238D14E7F582CE86A5">
    <w:name w:val="22BD2EF6A5E04A238D14E7F582CE86A5"/>
  </w:style>
  <w:style w:type="paragraph" w:customStyle="1" w:styleId="D9D0E297CF02427B8F87E53D91DBF7A5">
    <w:name w:val="D9D0E297CF02427B8F87E53D91DBF7A5"/>
    <w:rsid w:val="00601CD7"/>
  </w:style>
  <w:style w:type="paragraph" w:customStyle="1" w:styleId="A3AF98FD18E243A0A8C176C93A62D5FC">
    <w:name w:val="A3AF98FD18E243A0A8C176C93A62D5FC"/>
    <w:rsid w:val="00601C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941604-9372-4B45-81EB-836B42E5B2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BOH_agenda</Template>
  <TotalTime>36</TotalTime>
  <Pages>5</Pages>
  <Words>881</Words>
  <Characters>6295</Characters>
  <Application>Microsoft Office Word</Application>
  <DocSecurity>0</DocSecurity>
  <Lines>104</Lines>
  <Paragraphs>44</Paragraphs>
  <ScaleCrop>false</ScaleCrop>
  <HeadingPairs>
    <vt:vector size="2" baseType="variant">
      <vt:variant>
        <vt:lpstr>Title</vt:lpstr>
      </vt:variant>
      <vt:variant>
        <vt:i4>1</vt:i4>
      </vt:variant>
    </vt:vector>
  </HeadingPairs>
  <TitlesOfParts>
    <vt:vector size="1" baseType="lpstr">
      <vt:lpstr/>
    </vt:vector>
  </TitlesOfParts>
  <Company>SCDHU</Company>
  <LinksUpToDate>false</LinksUpToDate>
  <CharactersWithSpaces>7132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Gardner, Charles</dc:creator>
  <cp:keywords/>
  <dc:description/>
  <cp:lastModifiedBy>Klanert, Marlene</cp:lastModifiedBy>
  <cp:revision>4</cp:revision>
  <cp:lastPrinted>2017-03-15T12:57:00Z</cp:lastPrinted>
  <dcterms:created xsi:type="dcterms:W3CDTF">2017-04-13T18:57:00Z</dcterms:created>
  <dcterms:modified xsi:type="dcterms:W3CDTF">2017-04-18T14:48:00Z</dcterms:modified>
</cp:coreProperties>
</file>