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FB5BA6" w14:textId="77777777" w:rsidR="006A1046" w:rsidRDefault="006A1046" w:rsidP="00301FAF">
      <w:pPr>
        <w:pStyle w:val="Title1"/>
        <w:pBdr>
          <w:top w:val="none" w:sz="0" w:space="0" w:color="auto"/>
        </w:pBdr>
        <w:ind w:right="-666"/>
        <w:jc w:val="right"/>
        <w:rPr>
          <w:i w:val="0"/>
          <w:sz w:val="24"/>
          <w:szCs w:val="24"/>
        </w:rPr>
      </w:pPr>
    </w:p>
    <w:p w14:paraId="3C33454C" w14:textId="77777777" w:rsidR="00301FAF" w:rsidRPr="00432C19" w:rsidRDefault="00301FAF" w:rsidP="00301FAF">
      <w:pPr>
        <w:pStyle w:val="Title1"/>
        <w:pBdr>
          <w:top w:val="none" w:sz="0" w:space="0" w:color="auto"/>
        </w:pBdr>
        <w:ind w:right="-666"/>
        <w:jc w:val="right"/>
        <w:rPr>
          <w:i w:val="0"/>
          <w:sz w:val="24"/>
          <w:szCs w:val="24"/>
        </w:rPr>
      </w:pPr>
      <w:r w:rsidRPr="00432C19">
        <w:rPr>
          <w:i w:val="0"/>
          <w:sz w:val="24"/>
          <w:szCs w:val="24"/>
        </w:rPr>
        <w:t>I</w:t>
      </w:r>
      <w:r>
        <w:rPr>
          <w:i w:val="0"/>
          <w:sz w:val="24"/>
          <w:szCs w:val="24"/>
        </w:rPr>
        <w:t>tem</w:t>
      </w:r>
      <w:r w:rsidRPr="00432C19">
        <w:rPr>
          <w:i w:val="0"/>
          <w:sz w:val="24"/>
          <w:szCs w:val="24"/>
        </w:rPr>
        <w:t xml:space="preserve"> #</w:t>
      </w:r>
      <w:sdt>
        <w:sdtPr>
          <w:rPr>
            <w:i w:val="0"/>
            <w:sz w:val="24"/>
            <w:szCs w:val="24"/>
          </w:rPr>
          <w:alias w:val="number"/>
          <w:tag w:val="number"/>
          <w:id w:val="-1750718366"/>
          <w:placeholder>
            <w:docPart w:val="A80623AD1E774D16BAEE7E594D078F20"/>
          </w:placeholder>
        </w:sdtPr>
        <w:sdtEndPr/>
        <w:sdtContent>
          <w:r w:rsidR="00C11A9D">
            <w:rPr>
              <w:i w:val="0"/>
              <w:sz w:val="24"/>
              <w:szCs w:val="24"/>
            </w:rPr>
            <w:t>2.0</w:t>
          </w:r>
        </w:sdtContent>
      </w:sdt>
    </w:p>
    <w:p w14:paraId="25772017" w14:textId="77777777" w:rsidR="00E71CF0" w:rsidRPr="00E71CF0" w:rsidRDefault="00E71CF0" w:rsidP="00E71CF0">
      <w:pPr>
        <w:jc w:val="center"/>
        <w:rPr>
          <w:b/>
          <w:sz w:val="22"/>
          <w:szCs w:val="22"/>
        </w:rPr>
      </w:pPr>
      <w:r w:rsidRPr="00E71CF0">
        <w:rPr>
          <w:b/>
          <w:sz w:val="22"/>
          <w:szCs w:val="22"/>
        </w:rPr>
        <w:t>Board of Health</w:t>
      </w:r>
    </w:p>
    <w:p w14:paraId="6616CD52" w14:textId="77777777" w:rsidR="00E71CF0" w:rsidRDefault="00E71CF0" w:rsidP="00E71CF0">
      <w:pPr>
        <w:jc w:val="center"/>
        <w:rPr>
          <w:b/>
          <w:sz w:val="22"/>
          <w:szCs w:val="22"/>
        </w:rPr>
      </w:pPr>
      <w:r w:rsidRPr="00E71CF0">
        <w:rPr>
          <w:b/>
          <w:sz w:val="22"/>
          <w:szCs w:val="22"/>
        </w:rPr>
        <w:t>Barrie Office</w:t>
      </w:r>
    </w:p>
    <w:p w14:paraId="13CFC11F" w14:textId="1A14B4F9" w:rsidR="00D05FF8" w:rsidRPr="00E71CF0" w:rsidRDefault="00F40C9D" w:rsidP="00E71CF0">
      <w:pPr>
        <w:jc w:val="center"/>
        <w:rPr>
          <w:b/>
          <w:sz w:val="22"/>
          <w:szCs w:val="22"/>
        </w:rPr>
      </w:pPr>
      <w:sdt>
        <w:sdtPr>
          <w:rPr>
            <w:b/>
            <w:sz w:val="22"/>
            <w:szCs w:val="22"/>
          </w:rPr>
          <w:id w:val="-1518377202"/>
          <w:placeholder>
            <w:docPart w:val="E34EA194B41A414B96B307A8450FACC9"/>
          </w:placeholder>
          <w:date w:fullDate="2017-03-15T00:00:00Z">
            <w:dateFormat w:val="MMMM d, yyyy"/>
            <w:lid w:val="en-US"/>
            <w:storeMappedDataAs w:val="dateTime"/>
            <w:calendar w:val="gregorian"/>
          </w:date>
        </w:sdtPr>
        <w:sdtEndPr/>
        <w:sdtContent>
          <w:r w:rsidR="00C876B7">
            <w:rPr>
              <w:b/>
              <w:sz w:val="22"/>
              <w:szCs w:val="22"/>
            </w:rPr>
            <w:t>March 15, 2017</w:t>
          </w:r>
        </w:sdtContent>
      </w:sdt>
      <w:r w:rsidR="00E71CF0" w:rsidRPr="00E71CF0">
        <w:rPr>
          <w:b/>
          <w:sz w:val="22"/>
          <w:szCs w:val="22"/>
        </w:rPr>
        <w:br/>
      </w:r>
      <w:r w:rsidR="00831F76" w:rsidRPr="00E71CF0">
        <w:rPr>
          <w:b/>
          <w:sz w:val="22"/>
          <w:szCs w:val="22"/>
        </w:rPr>
        <w:t>9:15</w:t>
      </w:r>
      <w:r w:rsidR="00EA29F9">
        <w:rPr>
          <w:b/>
          <w:sz w:val="22"/>
          <w:szCs w:val="22"/>
        </w:rPr>
        <w:t xml:space="preserve"> am – 12:0</w:t>
      </w:r>
      <w:r w:rsidR="00D05FF8" w:rsidRPr="00E71CF0">
        <w:rPr>
          <w:b/>
          <w:sz w:val="22"/>
          <w:szCs w:val="22"/>
        </w:rPr>
        <w:t>0 pm</w:t>
      </w:r>
    </w:p>
    <w:p w14:paraId="24307F2E" w14:textId="77777777" w:rsidR="009835B9" w:rsidRDefault="009835B9" w:rsidP="009835B9">
      <w:pPr>
        <w:rPr>
          <w:b/>
          <w:sz w:val="22"/>
          <w:szCs w:val="22"/>
        </w:rPr>
      </w:pPr>
    </w:p>
    <w:tbl>
      <w:tblPr>
        <w:tblW w:w="96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9"/>
        <w:gridCol w:w="791"/>
        <w:gridCol w:w="810"/>
        <w:gridCol w:w="7295"/>
      </w:tblGrid>
      <w:tr w:rsidR="00095444" w14:paraId="67630405" w14:textId="77777777" w:rsidTr="00790692">
        <w:tc>
          <w:tcPr>
            <w:tcW w:w="739" w:type="dxa"/>
            <w:tcBorders>
              <w:bottom w:val="single" w:sz="4" w:space="0" w:color="auto"/>
            </w:tcBorders>
            <w:shd w:val="clear" w:color="auto" w:fill="auto"/>
          </w:tcPr>
          <w:p w14:paraId="2FABF3E0" w14:textId="77777777" w:rsidR="00095444" w:rsidRPr="00A10971" w:rsidRDefault="00095444" w:rsidP="00840683">
            <w:pPr>
              <w:spacing w:before="60" w:after="60" w:line="360" w:lineRule="auto"/>
              <w:rPr>
                <w:sz w:val="22"/>
                <w:szCs w:val="22"/>
              </w:rPr>
            </w:pPr>
            <w:r w:rsidRPr="00A10971">
              <w:rPr>
                <w:sz w:val="22"/>
                <w:szCs w:val="22"/>
              </w:rPr>
              <w:t>1.</w:t>
            </w:r>
            <w:r>
              <w:rPr>
                <w:sz w:val="22"/>
                <w:szCs w:val="22"/>
              </w:rPr>
              <w:t>0</w:t>
            </w:r>
          </w:p>
        </w:tc>
        <w:tc>
          <w:tcPr>
            <w:tcW w:w="791" w:type="dxa"/>
            <w:tcBorders>
              <w:bottom w:val="single" w:sz="4" w:space="0" w:color="auto"/>
            </w:tcBorders>
            <w:shd w:val="clear" w:color="auto" w:fill="auto"/>
          </w:tcPr>
          <w:p w14:paraId="72B7B43C" w14:textId="77777777" w:rsidR="00095444" w:rsidRPr="00A10971" w:rsidRDefault="00095444" w:rsidP="00840683">
            <w:pPr>
              <w:spacing w:before="60" w:after="60" w:line="360" w:lineRule="auto"/>
              <w:rPr>
                <w:sz w:val="22"/>
                <w:szCs w:val="22"/>
              </w:rPr>
            </w:pPr>
          </w:p>
        </w:tc>
        <w:tc>
          <w:tcPr>
            <w:tcW w:w="810" w:type="dxa"/>
            <w:tcBorders>
              <w:bottom w:val="single" w:sz="4" w:space="0" w:color="auto"/>
            </w:tcBorders>
          </w:tcPr>
          <w:p w14:paraId="0C8A562A" w14:textId="5B11BFA3" w:rsidR="00095444" w:rsidRPr="00C11A9D" w:rsidRDefault="00095444" w:rsidP="00823FAA">
            <w:pPr>
              <w:spacing w:before="60" w:after="60" w:line="360" w:lineRule="auto"/>
              <w:rPr>
                <w:sz w:val="22"/>
                <w:szCs w:val="22"/>
              </w:rPr>
            </w:pPr>
            <w:r>
              <w:rPr>
                <w:sz w:val="22"/>
                <w:szCs w:val="22"/>
              </w:rPr>
              <w:t>9</w:t>
            </w:r>
            <w:r w:rsidR="0055240D">
              <w:rPr>
                <w:sz w:val="22"/>
                <w:szCs w:val="22"/>
              </w:rPr>
              <w:t>:</w:t>
            </w:r>
            <w:r w:rsidR="00823FAA">
              <w:rPr>
                <w:sz w:val="22"/>
                <w:szCs w:val="22"/>
              </w:rPr>
              <w:t>15</w:t>
            </w:r>
          </w:p>
        </w:tc>
        <w:tc>
          <w:tcPr>
            <w:tcW w:w="7295" w:type="dxa"/>
            <w:tcBorders>
              <w:bottom w:val="single" w:sz="4" w:space="0" w:color="auto"/>
            </w:tcBorders>
            <w:shd w:val="clear" w:color="auto" w:fill="auto"/>
          </w:tcPr>
          <w:p w14:paraId="3218402E" w14:textId="77777777" w:rsidR="00095444" w:rsidRPr="00A10971" w:rsidRDefault="00095444" w:rsidP="00840683">
            <w:pPr>
              <w:spacing w:before="60" w:after="60" w:line="360" w:lineRule="auto"/>
              <w:rPr>
                <w:b/>
                <w:sz w:val="22"/>
                <w:szCs w:val="22"/>
              </w:rPr>
            </w:pPr>
            <w:r w:rsidRPr="00A10971">
              <w:rPr>
                <w:b/>
                <w:sz w:val="22"/>
                <w:szCs w:val="22"/>
              </w:rPr>
              <w:t>Call To Order</w:t>
            </w:r>
          </w:p>
        </w:tc>
      </w:tr>
      <w:tr w:rsidR="001B370E" w14:paraId="054BE180" w14:textId="77777777" w:rsidTr="00790692">
        <w:tc>
          <w:tcPr>
            <w:tcW w:w="739" w:type="dxa"/>
            <w:tcBorders>
              <w:bottom w:val="single" w:sz="4" w:space="0" w:color="auto"/>
            </w:tcBorders>
            <w:shd w:val="clear" w:color="auto" w:fill="auto"/>
          </w:tcPr>
          <w:p w14:paraId="467B7CA9" w14:textId="77777777" w:rsidR="001B370E" w:rsidRPr="00A10971" w:rsidRDefault="001B370E" w:rsidP="00840683">
            <w:pPr>
              <w:spacing w:before="60" w:after="60" w:line="360" w:lineRule="auto"/>
              <w:rPr>
                <w:sz w:val="22"/>
                <w:szCs w:val="22"/>
              </w:rPr>
            </w:pPr>
          </w:p>
        </w:tc>
        <w:tc>
          <w:tcPr>
            <w:tcW w:w="791" w:type="dxa"/>
            <w:tcBorders>
              <w:bottom w:val="single" w:sz="4" w:space="0" w:color="auto"/>
            </w:tcBorders>
            <w:shd w:val="clear" w:color="auto" w:fill="auto"/>
          </w:tcPr>
          <w:p w14:paraId="0A6A4201" w14:textId="77777777" w:rsidR="001B370E" w:rsidRPr="00A10971" w:rsidRDefault="001B370E" w:rsidP="00840683">
            <w:pPr>
              <w:spacing w:before="60" w:after="60" w:line="360" w:lineRule="auto"/>
              <w:rPr>
                <w:sz w:val="22"/>
                <w:szCs w:val="22"/>
              </w:rPr>
            </w:pPr>
          </w:p>
        </w:tc>
        <w:tc>
          <w:tcPr>
            <w:tcW w:w="810" w:type="dxa"/>
            <w:tcBorders>
              <w:bottom w:val="single" w:sz="4" w:space="0" w:color="auto"/>
            </w:tcBorders>
          </w:tcPr>
          <w:p w14:paraId="2972D557" w14:textId="77777777" w:rsidR="001B370E" w:rsidRDefault="001B370E" w:rsidP="00823FAA">
            <w:pPr>
              <w:spacing w:before="60" w:after="60" w:line="360" w:lineRule="auto"/>
              <w:rPr>
                <w:sz w:val="22"/>
                <w:szCs w:val="22"/>
              </w:rPr>
            </w:pPr>
          </w:p>
        </w:tc>
        <w:tc>
          <w:tcPr>
            <w:tcW w:w="7295" w:type="dxa"/>
            <w:tcBorders>
              <w:bottom w:val="single" w:sz="4" w:space="0" w:color="auto"/>
            </w:tcBorders>
            <w:shd w:val="clear" w:color="auto" w:fill="auto"/>
          </w:tcPr>
          <w:p w14:paraId="356F2E31" w14:textId="4E605CD9" w:rsidR="001B370E" w:rsidRPr="00A10971" w:rsidRDefault="001B370E" w:rsidP="00BA1AFA">
            <w:pPr>
              <w:spacing w:before="60" w:after="60"/>
              <w:rPr>
                <w:b/>
                <w:sz w:val="22"/>
                <w:szCs w:val="22"/>
              </w:rPr>
            </w:pPr>
            <w:r w:rsidRPr="001B370E">
              <w:rPr>
                <w:b/>
                <w:sz w:val="22"/>
                <w:szCs w:val="22"/>
              </w:rPr>
              <w:t xml:space="preserve">Thank you to </w:t>
            </w:r>
            <w:r>
              <w:rPr>
                <w:b/>
                <w:sz w:val="22"/>
                <w:szCs w:val="22"/>
              </w:rPr>
              <w:t>Ben Rattelade</w:t>
            </w:r>
            <w:r w:rsidRPr="001B370E">
              <w:rPr>
                <w:b/>
                <w:sz w:val="22"/>
                <w:szCs w:val="22"/>
              </w:rPr>
              <w:t xml:space="preserve"> for his 1</w:t>
            </w:r>
            <w:r>
              <w:rPr>
                <w:b/>
                <w:sz w:val="22"/>
                <w:szCs w:val="22"/>
              </w:rPr>
              <w:t>4</w:t>
            </w:r>
            <w:r w:rsidRPr="001B370E">
              <w:rPr>
                <w:b/>
                <w:sz w:val="22"/>
                <w:szCs w:val="22"/>
              </w:rPr>
              <w:t xml:space="preserve"> years o</w:t>
            </w:r>
            <w:r>
              <w:rPr>
                <w:b/>
                <w:sz w:val="22"/>
                <w:szCs w:val="22"/>
              </w:rPr>
              <w:t>f service, Fred Hamelink for his 15 years of service, and Margaretta Papp-</w:t>
            </w:r>
            <w:proofErr w:type="spellStart"/>
            <w:r>
              <w:rPr>
                <w:b/>
                <w:sz w:val="22"/>
                <w:szCs w:val="22"/>
              </w:rPr>
              <w:t>Belayneh</w:t>
            </w:r>
            <w:proofErr w:type="spellEnd"/>
            <w:r>
              <w:rPr>
                <w:b/>
                <w:sz w:val="22"/>
                <w:szCs w:val="22"/>
              </w:rPr>
              <w:t xml:space="preserve"> for her 17 years of service on our Board of Health.</w:t>
            </w:r>
          </w:p>
        </w:tc>
      </w:tr>
      <w:tr w:rsidR="00BA1AFA" w14:paraId="6CB3AD02" w14:textId="77777777" w:rsidTr="00790692">
        <w:tc>
          <w:tcPr>
            <w:tcW w:w="739" w:type="dxa"/>
            <w:tcBorders>
              <w:bottom w:val="single" w:sz="4" w:space="0" w:color="auto"/>
            </w:tcBorders>
            <w:shd w:val="clear" w:color="auto" w:fill="auto"/>
          </w:tcPr>
          <w:p w14:paraId="2FDEF8EE" w14:textId="77777777" w:rsidR="00BA1AFA" w:rsidRPr="00A10971" w:rsidRDefault="00BA1AFA" w:rsidP="00840683">
            <w:pPr>
              <w:spacing w:before="60" w:after="60" w:line="360" w:lineRule="auto"/>
              <w:rPr>
                <w:sz w:val="22"/>
                <w:szCs w:val="22"/>
              </w:rPr>
            </w:pPr>
          </w:p>
        </w:tc>
        <w:tc>
          <w:tcPr>
            <w:tcW w:w="791" w:type="dxa"/>
            <w:tcBorders>
              <w:bottom w:val="single" w:sz="4" w:space="0" w:color="auto"/>
            </w:tcBorders>
            <w:shd w:val="clear" w:color="auto" w:fill="auto"/>
          </w:tcPr>
          <w:p w14:paraId="18008EF7" w14:textId="77777777" w:rsidR="00BA1AFA" w:rsidRPr="00A10971" w:rsidRDefault="00BA1AFA" w:rsidP="00840683">
            <w:pPr>
              <w:spacing w:before="60" w:after="60" w:line="360" w:lineRule="auto"/>
              <w:rPr>
                <w:sz w:val="22"/>
                <w:szCs w:val="22"/>
              </w:rPr>
            </w:pPr>
          </w:p>
        </w:tc>
        <w:tc>
          <w:tcPr>
            <w:tcW w:w="810" w:type="dxa"/>
            <w:tcBorders>
              <w:bottom w:val="single" w:sz="4" w:space="0" w:color="auto"/>
            </w:tcBorders>
          </w:tcPr>
          <w:p w14:paraId="68795EAA" w14:textId="77777777" w:rsidR="00BA1AFA" w:rsidRDefault="00BA1AFA" w:rsidP="00823FAA">
            <w:pPr>
              <w:spacing w:before="60" w:after="60" w:line="360" w:lineRule="auto"/>
              <w:rPr>
                <w:sz w:val="22"/>
                <w:szCs w:val="22"/>
              </w:rPr>
            </w:pPr>
          </w:p>
        </w:tc>
        <w:tc>
          <w:tcPr>
            <w:tcW w:w="7295" w:type="dxa"/>
            <w:tcBorders>
              <w:bottom w:val="single" w:sz="4" w:space="0" w:color="auto"/>
            </w:tcBorders>
            <w:shd w:val="clear" w:color="auto" w:fill="auto"/>
          </w:tcPr>
          <w:p w14:paraId="6D478327" w14:textId="662B6275" w:rsidR="00B55B18" w:rsidRPr="00B55B18" w:rsidRDefault="00B55B18" w:rsidP="00B55B18">
            <w:pPr>
              <w:spacing w:before="60" w:after="60"/>
              <w:rPr>
                <w:b/>
                <w:sz w:val="22"/>
                <w:szCs w:val="22"/>
              </w:rPr>
            </w:pPr>
            <w:r w:rsidRPr="00B55B18">
              <w:rPr>
                <w:b/>
                <w:sz w:val="22"/>
                <w:szCs w:val="22"/>
              </w:rPr>
              <w:t>Reappointment</w:t>
            </w:r>
          </w:p>
          <w:p w14:paraId="13317DCC" w14:textId="5DE7107C" w:rsidR="00BA1AFA" w:rsidRPr="001B370E" w:rsidRDefault="00B55B18" w:rsidP="00B55B18">
            <w:pPr>
              <w:spacing w:before="60" w:after="60"/>
              <w:rPr>
                <w:b/>
                <w:sz w:val="22"/>
                <w:szCs w:val="22"/>
              </w:rPr>
            </w:pPr>
            <w:r w:rsidRPr="00B55B18">
              <w:rPr>
                <w:b/>
                <w:sz w:val="22"/>
                <w:szCs w:val="22"/>
              </w:rPr>
              <w:t>We are happy to announce that Gail Mullen has been reappointed as a Board of Health Members from February 27, 2017 to and including February 26, 2018.</w:t>
            </w:r>
          </w:p>
        </w:tc>
      </w:tr>
      <w:tr w:rsidR="006B5899" w14:paraId="7426B84B" w14:textId="77777777" w:rsidTr="00790692">
        <w:tc>
          <w:tcPr>
            <w:tcW w:w="739" w:type="dxa"/>
            <w:tcBorders>
              <w:top w:val="single" w:sz="4" w:space="0" w:color="auto"/>
            </w:tcBorders>
            <w:shd w:val="clear" w:color="auto" w:fill="auto"/>
          </w:tcPr>
          <w:p w14:paraId="169FF667" w14:textId="0C78FA2E" w:rsidR="006B5899" w:rsidRPr="00A10971" w:rsidRDefault="006B5899" w:rsidP="00B838D7">
            <w:pPr>
              <w:spacing w:before="60" w:after="60" w:line="360" w:lineRule="auto"/>
              <w:rPr>
                <w:sz w:val="22"/>
                <w:szCs w:val="22"/>
              </w:rPr>
            </w:pPr>
            <w:r>
              <w:rPr>
                <w:sz w:val="22"/>
                <w:szCs w:val="22"/>
              </w:rPr>
              <w:t>2.0</w:t>
            </w:r>
          </w:p>
        </w:tc>
        <w:tc>
          <w:tcPr>
            <w:tcW w:w="791" w:type="dxa"/>
            <w:tcBorders>
              <w:top w:val="single" w:sz="4" w:space="0" w:color="auto"/>
            </w:tcBorders>
            <w:shd w:val="clear" w:color="auto" w:fill="auto"/>
          </w:tcPr>
          <w:p w14:paraId="11BC86E4" w14:textId="77777777" w:rsidR="006B5899" w:rsidRDefault="006B5899" w:rsidP="00B838D7">
            <w:pPr>
              <w:spacing w:before="60" w:after="60" w:line="360" w:lineRule="auto"/>
            </w:pPr>
          </w:p>
        </w:tc>
        <w:tc>
          <w:tcPr>
            <w:tcW w:w="810" w:type="dxa"/>
            <w:tcBorders>
              <w:top w:val="single" w:sz="4" w:space="0" w:color="auto"/>
            </w:tcBorders>
          </w:tcPr>
          <w:p w14:paraId="088F9885" w14:textId="77777777" w:rsidR="006B5899" w:rsidRPr="00C11A9D" w:rsidRDefault="006B5899" w:rsidP="00B838D7">
            <w:pPr>
              <w:pStyle w:val="AgendaHeading1"/>
              <w:numPr>
                <w:ilvl w:val="0"/>
                <w:numId w:val="0"/>
              </w:numPr>
              <w:spacing w:before="60"/>
              <w:rPr>
                <w:sz w:val="22"/>
                <w:szCs w:val="22"/>
              </w:rPr>
            </w:pPr>
          </w:p>
        </w:tc>
        <w:tc>
          <w:tcPr>
            <w:tcW w:w="7295" w:type="dxa"/>
            <w:tcBorders>
              <w:top w:val="single" w:sz="4" w:space="0" w:color="auto"/>
            </w:tcBorders>
            <w:shd w:val="clear" w:color="auto" w:fill="auto"/>
          </w:tcPr>
          <w:p w14:paraId="07DAE8EE" w14:textId="722F9678" w:rsidR="00C23E2D" w:rsidRPr="00F05488" w:rsidRDefault="006B5899" w:rsidP="00B57E82">
            <w:pPr>
              <w:pStyle w:val="AgendaHeading1"/>
              <w:numPr>
                <w:ilvl w:val="0"/>
                <w:numId w:val="0"/>
              </w:numPr>
              <w:spacing w:before="60"/>
              <w:rPr>
                <w:b/>
                <w:sz w:val="22"/>
                <w:szCs w:val="22"/>
              </w:rPr>
            </w:pPr>
            <w:r>
              <w:rPr>
                <w:b/>
                <w:sz w:val="22"/>
                <w:szCs w:val="22"/>
              </w:rPr>
              <w:t>Approval of the Agenda</w:t>
            </w:r>
          </w:p>
        </w:tc>
      </w:tr>
      <w:tr w:rsidR="00C11A9D" w14:paraId="17895EF2" w14:textId="77777777" w:rsidTr="00790692">
        <w:tc>
          <w:tcPr>
            <w:tcW w:w="739" w:type="dxa"/>
            <w:shd w:val="clear" w:color="auto" w:fill="auto"/>
          </w:tcPr>
          <w:p w14:paraId="3E274AF4" w14:textId="77777777" w:rsidR="00C11A9D" w:rsidRPr="00A10971" w:rsidRDefault="00C11A9D" w:rsidP="00A10971">
            <w:pPr>
              <w:spacing w:before="60" w:after="60" w:line="360" w:lineRule="auto"/>
              <w:rPr>
                <w:sz w:val="22"/>
                <w:szCs w:val="22"/>
              </w:rPr>
            </w:pPr>
            <w:r w:rsidRPr="00A10971">
              <w:rPr>
                <w:sz w:val="22"/>
                <w:szCs w:val="22"/>
              </w:rPr>
              <w:t>3.</w:t>
            </w:r>
            <w:r>
              <w:rPr>
                <w:sz w:val="22"/>
                <w:szCs w:val="22"/>
              </w:rPr>
              <w:t>0</w:t>
            </w:r>
          </w:p>
        </w:tc>
        <w:tc>
          <w:tcPr>
            <w:tcW w:w="791" w:type="dxa"/>
            <w:shd w:val="clear" w:color="auto" w:fill="auto"/>
          </w:tcPr>
          <w:p w14:paraId="04734571" w14:textId="77777777" w:rsidR="00C11A9D" w:rsidRPr="00A10971" w:rsidRDefault="00C11A9D" w:rsidP="00A10971">
            <w:pPr>
              <w:spacing w:before="60" w:after="60" w:line="360" w:lineRule="auto"/>
              <w:rPr>
                <w:sz w:val="22"/>
                <w:szCs w:val="22"/>
              </w:rPr>
            </w:pPr>
          </w:p>
        </w:tc>
        <w:tc>
          <w:tcPr>
            <w:tcW w:w="810" w:type="dxa"/>
          </w:tcPr>
          <w:p w14:paraId="553BA883" w14:textId="77777777" w:rsidR="00C11A9D" w:rsidRPr="00C11A9D" w:rsidRDefault="00C11A9D" w:rsidP="00A10971">
            <w:pPr>
              <w:pStyle w:val="AgendaHeading1"/>
              <w:numPr>
                <w:ilvl w:val="0"/>
                <w:numId w:val="0"/>
              </w:numPr>
              <w:spacing w:before="60"/>
              <w:rPr>
                <w:sz w:val="22"/>
                <w:szCs w:val="22"/>
              </w:rPr>
            </w:pPr>
          </w:p>
        </w:tc>
        <w:tc>
          <w:tcPr>
            <w:tcW w:w="7295" w:type="dxa"/>
            <w:shd w:val="clear" w:color="auto" w:fill="auto"/>
          </w:tcPr>
          <w:p w14:paraId="6CBC86B9" w14:textId="77777777" w:rsidR="00C11A9D" w:rsidRPr="00A10971" w:rsidRDefault="00C11A9D" w:rsidP="00A10971">
            <w:pPr>
              <w:pStyle w:val="AgendaHeading1"/>
              <w:numPr>
                <w:ilvl w:val="0"/>
                <w:numId w:val="0"/>
              </w:numPr>
              <w:spacing w:before="60"/>
              <w:rPr>
                <w:b/>
                <w:sz w:val="22"/>
                <w:szCs w:val="22"/>
              </w:rPr>
            </w:pPr>
            <w:r w:rsidRPr="00A10971">
              <w:rPr>
                <w:b/>
                <w:sz w:val="22"/>
                <w:szCs w:val="22"/>
              </w:rPr>
              <w:t>Declaration of Conflict of Interest</w:t>
            </w:r>
          </w:p>
        </w:tc>
      </w:tr>
      <w:tr w:rsidR="00C11A9D" w14:paraId="19FDF386" w14:textId="77777777" w:rsidTr="00790692">
        <w:tc>
          <w:tcPr>
            <w:tcW w:w="739" w:type="dxa"/>
            <w:shd w:val="clear" w:color="auto" w:fill="auto"/>
          </w:tcPr>
          <w:p w14:paraId="0C0C2795" w14:textId="77777777" w:rsidR="00C11A9D" w:rsidRPr="00A10971" w:rsidRDefault="00C11A9D" w:rsidP="00A10971">
            <w:pPr>
              <w:spacing w:before="60" w:after="60" w:line="360" w:lineRule="auto"/>
              <w:rPr>
                <w:sz w:val="22"/>
                <w:szCs w:val="22"/>
              </w:rPr>
            </w:pPr>
            <w:r w:rsidRPr="00A10971">
              <w:rPr>
                <w:sz w:val="22"/>
                <w:szCs w:val="22"/>
              </w:rPr>
              <w:t>4.</w:t>
            </w:r>
            <w:r>
              <w:rPr>
                <w:sz w:val="22"/>
                <w:szCs w:val="22"/>
              </w:rPr>
              <w:t>0</w:t>
            </w:r>
          </w:p>
        </w:tc>
        <w:tc>
          <w:tcPr>
            <w:tcW w:w="791" w:type="dxa"/>
            <w:shd w:val="clear" w:color="auto" w:fill="auto"/>
          </w:tcPr>
          <w:p w14:paraId="49574569" w14:textId="77777777" w:rsidR="00C11A9D" w:rsidRPr="00A10971" w:rsidRDefault="00C11A9D" w:rsidP="00A10971">
            <w:pPr>
              <w:spacing w:before="60" w:after="60" w:line="360" w:lineRule="auto"/>
              <w:rPr>
                <w:sz w:val="22"/>
                <w:szCs w:val="22"/>
              </w:rPr>
            </w:pPr>
          </w:p>
        </w:tc>
        <w:tc>
          <w:tcPr>
            <w:tcW w:w="810" w:type="dxa"/>
          </w:tcPr>
          <w:p w14:paraId="340EB585" w14:textId="77777777" w:rsidR="00C11A9D" w:rsidRPr="00C11A9D" w:rsidRDefault="00C11A9D" w:rsidP="00A10971">
            <w:pPr>
              <w:pStyle w:val="AgendaHeading1"/>
              <w:numPr>
                <w:ilvl w:val="0"/>
                <w:numId w:val="0"/>
              </w:numPr>
              <w:spacing w:before="60"/>
              <w:rPr>
                <w:sz w:val="22"/>
                <w:szCs w:val="22"/>
              </w:rPr>
            </w:pPr>
          </w:p>
        </w:tc>
        <w:tc>
          <w:tcPr>
            <w:tcW w:w="7295" w:type="dxa"/>
            <w:shd w:val="clear" w:color="auto" w:fill="auto"/>
          </w:tcPr>
          <w:p w14:paraId="33568A21" w14:textId="77777777" w:rsidR="00C11A9D" w:rsidRPr="00A10971" w:rsidRDefault="00C11A9D" w:rsidP="00A10971">
            <w:pPr>
              <w:pStyle w:val="AgendaHeading1"/>
              <w:numPr>
                <w:ilvl w:val="0"/>
                <w:numId w:val="0"/>
              </w:numPr>
              <w:spacing w:before="60"/>
              <w:rPr>
                <w:b/>
                <w:sz w:val="22"/>
                <w:szCs w:val="22"/>
              </w:rPr>
            </w:pPr>
            <w:r w:rsidRPr="00A10971">
              <w:rPr>
                <w:b/>
                <w:sz w:val="22"/>
                <w:szCs w:val="22"/>
              </w:rPr>
              <w:t>Minutes of Previous Meeting</w:t>
            </w:r>
          </w:p>
        </w:tc>
      </w:tr>
      <w:tr w:rsidR="00C11A9D" w14:paraId="608CAF28" w14:textId="77777777" w:rsidTr="00790692">
        <w:trPr>
          <w:trHeight w:val="488"/>
        </w:trPr>
        <w:tc>
          <w:tcPr>
            <w:tcW w:w="739" w:type="dxa"/>
            <w:shd w:val="clear" w:color="auto" w:fill="auto"/>
          </w:tcPr>
          <w:p w14:paraId="3E7425DC" w14:textId="77777777" w:rsidR="00C11A9D" w:rsidRPr="00A10971" w:rsidRDefault="00C11A9D" w:rsidP="00A10971">
            <w:pPr>
              <w:spacing w:before="60" w:after="60" w:line="360" w:lineRule="auto"/>
              <w:rPr>
                <w:sz w:val="22"/>
                <w:szCs w:val="22"/>
              </w:rPr>
            </w:pPr>
          </w:p>
        </w:tc>
        <w:tc>
          <w:tcPr>
            <w:tcW w:w="791" w:type="dxa"/>
            <w:shd w:val="clear" w:color="auto" w:fill="auto"/>
          </w:tcPr>
          <w:p w14:paraId="08DD3C05" w14:textId="77777777" w:rsidR="00C11A9D" w:rsidRPr="00A10971" w:rsidRDefault="00C11A9D" w:rsidP="00A10971">
            <w:pPr>
              <w:spacing w:before="60" w:after="60" w:line="360" w:lineRule="auto"/>
              <w:rPr>
                <w:sz w:val="22"/>
                <w:szCs w:val="22"/>
              </w:rPr>
            </w:pPr>
            <w:r w:rsidRPr="00A10971">
              <w:rPr>
                <w:sz w:val="22"/>
                <w:szCs w:val="22"/>
              </w:rPr>
              <w:t>4.1</w:t>
            </w:r>
          </w:p>
        </w:tc>
        <w:tc>
          <w:tcPr>
            <w:tcW w:w="810" w:type="dxa"/>
          </w:tcPr>
          <w:p w14:paraId="2A545027" w14:textId="7C743AC7" w:rsidR="0070756A" w:rsidRPr="00C11A9D" w:rsidRDefault="00B57E82" w:rsidP="001B370E">
            <w:pPr>
              <w:pStyle w:val="AgendaHeading1"/>
              <w:numPr>
                <w:ilvl w:val="0"/>
                <w:numId w:val="0"/>
              </w:numPr>
              <w:spacing w:before="60"/>
              <w:rPr>
                <w:sz w:val="22"/>
                <w:szCs w:val="22"/>
              </w:rPr>
            </w:pPr>
            <w:r>
              <w:rPr>
                <w:sz w:val="22"/>
                <w:szCs w:val="22"/>
              </w:rPr>
              <w:t>9:</w:t>
            </w:r>
            <w:r w:rsidR="001B370E">
              <w:rPr>
                <w:sz w:val="22"/>
                <w:szCs w:val="22"/>
              </w:rPr>
              <w:t>4</w:t>
            </w:r>
            <w:r w:rsidR="006A5CDD">
              <w:rPr>
                <w:sz w:val="22"/>
                <w:szCs w:val="22"/>
              </w:rPr>
              <w:t>0</w:t>
            </w:r>
          </w:p>
        </w:tc>
        <w:tc>
          <w:tcPr>
            <w:tcW w:w="7295" w:type="dxa"/>
            <w:shd w:val="clear" w:color="auto" w:fill="auto"/>
          </w:tcPr>
          <w:p w14:paraId="6EB9CD69" w14:textId="77777777" w:rsidR="00C11A9D" w:rsidRDefault="00C11A9D" w:rsidP="00C876B7">
            <w:pPr>
              <w:pStyle w:val="AgendaHeading1"/>
              <w:numPr>
                <w:ilvl w:val="0"/>
                <w:numId w:val="0"/>
              </w:numPr>
              <w:spacing w:before="60"/>
              <w:rPr>
                <w:sz w:val="22"/>
                <w:szCs w:val="22"/>
              </w:rPr>
            </w:pPr>
            <w:r w:rsidRPr="00A10971">
              <w:rPr>
                <w:sz w:val="22"/>
                <w:szCs w:val="22"/>
              </w:rPr>
              <w:t xml:space="preserve">Approval of Minutes from </w:t>
            </w:r>
            <w:r w:rsidR="00C876B7">
              <w:rPr>
                <w:sz w:val="22"/>
                <w:szCs w:val="22"/>
              </w:rPr>
              <w:t>February 15</w:t>
            </w:r>
            <w:r w:rsidR="00BA2EB6" w:rsidRPr="00B11126">
              <w:rPr>
                <w:sz w:val="22"/>
                <w:szCs w:val="22"/>
              </w:rPr>
              <w:t>, 201</w:t>
            </w:r>
            <w:r w:rsidR="00980732">
              <w:rPr>
                <w:sz w:val="22"/>
                <w:szCs w:val="22"/>
              </w:rPr>
              <w:t>7.</w:t>
            </w:r>
          </w:p>
          <w:p w14:paraId="7F93B4D1" w14:textId="31F287ED" w:rsidR="001E3769" w:rsidRPr="00A10971" w:rsidRDefault="0060679A" w:rsidP="00C876B7">
            <w:pPr>
              <w:pStyle w:val="AgendaHeading1"/>
              <w:numPr>
                <w:ilvl w:val="0"/>
                <w:numId w:val="0"/>
              </w:numPr>
              <w:spacing w:before="60"/>
              <w:rPr>
                <w:sz w:val="22"/>
                <w:szCs w:val="22"/>
              </w:rPr>
            </w:pPr>
            <w:r>
              <w:rPr>
                <w:sz w:val="22"/>
                <w:szCs w:val="22"/>
              </w:rPr>
              <w:object w:dxaOrig="1513" w:dyaOrig="996" w14:anchorId="5F7F60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35pt;height:50pt" o:ole="">
                  <v:imagedata r:id="rId8" o:title=""/>
                </v:shape>
                <o:OLEObject Type="Embed" ProgID="Acrobat.Document.2015" ShapeID="_x0000_i1025" DrawAspect="Icon" ObjectID="_1550905984" r:id="rId9"/>
              </w:object>
            </w:r>
          </w:p>
        </w:tc>
      </w:tr>
      <w:tr w:rsidR="00E6223E" w14:paraId="04DE8CE2" w14:textId="77777777" w:rsidTr="00790692">
        <w:tc>
          <w:tcPr>
            <w:tcW w:w="739" w:type="dxa"/>
            <w:shd w:val="clear" w:color="auto" w:fill="auto"/>
          </w:tcPr>
          <w:p w14:paraId="59425FBE" w14:textId="6D81B18A" w:rsidR="00E6223E" w:rsidRDefault="00076AE0" w:rsidP="00A10971">
            <w:pPr>
              <w:spacing w:before="60" w:after="60" w:line="360" w:lineRule="auto"/>
              <w:rPr>
                <w:sz w:val="22"/>
                <w:szCs w:val="22"/>
              </w:rPr>
            </w:pPr>
            <w:r>
              <w:rPr>
                <w:sz w:val="22"/>
                <w:szCs w:val="22"/>
              </w:rPr>
              <w:t>5</w:t>
            </w:r>
            <w:r w:rsidR="00E6223E">
              <w:rPr>
                <w:sz w:val="22"/>
                <w:szCs w:val="22"/>
              </w:rPr>
              <w:t>.0</w:t>
            </w:r>
          </w:p>
        </w:tc>
        <w:tc>
          <w:tcPr>
            <w:tcW w:w="791" w:type="dxa"/>
            <w:shd w:val="clear" w:color="auto" w:fill="auto"/>
          </w:tcPr>
          <w:p w14:paraId="625FDA48" w14:textId="77777777" w:rsidR="00E6223E" w:rsidRDefault="00E6223E" w:rsidP="00A10971">
            <w:pPr>
              <w:spacing w:before="60" w:after="60" w:line="360" w:lineRule="auto"/>
              <w:rPr>
                <w:sz w:val="22"/>
                <w:szCs w:val="22"/>
              </w:rPr>
            </w:pPr>
          </w:p>
        </w:tc>
        <w:tc>
          <w:tcPr>
            <w:tcW w:w="810" w:type="dxa"/>
          </w:tcPr>
          <w:p w14:paraId="1245E954" w14:textId="77777777" w:rsidR="00E6223E" w:rsidRDefault="00E6223E" w:rsidP="00A10971">
            <w:pPr>
              <w:pStyle w:val="AgendaHeading1"/>
              <w:numPr>
                <w:ilvl w:val="0"/>
                <w:numId w:val="0"/>
              </w:numPr>
              <w:spacing w:before="60"/>
              <w:rPr>
                <w:sz w:val="22"/>
                <w:szCs w:val="22"/>
              </w:rPr>
            </w:pPr>
          </w:p>
        </w:tc>
        <w:tc>
          <w:tcPr>
            <w:tcW w:w="7295" w:type="dxa"/>
            <w:shd w:val="clear" w:color="auto" w:fill="auto"/>
            <w:vAlign w:val="center"/>
          </w:tcPr>
          <w:p w14:paraId="1F1507F2" w14:textId="65E2EDE8" w:rsidR="00E6223E" w:rsidRPr="00E6223E" w:rsidRDefault="0020037C" w:rsidP="00A10971">
            <w:pPr>
              <w:pStyle w:val="AgendaHeading1"/>
              <w:numPr>
                <w:ilvl w:val="0"/>
                <w:numId w:val="0"/>
              </w:numPr>
              <w:spacing w:before="60"/>
              <w:rPr>
                <w:b/>
                <w:sz w:val="22"/>
                <w:szCs w:val="22"/>
              </w:rPr>
            </w:pPr>
            <w:r>
              <w:rPr>
                <w:b/>
                <w:sz w:val="22"/>
                <w:szCs w:val="22"/>
              </w:rPr>
              <w:t>In Camera</w:t>
            </w:r>
          </w:p>
        </w:tc>
      </w:tr>
      <w:tr w:rsidR="00E07815" w14:paraId="48E821E0" w14:textId="77777777" w:rsidTr="00790692">
        <w:tc>
          <w:tcPr>
            <w:tcW w:w="739" w:type="dxa"/>
            <w:shd w:val="clear" w:color="auto" w:fill="auto"/>
          </w:tcPr>
          <w:p w14:paraId="4E8BA03D" w14:textId="77777777" w:rsidR="00E07815" w:rsidRDefault="00E07815" w:rsidP="00A10971">
            <w:pPr>
              <w:spacing w:before="60" w:after="60" w:line="360" w:lineRule="auto"/>
              <w:rPr>
                <w:sz w:val="22"/>
                <w:szCs w:val="22"/>
              </w:rPr>
            </w:pPr>
          </w:p>
        </w:tc>
        <w:tc>
          <w:tcPr>
            <w:tcW w:w="791" w:type="dxa"/>
            <w:shd w:val="clear" w:color="auto" w:fill="auto"/>
          </w:tcPr>
          <w:p w14:paraId="5D8F35C0" w14:textId="40181F13" w:rsidR="00E07815" w:rsidRPr="00A10971" w:rsidRDefault="00076AE0" w:rsidP="00F549BA">
            <w:pPr>
              <w:spacing w:before="60" w:after="60" w:line="360" w:lineRule="auto"/>
              <w:jc w:val="center"/>
              <w:rPr>
                <w:sz w:val="22"/>
                <w:szCs w:val="22"/>
              </w:rPr>
            </w:pPr>
            <w:r>
              <w:rPr>
                <w:sz w:val="22"/>
                <w:szCs w:val="22"/>
              </w:rPr>
              <w:t>5</w:t>
            </w:r>
            <w:r w:rsidR="00E07815">
              <w:rPr>
                <w:sz w:val="22"/>
                <w:szCs w:val="22"/>
              </w:rPr>
              <w:t>.</w:t>
            </w:r>
            <w:r w:rsidR="00F549BA">
              <w:rPr>
                <w:sz w:val="22"/>
                <w:szCs w:val="22"/>
              </w:rPr>
              <w:t>1</w:t>
            </w:r>
          </w:p>
        </w:tc>
        <w:tc>
          <w:tcPr>
            <w:tcW w:w="810" w:type="dxa"/>
          </w:tcPr>
          <w:p w14:paraId="5A0DEEAD" w14:textId="71222E0E" w:rsidR="006F66E7" w:rsidRPr="00C11A9D" w:rsidRDefault="006A5CDD" w:rsidP="00A10971">
            <w:pPr>
              <w:pStyle w:val="AgendaHeading1"/>
              <w:numPr>
                <w:ilvl w:val="0"/>
                <w:numId w:val="0"/>
              </w:numPr>
              <w:spacing w:before="60"/>
              <w:rPr>
                <w:sz w:val="22"/>
                <w:szCs w:val="22"/>
              </w:rPr>
            </w:pPr>
            <w:r>
              <w:rPr>
                <w:sz w:val="22"/>
                <w:szCs w:val="22"/>
              </w:rPr>
              <w:t>9:45</w:t>
            </w:r>
          </w:p>
        </w:tc>
        <w:tc>
          <w:tcPr>
            <w:tcW w:w="7295" w:type="dxa"/>
            <w:shd w:val="clear" w:color="auto" w:fill="auto"/>
          </w:tcPr>
          <w:p w14:paraId="638A3A36" w14:textId="2F87CD0D" w:rsidR="00A036C5" w:rsidRPr="008957A3" w:rsidRDefault="00EB01B4" w:rsidP="00266419">
            <w:pPr>
              <w:pStyle w:val="AgendaHeading1"/>
              <w:numPr>
                <w:ilvl w:val="0"/>
                <w:numId w:val="0"/>
              </w:numPr>
              <w:spacing w:before="60"/>
              <w:ind w:left="360" w:hanging="360"/>
              <w:rPr>
                <w:sz w:val="22"/>
                <w:szCs w:val="22"/>
              </w:rPr>
            </w:pPr>
            <w:r>
              <w:rPr>
                <w:sz w:val="22"/>
                <w:szCs w:val="22"/>
              </w:rPr>
              <w:t>Finance</w:t>
            </w:r>
            <w:r w:rsidR="00991BC4">
              <w:rPr>
                <w:sz w:val="22"/>
                <w:szCs w:val="22"/>
              </w:rPr>
              <w:t xml:space="preserve"> Item</w:t>
            </w:r>
          </w:p>
        </w:tc>
      </w:tr>
      <w:tr w:rsidR="001B370E" w14:paraId="452B5A05" w14:textId="77777777" w:rsidTr="00790692">
        <w:tc>
          <w:tcPr>
            <w:tcW w:w="739" w:type="dxa"/>
            <w:shd w:val="clear" w:color="auto" w:fill="auto"/>
          </w:tcPr>
          <w:p w14:paraId="367085B0" w14:textId="77777777" w:rsidR="001B370E" w:rsidRDefault="001B370E" w:rsidP="00A10971">
            <w:pPr>
              <w:spacing w:before="60" w:after="60" w:line="360" w:lineRule="auto"/>
              <w:rPr>
                <w:sz w:val="22"/>
                <w:szCs w:val="22"/>
              </w:rPr>
            </w:pPr>
          </w:p>
        </w:tc>
        <w:tc>
          <w:tcPr>
            <w:tcW w:w="791" w:type="dxa"/>
            <w:shd w:val="clear" w:color="auto" w:fill="auto"/>
          </w:tcPr>
          <w:p w14:paraId="15C57354" w14:textId="05AB3498" w:rsidR="001B370E" w:rsidRDefault="00447B40" w:rsidP="00F549BA">
            <w:pPr>
              <w:spacing w:before="60" w:after="60" w:line="360" w:lineRule="auto"/>
              <w:jc w:val="center"/>
              <w:rPr>
                <w:sz w:val="22"/>
                <w:szCs w:val="22"/>
              </w:rPr>
            </w:pPr>
            <w:r>
              <w:rPr>
                <w:sz w:val="22"/>
                <w:szCs w:val="22"/>
              </w:rPr>
              <w:t>5.2</w:t>
            </w:r>
          </w:p>
        </w:tc>
        <w:tc>
          <w:tcPr>
            <w:tcW w:w="810" w:type="dxa"/>
          </w:tcPr>
          <w:p w14:paraId="52E60E71" w14:textId="48885480" w:rsidR="001B370E" w:rsidRPr="00C11A9D" w:rsidRDefault="006A5CDD" w:rsidP="00A10971">
            <w:pPr>
              <w:pStyle w:val="AgendaHeading1"/>
              <w:numPr>
                <w:ilvl w:val="0"/>
                <w:numId w:val="0"/>
              </w:numPr>
              <w:spacing w:before="60"/>
              <w:rPr>
                <w:sz w:val="22"/>
                <w:szCs w:val="22"/>
              </w:rPr>
            </w:pPr>
            <w:r>
              <w:rPr>
                <w:sz w:val="22"/>
                <w:szCs w:val="22"/>
              </w:rPr>
              <w:t>10:05</w:t>
            </w:r>
          </w:p>
        </w:tc>
        <w:tc>
          <w:tcPr>
            <w:tcW w:w="7295" w:type="dxa"/>
            <w:shd w:val="clear" w:color="auto" w:fill="auto"/>
          </w:tcPr>
          <w:p w14:paraId="5EC4F657" w14:textId="4E691449" w:rsidR="001B370E" w:rsidRDefault="00EB01B4" w:rsidP="00991BC4">
            <w:pPr>
              <w:pStyle w:val="AgendaHeading1"/>
              <w:numPr>
                <w:ilvl w:val="0"/>
                <w:numId w:val="0"/>
              </w:numPr>
              <w:spacing w:before="60"/>
              <w:ind w:left="360" w:hanging="360"/>
              <w:rPr>
                <w:sz w:val="22"/>
                <w:szCs w:val="22"/>
              </w:rPr>
            </w:pPr>
            <w:r>
              <w:rPr>
                <w:sz w:val="22"/>
                <w:szCs w:val="22"/>
              </w:rPr>
              <w:t>HR</w:t>
            </w:r>
            <w:r w:rsidR="00DE62A1">
              <w:rPr>
                <w:sz w:val="22"/>
                <w:szCs w:val="22"/>
              </w:rPr>
              <w:t xml:space="preserve"> I</w:t>
            </w:r>
            <w:r w:rsidR="00CB3541">
              <w:rPr>
                <w:sz w:val="22"/>
                <w:szCs w:val="22"/>
              </w:rPr>
              <w:t>tem</w:t>
            </w:r>
          </w:p>
        </w:tc>
      </w:tr>
      <w:tr w:rsidR="0020037C" w14:paraId="26A9AD1F" w14:textId="77777777" w:rsidTr="00790692">
        <w:tc>
          <w:tcPr>
            <w:tcW w:w="739" w:type="dxa"/>
            <w:shd w:val="clear" w:color="auto" w:fill="auto"/>
          </w:tcPr>
          <w:p w14:paraId="5D2C5F8D" w14:textId="140D5568" w:rsidR="0020037C" w:rsidRDefault="00447B40" w:rsidP="00A10971">
            <w:pPr>
              <w:spacing w:before="60" w:after="60" w:line="360" w:lineRule="auto"/>
              <w:rPr>
                <w:sz w:val="22"/>
                <w:szCs w:val="22"/>
              </w:rPr>
            </w:pPr>
            <w:r>
              <w:rPr>
                <w:sz w:val="22"/>
                <w:szCs w:val="22"/>
              </w:rPr>
              <w:t>6.0</w:t>
            </w:r>
          </w:p>
        </w:tc>
        <w:tc>
          <w:tcPr>
            <w:tcW w:w="791" w:type="dxa"/>
            <w:shd w:val="clear" w:color="auto" w:fill="auto"/>
          </w:tcPr>
          <w:p w14:paraId="0A5A93F2" w14:textId="77777777" w:rsidR="0020037C" w:rsidRDefault="0020037C" w:rsidP="00F549BA">
            <w:pPr>
              <w:spacing w:before="60" w:after="60" w:line="360" w:lineRule="auto"/>
              <w:jc w:val="center"/>
              <w:rPr>
                <w:sz w:val="22"/>
                <w:szCs w:val="22"/>
              </w:rPr>
            </w:pPr>
          </w:p>
        </w:tc>
        <w:tc>
          <w:tcPr>
            <w:tcW w:w="810" w:type="dxa"/>
          </w:tcPr>
          <w:p w14:paraId="4FEA57B8" w14:textId="77777777" w:rsidR="0020037C" w:rsidRDefault="0020037C" w:rsidP="00A10971">
            <w:pPr>
              <w:pStyle w:val="AgendaHeading1"/>
              <w:numPr>
                <w:ilvl w:val="0"/>
                <w:numId w:val="0"/>
              </w:numPr>
              <w:spacing w:before="60"/>
              <w:rPr>
                <w:sz w:val="22"/>
                <w:szCs w:val="22"/>
              </w:rPr>
            </w:pPr>
          </w:p>
        </w:tc>
        <w:tc>
          <w:tcPr>
            <w:tcW w:w="7295" w:type="dxa"/>
            <w:shd w:val="clear" w:color="auto" w:fill="auto"/>
          </w:tcPr>
          <w:p w14:paraId="6C341F82" w14:textId="56635182" w:rsidR="0020037C" w:rsidRPr="0020037C" w:rsidRDefault="0020037C" w:rsidP="00266419">
            <w:pPr>
              <w:pStyle w:val="AgendaHeading1"/>
              <w:numPr>
                <w:ilvl w:val="0"/>
                <w:numId w:val="0"/>
              </w:numPr>
              <w:spacing w:before="60"/>
              <w:ind w:left="360" w:hanging="360"/>
              <w:rPr>
                <w:b/>
                <w:sz w:val="22"/>
                <w:szCs w:val="22"/>
              </w:rPr>
            </w:pPr>
            <w:r>
              <w:rPr>
                <w:b/>
                <w:sz w:val="22"/>
                <w:szCs w:val="22"/>
              </w:rPr>
              <w:t>New Business</w:t>
            </w:r>
          </w:p>
        </w:tc>
      </w:tr>
      <w:tr w:rsidR="009D16D8" w14:paraId="2837958E" w14:textId="77777777" w:rsidTr="00790692">
        <w:tc>
          <w:tcPr>
            <w:tcW w:w="739" w:type="dxa"/>
            <w:shd w:val="clear" w:color="auto" w:fill="auto"/>
          </w:tcPr>
          <w:p w14:paraId="1D81C7E3" w14:textId="77777777" w:rsidR="009D16D8" w:rsidRDefault="009D16D8" w:rsidP="009D04DD">
            <w:pPr>
              <w:spacing w:before="60" w:after="60" w:line="360" w:lineRule="auto"/>
              <w:rPr>
                <w:sz w:val="22"/>
                <w:szCs w:val="22"/>
              </w:rPr>
            </w:pPr>
          </w:p>
        </w:tc>
        <w:tc>
          <w:tcPr>
            <w:tcW w:w="791" w:type="dxa"/>
            <w:shd w:val="clear" w:color="auto" w:fill="auto"/>
          </w:tcPr>
          <w:p w14:paraId="16DE0424" w14:textId="5E92345F" w:rsidR="009D16D8" w:rsidRDefault="00447B40" w:rsidP="009D04DD">
            <w:pPr>
              <w:spacing w:before="60" w:after="60" w:line="360" w:lineRule="auto"/>
              <w:jc w:val="center"/>
              <w:rPr>
                <w:sz w:val="22"/>
                <w:szCs w:val="22"/>
              </w:rPr>
            </w:pPr>
            <w:r>
              <w:rPr>
                <w:sz w:val="22"/>
                <w:szCs w:val="22"/>
              </w:rPr>
              <w:t>6.1</w:t>
            </w:r>
          </w:p>
        </w:tc>
        <w:tc>
          <w:tcPr>
            <w:tcW w:w="810" w:type="dxa"/>
          </w:tcPr>
          <w:p w14:paraId="5E51A727" w14:textId="21101BD9" w:rsidR="009D16D8" w:rsidRDefault="00F928CC" w:rsidP="000A37DD">
            <w:pPr>
              <w:pStyle w:val="AgendaHeading1"/>
              <w:numPr>
                <w:ilvl w:val="0"/>
                <w:numId w:val="0"/>
              </w:numPr>
              <w:spacing w:before="60"/>
              <w:rPr>
                <w:sz w:val="22"/>
                <w:szCs w:val="22"/>
              </w:rPr>
            </w:pPr>
            <w:r>
              <w:rPr>
                <w:sz w:val="22"/>
                <w:szCs w:val="22"/>
              </w:rPr>
              <w:t>10:</w:t>
            </w:r>
            <w:r w:rsidR="000A37DD">
              <w:rPr>
                <w:sz w:val="22"/>
                <w:szCs w:val="22"/>
              </w:rPr>
              <w:t>45</w:t>
            </w:r>
          </w:p>
        </w:tc>
        <w:tc>
          <w:tcPr>
            <w:tcW w:w="7295" w:type="dxa"/>
            <w:shd w:val="clear" w:color="auto" w:fill="auto"/>
          </w:tcPr>
          <w:p w14:paraId="605E4899" w14:textId="77777777" w:rsidR="009D16D8" w:rsidRDefault="00790692" w:rsidP="009D04DD">
            <w:pPr>
              <w:pStyle w:val="AgendaHeading1"/>
              <w:numPr>
                <w:ilvl w:val="0"/>
                <w:numId w:val="0"/>
              </w:numPr>
              <w:spacing w:before="60"/>
              <w:ind w:left="-37"/>
              <w:rPr>
                <w:sz w:val="22"/>
                <w:szCs w:val="22"/>
              </w:rPr>
            </w:pPr>
            <w:r>
              <w:rPr>
                <w:sz w:val="22"/>
                <w:szCs w:val="22"/>
              </w:rPr>
              <w:t xml:space="preserve">Draft </w:t>
            </w:r>
            <w:r w:rsidR="009D16D8">
              <w:rPr>
                <w:sz w:val="22"/>
                <w:szCs w:val="22"/>
              </w:rPr>
              <w:t>Standards</w:t>
            </w:r>
            <w:r w:rsidR="001E5519">
              <w:rPr>
                <w:sz w:val="22"/>
                <w:szCs w:val="22"/>
              </w:rPr>
              <w:t xml:space="preserve"> for Public Health Programs and Services</w:t>
            </w:r>
            <w:r w:rsidR="009D16D8">
              <w:rPr>
                <w:sz w:val="22"/>
                <w:szCs w:val="22"/>
              </w:rPr>
              <w:t>.  Briefing Note.  C. Gardner presenting.</w:t>
            </w:r>
          </w:p>
          <w:p w14:paraId="7D866758" w14:textId="14AB5D14" w:rsidR="004F53C4" w:rsidRPr="009D16D8" w:rsidRDefault="004F53C4" w:rsidP="009D04DD">
            <w:pPr>
              <w:pStyle w:val="AgendaHeading1"/>
              <w:numPr>
                <w:ilvl w:val="0"/>
                <w:numId w:val="0"/>
              </w:numPr>
              <w:spacing w:before="60"/>
              <w:ind w:left="-37"/>
              <w:rPr>
                <w:sz w:val="22"/>
                <w:szCs w:val="22"/>
              </w:rPr>
            </w:pPr>
            <w:r>
              <w:rPr>
                <w:sz w:val="22"/>
                <w:szCs w:val="22"/>
              </w:rPr>
              <w:object w:dxaOrig="1513" w:dyaOrig="996" w14:anchorId="2BA2663F">
                <v:shape id="_x0000_i1026" type="#_x0000_t75" style="width:75.35pt;height:50pt" o:ole="">
                  <v:imagedata r:id="rId10" o:title=""/>
                </v:shape>
                <o:OLEObject Type="Embed" ProgID="Acrobat.Document.2015" ShapeID="_x0000_i1026" DrawAspect="Icon" ObjectID="_1550905985" r:id="rId11"/>
              </w:object>
            </w:r>
            <w:r>
              <w:rPr>
                <w:sz w:val="22"/>
                <w:szCs w:val="22"/>
              </w:rPr>
              <w:object w:dxaOrig="1513" w:dyaOrig="996" w14:anchorId="10393EA7">
                <v:shape id="_x0000_i1027" type="#_x0000_t75" style="width:75.35pt;height:50pt" o:ole="">
                  <v:imagedata r:id="rId12" o:title=""/>
                </v:shape>
                <o:OLEObject Type="Embed" ProgID="Acrobat.Document.2015" ShapeID="_x0000_i1027" DrawAspect="Icon" ObjectID="_1550905986" r:id="rId13"/>
              </w:object>
            </w:r>
            <w:r>
              <w:rPr>
                <w:sz w:val="22"/>
                <w:szCs w:val="22"/>
              </w:rPr>
              <w:object w:dxaOrig="1513" w:dyaOrig="996" w14:anchorId="7F25563E">
                <v:shape id="_x0000_i1028" type="#_x0000_t75" style="width:75.35pt;height:50pt" o:ole="">
                  <v:imagedata r:id="rId14" o:title=""/>
                </v:shape>
                <o:OLEObject Type="Embed" ProgID="Acrobat.Document.2015" ShapeID="_x0000_i1028" DrawAspect="Icon" ObjectID="_1550905987" r:id="rId15"/>
              </w:object>
            </w:r>
            <w:r>
              <w:rPr>
                <w:sz w:val="22"/>
                <w:szCs w:val="22"/>
              </w:rPr>
              <w:object w:dxaOrig="1513" w:dyaOrig="996" w14:anchorId="566A96F6">
                <v:shape id="_x0000_i1029" type="#_x0000_t75" style="width:75.35pt;height:50pt" o:ole="">
                  <v:imagedata r:id="rId16" o:title=""/>
                </v:shape>
                <o:OLEObject Type="Embed" ProgID="Acrobat.Document.2015" ShapeID="_x0000_i1029" DrawAspect="Icon" ObjectID="_1550905988" r:id="rId17"/>
              </w:object>
            </w:r>
          </w:p>
        </w:tc>
      </w:tr>
      <w:tr w:rsidR="000A37DD" w14:paraId="1B1739E0" w14:textId="77777777" w:rsidTr="00790692">
        <w:tc>
          <w:tcPr>
            <w:tcW w:w="739" w:type="dxa"/>
            <w:shd w:val="clear" w:color="auto" w:fill="auto"/>
          </w:tcPr>
          <w:p w14:paraId="2C20DD19" w14:textId="77777777" w:rsidR="000A37DD" w:rsidRDefault="000A37DD" w:rsidP="003766A0">
            <w:pPr>
              <w:spacing w:before="60" w:after="60" w:line="360" w:lineRule="auto"/>
              <w:rPr>
                <w:sz w:val="22"/>
                <w:szCs w:val="22"/>
              </w:rPr>
            </w:pPr>
          </w:p>
        </w:tc>
        <w:tc>
          <w:tcPr>
            <w:tcW w:w="791" w:type="dxa"/>
            <w:shd w:val="clear" w:color="auto" w:fill="auto"/>
          </w:tcPr>
          <w:p w14:paraId="03CEE3A6" w14:textId="77777777" w:rsidR="000A37DD" w:rsidRDefault="000A37DD" w:rsidP="003766A0">
            <w:pPr>
              <w:spacing w:before="60" w:after="60" w:line="360" w:lineRule="auto"/>
              <w:jc w:val="center"/>
              <w:rPr>
                <w:sz w:val="22"/>
                <w:szCs w:val="22"/>
              </w:rPr>
            </w:pPr>
          </w:p>
        </w:tc>
        <w:tc>
          <w:tcPr>
            <w:tcW w:w="810" w:type="dxa"/>
          </w:tcPr>
          <w:p w14:paraId="3300096F" w14:textId="77777777" w:rsidR="000A37DD" w:rsidRDefault="000A37DD" w:rsidP="003766A0">
            <w:pPr>
              <w:pStyle w:val="AgendaHeading1"/>
              <w:numPr>
                <w:ilvl w:val="0"/>
                <w:numId w:val="0"/>
              </w:numPr>
              <w:spacing w:before="60"/>
              <w:rPr>
                <w:sz w:val="22"/>
                <w:szCs w:val="22"/>
              </w:rPr>
            </w:pPr>
            <w:r>
              <w:rPr>
                <w:sz w:val="22"/>
                <w:szCs w:val="22"/>
              </w:rPr>
              <w:t>10:25</w:t>
            </w:r>
          </w:p>
        </w:tc>
        <w:tc>
          <w:tcPr>
            <w:tcW w:w="7295" w:type="dxa"/>
            <w:shd w:val="clear" w:color="auto" w:fill="auto"/>
          </w:tcPr>
          <w:p w14:paraId="2376AEA8" w14:textId="77777777" w:rsidR="000A37DD" w:rsidRPr="006A5CDD" w:rsidRDefault="000A37DD" w:rsidP="003766A0">
            <w:pPr>
              <w:pStyle w:val="AgendaHeading1"/>
              <w:numPr>
                <w:ilvl w:val="0"/>
                <w:numId w:val="0"/>
              </w:numPr>
              <w:spacing w:before="60"/>
              <w:ind w:left="-37"/>
              <w:rPr>
                <w:b/>
                <w:sz w:val="22"/>
                <w:szCs w:val="22"/>
              </w:rPr>
            </w:pPr>
            <w:r>
              <w:rPr>
                <w:b/>
                <w:sz w:val="22"/>
                <w:szCs w:val="22"/>
              </w:rPr>
              <w:t>Break</w:t>
            </w:r>
          </w:p>
        </w:tc>
      </w:tr>
      <w:tr w:rsidR="00EB01B4" w14:paraId="41E36F88" w14:textId="77777777" w:rsidTr="00790692">
        <w:tc>
          <w:tcPr>
            <w:tcW w:w="739" w:type="dxa"/>
            <w:shd w:val="clear" w:color="auto" w:fill="auto"/>
          </w:tcPr>
          <w:p w14:paraId="502F81C7" w14:textId="0B567EE4" w:rsidR="00EB01B4" w:rsidRDefault="00EB01B4" w:rsidP="003766A0">
            <w:pPr>
              <w:spacing w:before="60" w:after="60" w:line="360" w:lineRule="auto"/>
              <w:rPr>
                <w:sz w:val="22"/>
                <w:szCs w:val="22"/>
              </w:rPr>
            </w:pPr>
            <w:r>
              <w:rPr>
                <w:sz w:val="22"/>
                <w:szCs w:val="22"/>
              </w:rPr>
              <w:t>7.0</w:t>
            </w:r>
          </w:p>
        </w:tc>
        <w:tc>
          <w:tcPr>
            <w:tcW w:w="791" w:type="dxa"/>
            <w:shd w:val="clear" w:color="auto" w:fill="auto"/>
          </w:tcPr>
          <w:p w14:paraId="49928589" w14:textId="77777777" w:rsidR="00EB01B4" w:rsidRDefault="00EB01B4" w:rsidP="003766A0">
            <w:pPr>
              <w:spacing w:before="60" w:after="60" w:line="360" w:lineRule="auto"/>
              <w:jc w:val="center"/>
              <w:rPr>
                <w:sz w:val="22"/>
                <w:szCs w:val="22"/>
              </w:rPr>
            </w:pPr>
          </w:p>
        </w:tc>
        <w:tc>
          <w:tcPr>
            <w:tcW w:w="810" w:type="dxa"/>
          </w:tcPr>
          <w:p w14:paraId="1519B53C" w14:textId="77777777" w:rsidR="00EB01B4" w:rsidRDefault="00EB01B4" w:rsidP="003766A0">
            <w:pPr>
              <w:pStyle w:val="AgendaHeading1"/>
              <w:numPr>
                <w:ilvl w:val="0"/>
                <w:numId w:val="0"/>
              </w:numPr>
              <w:spacing w:before="60"/>
              <w:rPr>
                <w:sz w:val="22"/>
                <w:szCs w:val="22"/>
              </w:rPr>
            </w:pPr>
          </w:p>
        </w:tc>
        <w:tc>
          <w:tcPr>
            <w:tcW w:w="7295" w:type="dxa"/>
            <w:shd w:val="clear" w:color="auto" w:fill="auto"/>
          </w:tcPr>
          <w:p w14:paraId="164A77D2" w14:textId="2D540527" w:rsidR="00EB01B4" w:rsidRDefault="00EB01B4" w:rsidP="003766A0">
            <w:pPr>
              <w:pStyle w:val="AgendaHeading1"/>
              <w:numPr>
                <w:ilvl w:val="0"/>
                <w:numId w:val="0"/>
              </w:numPr>
              <w:spacing w:before="60"/>
              <w:ind w:left="-37"/>
              <w:rPr>
                <w:b/>
                <w:sz w:val="22"/>
                <w:szCs w:val="22"/>
              </w:rPr>
            </w:pPr>
            <w:r>
              <w:rPr>
                <w:b/>
                <w:sz w:val="22"/>
                <w:szCs w:val="22"/>
              </w:rPr>
              <w:t>Advocacy</w:t>
            </w:r>
          </w:p>
        </w:tc>
      </w:tr>
      <w:tr w:rsidR="0020037C" w14:paraId="3CDFAD31" w14:textId="77777777" w:rsidTr="00790692">
        <w:tc>
          <w:tcPr>
            <w:tcW w:w="739" w:type="dxa"/>
            <w:shd w:val="clear" w:color="auto" w:fill="auto"/>
          </w:tcPr>
          <w:p w14:paraId="76A3E25F" w14:textId="77777777" w:rsidR="0020037C" w:rsidRDefault="0020037C" w:rsidP="00A10971">
            <w:pPr>
              <w:spacing w:before="60" w:after="60" w:line="360" w:lineRule="auto"/>
              <w:rPr>
                <w:sz w:val="22"/>
                <w:szCs w:val="22"/>
              </w:rPr>
            </w:pPr>
          </w:p>
        </w:tc>
        <w:tc>
          <w:tcPr>
            <w:tcW w:w="791" w:type="dxa"/>
            <w:shd w:val="clear" w:color="auto" w:fill="auto"/>
          </w:tcPr>
          <w:p w14:paraId="08303C1E" w14:textId="32D72375" w:rsidR="0020037C" w:rsidRDefault="00EB01B4" w:rsidP="00F549BA">
            <w:pPr>
              <w:spacing w:before="60" w:after="60" w:line="360" w:lineRule="auto"/>
              <w:jc w:val="center"/>
              <w:rPr>
                <w:sz w:val="22"/>
                <w:szCs w:val="22"/>
              </w:rPr>
            </w:pPr>
            <w:r>
              <w:rPr>
                <w:sz w:val="22"/>
                <w:szCs w:val="22"/>
              </w:rPr>
              <w:t>7</w:t>
            </w:r>
            <w:r w:rsidR="00447B40">
              <w:rPr>
                <w:sz w:val="22"/>
                <w:szCs w:val="22"/>
              </w:rPr>
              <w:t>.</w:t>
            </w:r>
            <w:r>
              <w:rPr>
                <w:sz w:val="22"/>
                <w:szCs w:val="22"/>
              </w:rPr>
              <w:t>1</w:t>
            </w:r>
          </w:p>
        </w:tc>
        <w:tc>
          <w:tcPr>
            <w:tcW w:w="810" w:type="dxa"/>
          </w:tcPr>
          <w:p w14:paraId="3D7F0A10" w14:textId="312A9F33" w:rsidR="0020037C" w:rsidRDefault="00F928CC" w:rsidP="00A10971">
            <w:pPr>
              <w:pStyle w:val="AgendaHeading1"/>
              <w:numPr>
                <w:ilvl w:val="0"/>
                <w:numId w:val="0"/>
              </w:numPr>
              <w:spacing w:before="60"/>
              <w:rPr>
                <w:sz w:val="22"/>
                <w:szCs w:val="22"/>
              </w:rPr>
            </w:pPr>
            <w:r>
              <w:rPr>
                <w:sz w:val="22"/>
                <w:szCs w:val="22"/>
              </w:rPr>
              <w:t>11:0</w:t>
            </w:r>
            <w:r w:rsidR="000A37DD">
              <w:rPr>
                <w:sz w:val="22"/>
                <w:szCs w:val="22"/>
              </w:rPr>
              <w:t>5</w:t>
            </w:r>
          </w:p>
        </w:tc>
        <w:tc>
          <w:tcPr>
            <w:tcW w:w="7295" w:type="dxa"/>
            <w:shd w:val="clear" w:color="auto" w:fill="auto"/>
          </w:tcPr>
          <w:p w14:paraId="4729D0A9" w14:textId="77777777" w:rsidR="0020037C" w:rsidRDefault="00380639" w:rsidP="00790692">
            <w:pPr>
              <w:pStyle w:val="AgendaHeading1"/>
              <w:numPr>
                <w:ilvl w:val="0"/>
                <w:numId w:val="0"/>
              </w:numPr>
              <w:spacing w:before="60"/>
              <w:ind w:left="-37"/>
              <w:rPr>
                <w:sz w:val="22"/>
                <w:szCs w:val="22"/>
              </w:rPr>
            </w:pPr>
            <w:r>
              <w:rPr>
                <w:sz w:val="22"/>
                <w:szCs w:val="22"/>
              </w:rPr>
              <w:t>Tobacco End Game</w:t>
            </w:r>
            <w:r w:rsidR="00DE62A1">
              <w:rPr>
                <w:sz w:val="22"/>
                <w:szCs w:val="22"/>
              </w:rPr>
              <w:t xml:space="preserve">.  Briefing Note.  </w:t>
            </w:r>
            <w:r w:rsidR="00790692">
              <w:rPr>
                <w:sz w:val="22"/>
                <w:szCs w:val="22"/>
              </w:rPr>
              <w:t xml:space="preserve">J. Loo, </w:t>
            </w:r>
            <w:r w:rsidR="00733AC8">
              <w:rPr>
                <w:sz w:val="22"/>
                <w:szCs w:val="22"/>
              </w:rPr>
              <w:t>S. Rebellato, L. Zinkan-Mc</w:t>
            </w:r>
            <w:r w:rsidR="00C42FB0">
              <w:rPr>
                <w:sz w:val="22"/>
                <w:szCs w:val="22"/>
              </w:rPr>
              <w:t>Kee</w:t>
            </w:r>
            <w:r w:rsidR="00790692">
              <w:rPr>
                <w:sz w:val="22"/>
                <w:szCs w:val="22"/>
              </w:rPr>
              <w:t xml:space="preserve">, </w:t>
            </w:r>
            <w:r w:rsidR="00C42FB0">
              <w:rPr>
                <w:sz w:val="22"/>
                <w:szCs w:val="22"/>
              </w:rPr>
              <w:t>M. Kuhn</w:t>
            </w:r>
            <w:r w:rsidR="00DE62A1">
              <w:rPr>
                <w:sz w:val="22"/>
                <w:szCs w:val="22"/>
              </w:rPr>
              <w:t xml:space="preserve"> </w:t>
            </w:r>
            <w:r w:rsidR="00790692">
              <w:rPr>
                <w:sz w:val="22"/>
                <w:szCs w:val="22"/>
              </w:rPr>
              <w:t xml:space="preserve">and C. Gardner </w:t>
            </w:r>
            <w:r w:rsidR="00DE62A1">
              <w:rPr>
                <w:sz w:val="22"/>
                <w:szCs w:val="22"/>
              </w:rPr>
              <w:t>presenting.</w:t>
            </w:r>
          </w:p>
          <w:p w14:paraId="4DB1E65F" w14:textId="5CD07104" w:rsidR="00397A17" w:rsidRDefault="00397A17" w:rsidP="00790692">
            <w:pPr>
              <w:pStyle w:val="AgendaHeading1"/>
              <w:numPr>
                <w:ilvl w:val="0"/>
                <w:numId w:val="0"/>
              </w:numPr>
              <w:spacing w:before="60"/>
              <w:ind w:left="-37"/>
              <w:rPr>
                <w:sz w:val="22"/>
                <w:szCs w:val="22"/>
              </w:rPr>
            </w:pPr>
            <w:r>
              <w:rPr>
                <w:sz w:val="22"/>
                <w:szCs w:val="22"/>
              </w:rPr>
              <w:object w:dxaOrig="1513" w:dyaOrig="996" w14:anchorId="2A36AF26">
                <v:shape id="_x0000_i1030" type="#_x0000_t75" style="width:75.35pt;height:50pt" o:ole="">
                  <v:imagedata r:id="rId18" o:title=""/>
                </v:shape>
                <o:OLEObject Type="Embed" ProgID="Acrobat.Document.2015" ShapeID="_x0000_i1030" DrawAspect="Icon" ObjectID="_1550905989" r:id="rId19"/>
              </w:object>
            </w:r>
            <w:r>
              <w:rPr>
                <w:sz w:val="22"/>
                <w:szCs w:val="22"/>
              </w:rPr>
              <w:object w:dxaOrig="1513" w:dyaOrig="996" w14:anchorId="0EEA10C9">
                <v:shape id="_x0000_i1031" type="#_x0000_t75" style="width:75.35pt;height:50pt" o:ole="">
                  <v:imagedata r:id="rId20" o:title=""/>
                </v:shape>
                <o:OLEObject Type="Embed" ProgID="Acrobat.Document.2015" ShapeID="_x0000_i1031" DrawAspect="Icon" ObjectID="_1550905990" r:id="rId21"/>
              </w:object>
            </w:r>
            <w:r>
              <w:rPr>
                <w:sz w:val="22"/>
                <w:szCs w:val="22"/>
              </w:rPr>
              <w:object w:dxaOrig="1513" w:dyaOrig="996" w14:anchorId="4492A98A">
                <v:shape id="_x0000_i1032" type="#_x0000_t75" style="width:75.35pt;height:50pt" o:ole="">
                  <v:imagedata r:id="rId22" o:title=""/>
                </v:shape>
                <o:OLEObject Type="Embed" ProgID="Acrobat.Document.2015" ShapeID="_x0000_i1032" DrawAspect="Icon" ObjectID="_1550905991" r:id="rId23"/>
              </w:object>
            </w:r>
          </w:p>
        </w:tc>
      </w:tr>
      <w:tr w:rsidR="001B370E" w14:paraId="795C1228" w14:textId="77777777" w:rsidTr="00790692">
        <w:tc>
          <w:tcPr>
            <w:tcW w:w="739" w:type="dxa"/>
            <w:shd w:val="clear" w:color="auto" w:fill="auto"/>
          </w:tcPr>
          <w:p w14:paraId="5CC48206" w14:textId="555CCC09" w:rsidR="001B370E" w:rsidRDefault="00EB01B4" w:rsidP="00A10971">
            <w:pPr>
              <w:spacing w:before="60" w:after="60" w:line="360" w:lineRule="auto"/>
              <w:rPr>
                <w:sz w:val="22"/>
                <w:szCs w:val="22"/>
              </w:rPr>
            </w:pPr>
            <w:r>
              <w:rPr>
                <w:sz w:val="22"/>
                <w:szCs w:val="22"/>
              </w:rPr>
              <w:t>8</w:t>
            </w:r>
            <w:r w:rsidR="00447B40">
              <w:rPr>
                <w:sz w:val="22"/>
                <w:szCs w:val="22"/>
              </w:rPr>
              <w:t>.0</w:t>
            </w:r>
          </w:p>
        </w:tc>
        <w:tc>
          <w:tcPr>
            <w:tcW w:w="791" w:type="dxa"/>
            <w:shd w:val="clear" w:color="auto" w:fill="auto"/>
          </w:tcPr>
          <w:p w14:paraId="79BD0495" w14:textId="77777777" w:rsidR="001B370E" w:rsidRDefault="001B370E" w:rsidP="00F549BA">
            <w:pPr>
              <w:spacing w:before="60" w:after="60" w:line="360" w:lineRule="auto"/>
              <w:jc w:val="center"/>
              <w:rPr>
                <w:sz w:val="22"/>
                <w:szCs w:val="22"/>
              </w:rPr>
            </w:pPr>
          </w:p>
        </w:tc>
        <w:tc>
          <w:tcPr>
            <w:tcW w:w="810" w:type="dxa"/>
          </w:tcPr>
          <w:p w14:paraId="6365B140" w14:textId="77777777" w:rsidR="001B370E" w:rsidRDefault="001B370E" w:rsidP="00A10971">
            <w:pPr>
              <w:pStyle w:val="AgendaHeading1"/>
              <w:numPr>
                <w:ilvl w:val="0"/>
                <w:numId w:val="0"/>
              </w:numPr>
              <w:spacing w:before="60"/>
              <w:rPr>
                <w:sz w:val="22"/>
                <w:szCs w:val="22"/>
              </w:rPr>
            </w:pPr>
          </w:p>
        </w:tc>
        <w:tc>
          <w:tcPr>
            <w:tcW w:w="7295" w:type="dxa"/>
            <w:shd w:val="clear" w:color="auto" w:fill="auto"/>
          </w:tcPr>
          <w:p w14:paraId="4F4DDE75" w14:textId="5C3178B3" w:rsidR="001B370E" w:rsidRPr="001B370E" w:rsidRDefault="001B370E" w:rsidP="0020037C">
            <w:pPr>
              <w:pStyle w:val="AgendaHeading1"/>
              <w:numPr>
                <w:ilvl w:val="0"/>
                <w:numId w:val="0"/>
              </w:numPr>
              <w:spacing w:before="60"/>
              <w:ind w:left="-37"/>
              <w:rPr>
                <w:b/>
                <w:sz w:val="22"/>
                <w:szCs w:val="22"/>
              </w:rPr>
            </w:pPr>
            <w:r>
              <w:rPr>
                <w:b/>
                <w:sz w:val="22"/>
                <w:szCs w:val="22"/>
              </w:rPr>
              <w:t>Business Arising</w:t>
            </w:r>
          </w:p>
        </w:tc>
      </w:tr>
      <w:tr w:rsidR="001B370E" w14:paraId="440C7165" w14:textId="77777777" w:rsidTr="00790692">
        <w:tc>
          <w:tcPr>
            <w:tcW w:w="739" w:type="dxa"/>
            <w:shd w:val="clear" w:color="auto" w:fill="auto"/>
          </w:tcPr>
          <w:p w14:paraId="4EE3DDB1" w14:textId="77777777" w:rsidR="001B370E" w:rsidRDefault="001B370E" w:rsidP="009D04DD">
            <w:pPr>
              <w:spacing w:before="60" w:after="60" w:line="360" w:lineRule="auto"/>
              <w:rPr>
                <w:sz w:val="22"/>
                <w:szCs w:val="22"/>
              </w:rPr>
            </w:pPr>
          </w:p>
        </w:tc>
        <w:tc>
          <w:tcPr>
            <w:tcW w:w="791" w:type="dxa"/>
            <w:shd w:val="clear" w:color="auto" w:fill="auto"/>
          </w:tcPr>
          <w:p w14:paraId="16BCA638" w14:textId="484C41F3" w:rsidR="001B370E" w:rsidRDefault="00EB01B4" w:rsidP="009D04DD">
            <w:pPr>
              <w:spacing w:before="60" w:after="60" w:line="360" w:lineRule="auto"/>
              <w:jc w:val="center"/>
              <w:rPr>
                <w:sz w:val="22"/>
                <w:szCs w:val="22"/>
              </w:rPr>
            </w:pPr>
            <w:r>
              <w:rPr>
                <w:sz w:val="22"/>
                <w:szCs w:val="22"/>
              </w:rPr>
              <w:t>8</w:t>
            </w:r>
            <w:r w:rsidR="00447B40">
              <w:rPr>
                <w:sz w:val="22"/>
                <w:szCs w:val="22"/>
              </w:rPr>
              <w:t>.1</w:t>
            </w:r>
          </w:p>
        </w:tc>
        <w:tc>
          <w:tcPr>
            <w:tcW w:w="810" w:type="dxa"/>
          </w:tcPr>
          <w:p w14:paraId="5E4180CB" w14:textId="2AAE0EC7" w:rsidR="001B370E" w:rsidRDefault="00F928CC" w:rsidP="009D04DD">
            <w:pPr>
              <w:pStyle w:val="AgendaHeading1"/>
              <w:numPr>
                <w:ilvl w:val="0"/>
                <w:numId w:val="0"/>
              </w:numPr>
              <w:spacing w:before="60"/>
              <w:rPr>
                <w:sz w:val="22"/>
                <w:szCs w:val="22"/>
              </w:rPr>
            </w:pPr>
            <w:r w:rsidRPr="00F928CC">
              <w:rPr>
                <w:sz w:val="22"/>
                <w:szCs w:val="22"/>
              </w:rPr>
              <w:t>11:2</w:t>
            </w:r>
            <w:r w:rsidR="000A37DD">
              <w:rPr>
                <w:sz w:val="22"/>
                <w:szCs w:val="22"/>
              </w:rPr>
              <w:t>5</w:t>
            </w:r>
          </w:p>
        </w:tc>
        <w:tc>
          <w:tcPr>
            <w:tcW w:w="7295" w:type="dxa"/>
            <w:shd w:val="clear" w:color="auto" w:fill="auto"/>
          </w:tcPr>
          <w:p w14:paraId="305C5F5D" w14:textId="77777777" w:rsidR="001B370E" w:rsidRDefault="001B370E" w:rsidP="00061B18">
            <w:pPr>
              <w:pStyle w:val="AgendaHeading1"/>
              <w:numPr>
                <w:ilvl w:val="0"/>
                <w:numId w:val="0"/>
              </w:numPr>
              <w:spacing w:before="60"/>
              <w:rPr>
                <w:sz w:val="22"/>
                <w:szCs w:val="22"/>
              </w:rPr>
            </w:pPr>
            <w:r>
              <w:rPr>
                <w:sz w:val="22"/>
                <w:szCs w:val="22"/>
              </w:rPr>
              <w:t xml:space="preserve">Board </w:t>
            </w:r>
            <w:r w:rsidR="00061B18">
              <w:rPr>
                <w:sz w:val="22"/>
                <w:szCs w:val="22"/>
              </w:rPr>
              <w:t xml:space="preserve">of Health </w:t>
            </w:r>
            <w:r>
              <w:rPr>
                <w:sz w:val="22"/>
                <w:szCs w:val="22"/>
              </w:rPr>
              <w:t xml:space="preserve">Development &amp; </w:t>
            </w:r>
            <w:r w:rsidR="00061B18">
              <w:rPr>
                <w:sz w:val="22"/>
                <w:szCs w:val="22"/>
              </w:rPr>
              <w:t>Assessment</w:t>
            </w:r>
            <w:r>
              <w:rPr>
                <w:sz w:val="22"/>
                <w:szCs w:val="22"/>
              </w:rPr>
              <w:t xml:space="preserve">.  </w:t>
            </w:r>
            <w:r w:rsidR="00EB4426">
              <w:rPr>
                <w:sz w:val="22"/>
                <w:szCs w:val="22"/>
              </w:rPr>
              <w:t>Briefing Note</w:t>
            </w:r>
            <w:r>
              <w:rPr>
                <w:sz w:val="22"/>
                <w:szCs w:val="22"/>
              </w:rPr>
              <w:t xml:space="preserve">.  BJ McCabe, </w:t>
            </w:r>
            <w:r w:rsidR="003D4A2E">
              <w:rPr>
                <w:sz w:val="22"/>
                <w:szCs w:val="22"/>
              </w:rPr>
              <w:t xml:space="preserve">and </w:t>
            </w:r>
            <w:r>
              <w:rPr>
                <w:sz w:val="22"/>
                <w:szCs w:val="22"/>
              </w:rPr>
              <w:t>C. Gardner presenting.</w:t>
            </w:r>
          </w:p>
          <w:p w14:paraId="11F6CC68" w14:textId="7C22AF83" w:rsidR="007F3451" w:rsidRDefault="00C00037" w:rsidP="00061B18">
            <w:pPr>
              <w:pStyle w:val="AgendaHeading1"/>
              <w:numPr>
                <w:ilvl w:val="0"/>
                <w:numId w:val="0"/>
              </w:numPr>
              <w:spacing w:before="60"/>
              <w:rPr>
                <w:sz w:val="22"/>
                <w:szCs w:val="22"/>
              </w:rPr>
            </w:pPr>
            <w:r>
              <w:rPr>
                <w:sz w:val="22"/>
                <w:szCs w:val="22"/>
              </w:rPr>
              <w:object w:dxaOrig="1513" w:dyaOrig="996" w14:anchorId="59B41DF0">
                <v:shape id="_x0000_i1033" type="#_x0000_t75" style="width:75.35pt;height:50pt" o:ole="">
                  <v:imagedata r:id="rId24" o:title=""/>
                </v:shape>
                <o:OLEObject Type="Embed" ProgID="Acrobat.Document.2015" ShapeID="_x0000_i1033" DrawAspect="Icon" ObjectID="_1550905992" r:id="rId25"/>
              </w:object>
            </w:r>
            <w:r w:rsidR="007F3451">
              <w:rPr>
                <w:sz w:val="22"/>
                <w:szCs w:val="22"/>
              </w:rPr>
              <w:object w:dxaOrig="1513" w:dyaOrig="996" w14:anchorId="524C9041">
                <v:shape id="_x0000_i1034" type="#_x0000_t75" style="width:75.35pt;height:50pt" o:ole="">
                  <v:imagedata r:id="rId26" o:title=""/>
                </v:shape>
                <o:OLEObject Type="Embed" ProgID="Acrobat.Document.2015" ShapeID="_x0000_i1034" DrawAspect="Icon" ObjectID="_1550905993" r:id="rId27"/>
              </w:object>
            </w:r>
            <w:r w:rsidR="007F3451">
              <w:rPr>
                <w:sz w:val="22"/>
                <w:szCs w:val="22"/>
              </w:rPr>
              <w:object w:dxaOrig="1513" w:dyaOrig="996" w14:anchorId="5E46E102">
                <v:shape id="_x0000_i1035" type="#_x0000_t75" style="width:75.35pt;height:50pt" o:ole="">
                  <v:imagedata r:id="rId28" o:title=""/>
                </v:shape>
                <o:OLEObject Type="Embed" ProgID="Acrobat.Document.2015" ShapeID="_x0000_i1035" DrawAspect="Icon" ObjectID="_1550905994" r:id="rId29"/>
              </w:object>
            </w:r>
            <w:r w:rsidR="00D76AA2">
              <w:rPr>
                <w:sz w:val="22"/>
                <w:szCs w:val="22"/>
              </w:rPr>
              <w:object w:dxaOrig="1513" w:dyaOrig="996" w14:anchorId="22FF9B9F">
                <v:shape id="_x0000_i1036" type="#_x0000_t75" style="width:75.35pt;height:50pt" o:ole="">
                  <v:imagedata r:id="rId30" o:title=""/>
                </v:shape>
                <o:OLEObject Type="Embed" ProgID="Acrobat.Document.2015" ShapeID="_x0000_i1036" DrawAspect="Icon" ObjectID="_1550905995" r:id="rId31"/>
              </w:object>
            </w:r>
            <w:r w:rsidR="00D76AA2">
              <w:rPr>
                <w:sz w:val="22"/>
                <w:szCs w:val="22"/>
              </w:rPr>
              <w:object w:dxaOrig="1513" w:dyaOrig="996" w14:anchorId="4301E992">
                <v:shape id="_x0000_i1037" type="#_x0000_t75" style="width:75.35pt;height:50pt" o:ole="">
                  <v:imagedata r:id="rId32" o:title=""/>
                </v:shape>
                <o:OLEObject Type="Embed" ProgID="Acrobat.Document.2015" ShapeID="_x0000_i1037" DrawAspect="Icon" ObjectID="_1550905996" r:id="rId33"/>
              </w:object>
            </w:r>
            <w:r w:rsidR="00D76AA2">
              <w:rPr>
                <w:sz w:val="22"/>
                <w:szCs w:val="22"/>
              </w:rPr>
              <w:object w:dxaOrig="1513" w:dyaOrig="996" w14:anchorId="3B6A5277">
                <v:shape id="_x0000_i1038" type="#_x0000_t75" style="width:75.35pt;height:50pt" o:ole="">
                  <v:imagedata r:id="rId34" o:title=""/>
                </v:shape>
                <o:OLEObject Type="Embed" ProgID="Acrobat.Document.2015" ShapeID="_x0000_i1038" DrawAspect="Icon" ObjectID="_1550905997" r:id="rId35"/>
              </w:object>
            </w:r>
          </w:p>
        </w:tc>
      </w:tr>
      <w:tr w:rsidR="00DB0A9F" w14:paraId="63896959" w14:textId="77777777" w:rsidTr="00EB01B4">
        <w:tc>
          <w:tcPr>
            <w:tcW w:w="739" w:type="dxa"/>
            <w:shd w:val="clear" w:color="auto" w:fill="auto"/>
          </w:tcPr>
          <w:p w14:paraId="3B36D3B0" w14:textId="5A2A763C" w:rsidR="00DB0A9F" w:rsidRPr="000B3C6D" w:rsidRDefault="00EB01B4" w:rsidP="00C063B2">
            <w:pPr>
              <w:spacing w:before="60" w:after="60" w:line="360" w:lineRule="auto"/>
              <w:rPr>
                <w:sz w:val="22"/>
                <w:szCs w:val="22"/>
              </w:rPr>
            </w:pPr>
            <w:r>
              <w:rPr>
                <w:sz w:val="22"/>
                <w:szCs w:val="22"/>
              </w:rPr>
              <w:t>9</w:t>
            </w:r>
            <w:r w:rsidR="00DB0A9F" w:rsidRPr="000B3C6D">
              <w:rPr>
                <w:sz w:val="22"/>
                <w:szCs w:val="22"/>
              </w:rPr>
              <w:t>.0</w:t>
            </w:r>
          </w:p>
        </w:tc>
        <w:tc>
          <w:tcPr>
            <w:tcW w:w="791" w:type="dxa"/>
            <w:shd w:val="clear" w:color="auto" w:fill="auto"/>
          </w:tcPr>
          <w:p w14:paraId="4163ED4A" w14:textId="77777777" w:rsidR="00DB0A9F" w:rsidRDefault="00DB0A9F" w:rsidP="00C063B2">
            <w:pPr>
              <w:spacing w:before="60" w:after="60" w:line="360" w:lineRule="auto"/>
              <w:rPr>
                <w:sz w:val="22"/>
                <w:szCs w:val="22"/>
              </w:rPr>
            </w:pPr>
          </w:p>
        </w:tc>
        <w:tc>
          <w:tcPr>
            <w:tcW w:w="8105" w:type="dxa"/>
            <w:gridSpan w:val="2"/>
          </w:tcPr>
          <w:p w14:paraId="719B07DC" w14:textId="1289DDC4" w:rsidR="00DB0A9F" w:rsidRPr="00DB0A9F" w:rsidRDefault="00DB0A9F" w:rsidP="00A659E1">
            <w:pPr>
              <w:pStyle w:val="AgendaHeading1"/>
              <w:numPr>
                <w:ilvl w:val="0"/>
                <w:numId w:val="0"/>
              </w:numPr>
              <w:spacing w:before="60"/>
              <w:rPr>
                <w:b/>
                <w:sz w:val="22"/>
                <w:szCs w:val="22"/>
              </w:rPr>
            </w:pPr>
            <w:r w:rsidRPr="00DB0A9F">
              <w:rPr>
                <w:b/>
                <w:sz w:val="22"/>
                <w:szCs w:val="22"/>
              </w:rPr>
              <w:t>Items of Education</w:t>
            </w:r>
          </w:p>
        </w:tc>
      </w:tr>
      <w:tr w:rsidR="004F3D4B" w14:paraId="24794419" w14:textId="77777777" w:rsidTr="00EB01B4">
        <w:tc>
          <w:tcPr>
            <w:tcW w:w="739" w:type="dxa"/>
            <w:shd w:val="clear" w:color="auto" w:fill="auto"/>
          </w:tcPr>
          <w:p w14:paraId="2D2B997B" w14:textId="77777777" w:rsidR="004F3D4B" w:rsidRDefault="004F3D4B" w:rsidP="002A61F7">
            <w:pPr>
              <w:spacing w:before="60" w:after="60" w:line="360" w:lineRule="auto"/>
              <w:rPr>
                <w:sz w:val="22"/>
                <w:szCs w:val="22"/>
              </w:rPr>
            </w:pPr>
          </w:p>
        </w:tc>
        <w:tc>
          <w:tcPr>
            <w:tcW w:w="791" w:type="dxa"/>
            <w:shd w:val="clear" w:color="auto" w:fill="auto"/>
          </w:tcPr>
          <w:p w14:paraId="7CABC026" w14:textId="5F841399" w:rsidR="004F3D4B" w:rsidRDefault="00EB01B4" w:rsidP="005019B1">
            <w:pPr>
              <w:spacing w:before="60" w:after="60" w:line="360" w:lineRule="auto"/>
              <w:rPr>
                <w:sz w:val="22"/>
                <w:szCs w:val="22"/>
              </w:rPr>
            </w:pPr>
            <w:r>
              <w:rPr>
                <w:sz w:val="22"/>
                <w:szCs w:val="22"/>
              </w:rPr>
              <w:t>9</w:t>
            </w:r>
            <w:r w:rsidR="00447B40">
              <w:rPr>
                <w:sz w:val="22"/>
                <w:szCs w:val="22"/>
              </w:rPr>
              <w:t>.1</w:t>
            </w:r>
          </w:p>
        </w:tc>
        <w:tc>
          <w:tcPr>
            <w:tcW w:w="8105" w:type="dxa"/>
            <w:gridSpan w:val="2"/>
          </w:tcPr>
          <w:p w14:paraId="2BAF5766" w14:textId="77777777" w:rsidR="004F3D4B" w:rsidRDefault="004F3D4B" w:rsidP="006F1B08">
            <w:pPr>
              <w:pStyle w:val="AgendaHeading1"/>
              <w:numPr>
                <w:ilvl w:val="0"/>
                <w:numId w:val="0"/>
              </w:numPr>
              <w:spacing w:before="60"/>
              <w:rPr>
                <w:sz w:val="22"/>
                <w:szCs w:val="22"/>
              </w:rPr>
            </w:pPr>
            <w:r>
              <w:rPr>
                <w:sz w:val="22"/>
                <w:szCs w:val="22"/>
              </w:rPr>
              <w:t xml:space="preserve">March 29-31, 2017 - The Ontario Public Health Convention, </w:t>
            </w:r>
            <w:r w:rsidR="008F6780">
              <w:rPr>
                <w:sz w:val="22"/>
                <w:szCs w:val="22"/>
              </w:rPr>
              <w:t xml:space="preserve">Allstream Centre, </w:t>
            </w:r>
            <w:r>
              <w:rPr>
                <w:sz w:val="22"/>
                <w:szCs w:val="22"/>
              </w:rPr>
              <w:t>T</w:t>
            </w:r>
            <w:r w:rsidRPr="004F3D4B">
              <w:rPr>
                <w:sz w:val="22"/>
                <w:szCs w:val="22"/>
              </w:rPr>
              <w:t>oronto, Ontario</w:t>
            </w:r>
            <w:r>
              <w:rPr>
                <w:sz w:val="22"/>
                <w:szCs w:val="22"/>
              </w:rPr>
              <w:t>.</w:t>
            </w:r>
          </w:p>
          <w:p w14:paraId="63F7620C" w14:textId="4862C27F" w:rsidR="0038088E" w:rsidRDefault="0038088E" w:rsidP="006F1B08">
            <w:pPr>
              <w:pStyle w:val="AgendaHeading1"/>
              <w:numPr>
                <w:ilvl w:val="0"/>
                <w:numId w:val="0"/>
              </w:numPr>
              <w:spacing w:before="60"/>
              <w:rPr>
                <w:sz w:val="22"/>
                <w:szCs w:val="22"/>
              </w:rPr>
            </w:pPr>
            <w:r>
              <w:rPr>
                <w:sz w:val="22"/>
                <w:szCs w:val="22"/>
              </w:rPr>
              <w:object w:dxaOrig="1513" w:dyaOrig="996" w14:anchorId="0FCC53D0">
                <v:shape id="_x0000_i1039" type="#_x0000_t75" style="width:75.35pt;height:50pt" o:ole="">
                  <v:imagedata r:id="rId36" o:title=""/>
                </v:shape>
                <o:OLEObject Type="Embed" ProgID="Acrobat.Document.2015" ShapeID="_x0000_i1039" DrawAspect="Icon" ObjectID="_1550905998" r:id="rId37"/>
              </w:object>
            </w:r>
          </w:p>
        </w:tc>
      </w:tr>
      <w:tr w:rsidR="00B771B4" w14:paraId="349B8805" w14:textId="77777777" w:rsidTr="00EB01B4">
        <w:tc>
          <w:tcPr>
            <w:tcW w:w="739" w:type="dxa"/>
            <w:shd w:val="clear" w:color="auto" w:fill="auto"/>
          </w:tcPr>
          <w:p w14:paraId="19DD5366" w14:textId="77777777" w:rsidR="00B771B4" w:rsidRDefault="00B771B4" w:rsidP="002A61F7">
            <w:pPr>
              <w:spacing w:before="60" w:after="60" w:line="360" w:lineRule="auto"/>
              <w:rPr>
                <w:sz w:val="22"/>
                <w:szCs w:val="22"/>
              </w:rPr>
            </w:pPr>
          </w:p>
        </w:tc>
        <w:tc>
          <w:tcPr>
            <w:tcW w:w="791" w:type="dxa"/>
            <w:shd w:val="clear" w:color="auto" w:fill="auto"/>
          </w:tcPr>
          <w:p w14:paraId="5AD52973" w14:textId="78E0E30B" w:rsidR="00B771B4" w:rsidRDefault="00EB01B4" w:rsidP="005019B1">
            <w:pPr>
              <w:spacing w:before="60" w:after="60" w:line="360" w:lineRule="auto"/>
              <w:rPr>
                <w:sz w:val="22"/>
                <w:szCs w:val="22"/>
              </w:rPr>
            </w:pPr>
            <w:r>
              <w:rPr>
                <w:sz w:val="22"/>
                <w:szCs w:val="22"/>
              </w:rPr>
              <w:t>9</w:t>
            </w:r>
            <w:r w:rsidR="00447B40">
              <w:rPr>
                <w:sz w:val="22"/>
                <w:szCs w:val="22"/>
              </w:rPr>
              <w:t>.2</w:t>
            </w:r>
          </w:p>
        </w:tc>
        <w:tc>
          <w:tcPr>
            <w:tcW w:w="8105" w:type="dxa"/>
            <w:gridSpan w:val="2"/>
          </w:tcPr>
          <w:p w14:paraId="566D13FE" w14:textId="77777777" w:rsidR="00B771B4" w:rsidRPr="00B771B4" w:rsidRDefault="00B771B4" w:rsidP="00B771B4">
            <w:pPr>
              <w:pStyle w:val="AgendaHeading1"/>
              <w:numPr>
                <w:ilvl w:val="0"/>
                <w:numId w:val="0"/>
              </w:numPr>
              <w:spacing w:before="60"/>
              <w:ind w:left="360" w:hanging="360"/>
              <w:rPr>
                <w:sz w:val="22"/>
                <w:szCs w:val="22"/>
              </w:rPr>
            </w:pPr>
            <w:r w:rsidRPr="00B771B4">
              <w:rPr>
                <w:sz w:val="22"/>
                <w:szCs w:val="22"/>
              </w:rPr>
              <w:t>Engaging agency governance to enhance francophone inclusion:</w:t>
            </w:r>
          </w:p>
          <w:p w14:paraId="2CB8110E" w14:textId="77777777" w:rsidR="00B771B4" w:rsidRDefault="00BF1AF7" w:rsidP="00B771B4">
            <w:pPr>
              <w:pStyle w:val="AgendaHeading1"/>
              <w:numPr>
                <w:ilvl w:val="0"/>
                <w:numId w:val="0"/>
              </w:numPr>
              <w:spacing w:before="60"/>
              <w:rPr>
                <w:sz w:val="22"/>
                <w:szCs w:val="22"/>
              </w:rPr>
            </w:pPr>
            <w:r>
              <w:rPr>
                <w:sz w:val="22"/>
                <w:szCs w:val="22"/>
              </w:rPr>
              <w:t>L</w:t>
            </w:r>
            <w:r w:rsidR="00B771B4" w:rsidRPr="00B771B4">
              <w:rPr>
                <w:sz w:val="22"/>
                <w:szCs w:val="22"/>
              </w:rPr>
              <w:t>et’s work together!</w:t>
            </w:r>
            <w:r w:rsidR="00B771B4">
              <w:rPr>
                <w:sz w:val="22"/>
                <w:szCs w:val="22"/>
              </w:rPr>
              <w:t xml:space="preserve"> April 5, 2017 from 3:30 pm to 6:30 pm, Barrie Country Club, 635 St. Vincent St., Barrie</w:t>
            </w:r>
            <w:r w:rsidR="0038088E">
              <w:rPr>
                <w:sz w:val="22"/>
                <w:szCs w:val="22"/>
              </w:rPr>
              <w:t>.</w:t>
            </w:r>
          </w:p>
          <w:p w14:paraId="3EA3FFDD" w14:textId="518D379A" w:rsidR="0038088E" w:rsidRDefault="0038088E" w:rsidP="00B771B4">
            <w:pPr>
              <w:pStyle w:val="AgendaHeading1"/>
              <w:numPr>
                <w:ilvl w:val="0"/>
                <w:numId w:val="0"/>
              </w:numPr>
              <w:spacing w:before="60"/>
              <w:rPr>
                <w:sz w:val="22"/>
                <w:szCs w:val="22"/>
              </w:rPr>
            </w:pPr>
            <w:r>
              <w:rPr>
                <w:sz w:val="22"/>
                <w:szCs w:val="22"/>
              </w:rPr>
              <w:object w:dxaOrig="1513" w:dyaOrig="996" w14:anchorId="319AEE1B">
                <v:shape id="_x0000_i1040" type="#_x0000_t75" style="width:75.35pt;height:50pt" o:ole="">
                  <v:imagedata r:id="rId38" o:title=""/>
                </v:shape>
                <o:OLEObject Type="Embed" ProgID="Acrobat.Document.2015" ShapeID="_x0000_i1040" DrawAspect="Icon" ObjectID="_1550905999" r:id="rId39"/>
              </w:object>
            </w:r>
          </w:p>
        </w:tc>
      </w:tr>
      <w:tr w:rsidR="00027BE4" w14:paraId="2D983121" w14:textId="77777777" w:rsidTr="00EB01B4">
        <w:tc>
          <w:tcPr>
            <w:tcW w:w="739" w:type="dxa"/>
            <w:shd w:val="clear" w:color="auto" w:fill="auto"/>
          </w:tcPr>
          <w:p w14:paraId="3CC15661" w14:textId="2C730C4C" w:rsidR="00027BE4" w:rsidRDefault="00027BE4" w:rsidP="00B16C65">
            <w:pPr>
              <w:spacing w:before="60" w:after="60" w:line="360" w:lineRule="auto"/>
              <w:rPr>
                <w:sz w:val="22"/>
                <w:szCs w:val="22"/>
              </w:rPr>
            </w:pPr>
          </w:p>
        </w:tc>
        <w:tc>
          <w:tcPr>
            <w:tcW w:w="791" w:type="dxa"/>
            <w:shd w:val="clear" w:color="auto" w:fill="auto"/>
          </w:tcPr>
          <w:p w14:paraId="601BA57F" w14:textId="68B2A52B" w:rsidR="00027BE4" w:rsidRDefault="00EB01B4" w:rsidP="00B16C65">
            <w:pPr>
              <w:spacing w:before="60" w:after="60" w:line="360" w:lineRule="auto"/>
              <w:rPr>
                <w:sz w:val="22"/>
                <w:szCs w:val="22"/>
              </w:rPr>
            </w:pPr>
            <w:r>
              <w:rPr>
                <w:sz w:val="22"/>
                <w:szCs w:val="22"/>
              </w:rPr>
              <w:t>9</w:t>
            </w:r>
            <w:r w:rsidR="00447B40">
              <w:rPr>
                <w:sz w:val="22"/>
                <w:szCs w:val="22"/>
              </w:rPr>
              <w:t>.3</w:t>
            </w:r>
          </w:p>
        </w:tc>
        <w:tc>
          <w:tcPr>
            <w:tcW w:w="8105" w:type="dxa"/>
            <w:gridSpan w:val="2"/>
          </w:tcPr>
          <w:p w14:paraId="1FA8E64F" w14:textId="77777777" w:rsidR="00027BE4" w:rsidRPr="001D3781" w:rsidRDefault="00027BE4" w:rsidP="00B16C65">
            <w:pPr>
              <w:pStyle w:val="AgendaHeading1"/>
              <w:numPr>
                <w:ilvl w:val="0"/>
                <w:numId w:val="0"/>
              </w:numPr>
              <w:spacing w:before="60"/>
              <w:rPr>
                <w:sz w:val="22"/>
                <w:szCs w:val="22"/>
              </w:rPr>
            </w:pPr>
            <w:r>
              <w:rPr>
                <w:sz w:val="22"/>
                <w:szCs w:val="22"/>
              </w:rPr>
              <w:t xml:space="preserve">2017 </w:t>
            </w:r>
            <w:r w:rsidRPr="001D3781">
              <w:rPr>
                <w:sz w:val="22"/>
                <w:szCs w:val="22"/>
              </w:rPr>
              <w:t xml:space="preserve">Canadian Public Health Association (CPHA) annual conference </w:t>
            </w:r>
            <w:r>
              <w:rPr>
                <w:sz w:val="22"/>
                <w:szCs w:val="22"/>
              </w:rPr>
              <w:t xml:space="preserve">June 5 to 8, 2017 </w:t>
            </w:r>
            <w:r w:rsidRPr="001D3781">
              <w:rPr>
                <w:sz w:val="22"/>
                <w:szCs w:val="22"/>
              </w:rPr>
              <w:t>in Halifax</w:t>
            </w:r>
            <w:r>
              <w:rPr>
                <w:sz w:val="22"/>
                <w:szCs w:val="22"/>
              </w:rPr>
              <w:t>, NS.</w:t>
            </w:r>
            <w:r w:rsidRPr="001D3781">
              <w:rPr>
                <w:sz w:val="22"/>
                <w:szCs w:val="22"/>
              </w:rPr>
              <w:t xml:space="preserve">  </w:t>
            </w:r>
          </w:p>
        </w:tc>
      </w:tr>
      <w:tr w:rsidR="00DB0A9F" w14:paraId="19211721" w14:textId="77777777" w:rsidTr="00EB01B4">
        <w:tc>
          <w:tcPr>
            <w:tcW w:w="739" w:type="dxa"/>
            <w:shd w:val="clear" w:color="auto" w:fill="auto"/>
          </w:tcPr>
          <w:p w14:paraId="3D56BA18" w14:textId="77777777" w:rsidR="00DB0A9F" w:rsidRDefault="00DB0A9F" w:rsidP="00C063B2">
            <w:pPr>
              <w:spacing w:before="60" w:after="60" w:line="360" w:lineRule="auto"/>
              <w:rPr>
                <w:sz w:val="22"/>
                <w:szCs w:val="22"/>
              </w:rPr>
            </w:pPr>
          </w:p>
        </w:tc>
        <w:tc>
          <w:tcPr>
            <w:tcW w:w="791" w:type="dxa"/>
            <w:shd w:val="clear" w:color="auto" w:fill="auto"/>
          </w:tcPr>
          <w:p w14:paraId="432DF0B4" w14:textId="02686042" w:rsidR="00DB0A9F" w:rsidRDefault="00EB01B4" w:rsidP="00ED6862">
            <w:pPr>
              <w:spacing w:before="60" w:after="60" w:line="360" w:lineRule="auto"/>
              <w:rPr>
                <w:sz w:val="22"/>
                <w:szCs w:val="22"/>
              </w:rPr>
            </w:pPr>
            <w:r>
              <w:rPr>
                <w:sz w:val="22"/>
                <w:szCs w:val="22"/>
              </w:rPr>
              <w:t>9</w:t>
            </w:r>
            <w:r w:rsidR="00447B40">
              <w:rPr>
                <w:sz w:val="22"/>
                <w:szCs w:val="22"/>
              </w:rPr>
              <w:t>.4</w:t>
            </w:r>
          </w:p>
        </w:tc>
        <w:tc>
          <w:tcPr>
            <w:tcW w:w="8105" w:type="dxa"/>
            <w:gridSpan w:val="2"/>
          </w:tcPr>
          <w:p w14:paraId="5477F5E4" w14:textId="259760F3" w:rsidR="00DB0A9F" w:rsidRPr="00DB0A9F" w:rsidRDefault="00DB0A9F" w:rsidP="008378A3">
            <w:pPr>
              <w:pStyle w:val="AgendaHeading1"/>
              <w:numPr>
                <w:ilvl w:val="0"/>
                <w:numId w:val="0"/>
              </w:numPr>
              <w:spacing w:before="60"/>
              <w:rPr>
                <w:sz w:val="22"/>
                <w:szCs w:val="22"/>
              </w:rPr>
            </w:pPr>
            <w:r w:rsidRPr="004B14B0">
              <w:rPr>
                <w:sz w:val="22"/>
                <w:szCs w:val="22"/>
              </w:rPr>
              <w:t>Save the Date -</w:t>
            </w:r>
            <w:r>
              <w:rPr>
                <w:sz w:val="22"/>
                <w:szCs w:val="22"/>
              </w:rPr>
              <w:t xml:space="preserve"> 2017 alPHa </w:t>
            </w:r>
            <w:r w:rsidR="008378A3">
              <w:rPr>
                <w:sz w:val="22"/>
                <w:szCs w:val="22"/>
              </w:rPr>
              <w:t xml:space="preserve">Annual General Meeting &amp; </w:t>
            </w:r>
            <w:r>
              <w:rPr>
                <w:sz w:val="22"/>
                <w:szCs w:val="22"/>
              </w:rPr>
              <w:t>Conference, June 11 to June 13</w:t>
            </w:r>
            <w:r w:rsidR="001D3781">
              <w:rPr>
                <w:sz w:val="22"/>
                <w:szCs w:val="22"/>
              </w:rPr>
              <w:t>, 2017</w:t>
            </w:r>
            <w:r w:rsidR="008378A3">
              <w:rPr>
                <w:sz w:val="22"/>
                <w:szCs w:val="22"/>
              </w:rPr>
              <w:t xml:space="preserve"> - </w:t>
            </w:r>
            <w:r w:rsidR="008378A3" w:rsidRPr="00AB334F">
              <w:rPr>
                <w:rStyle w:val="Emphasis"/>
                <w:sz w:val="22"/>
                <w:szCs w:val="22"/>
              </w:rPr>
              <w:t xml:space="preserve">Driving the Future of Public Health, </w:t>
            </w:r>
            <w:r w:rsidR="008378A3" w:rsidRPr="00AB334F">
              <w:rPr>
                <w:rStyle w:val="Emphasis"/>
                <w:i w:val="0"/>
                <w:sz w:val="22"/>
                <w:szCs w:val="22"/>
              </w:rPr>
              <w:t>Chatham-Kent John D. Bradley Convention Centre</w:t>
            </w:r>
            <w:r w:rsidR="008378A3">
              <w:rPr>
                <w:rStyle w:val="Emphasis"/>
                <w:rFonts w:ascii="Tahoma" w:hAnsi="Tahoma" w:cs="Tahoma"/>
                <w:i w:val="0"/>
                <w:sz w:val="20"/>
                <w:szCs w:val="20"/>
              </w:rPr>
              <w:t xml:space="preserve">, </w:t>
            </w:r>
            <w:proofErr w:type="gramStart"/>
            <w:r w:rsidR="008378A3" w:rsidRPr="002C1A96">
              <w:rPr>
                <w:rStyle w:val="Emphasis"/>
                <w:i w:val="0"/>
                <w:sz w:val="22"/>
                <w:szCs w:val="22"/>
              </w:rPr>
              <w:t>Chatham</w:t>
            </w:r>
            <w:proofErr w:type="gramEnd"/>
            <w:r w:rsidR="008378A3" w:rsidRPr="002C1A96">
              <w:rPr>
                <w:rStyle w:val="Emphasis"/>
                <w:i w:val="0"/>
                <w:sz w:val="22"/>
                <w:szCs w:val="22"/>
              </w:rPr>
              <w:t>, ON</w:t>
            </w:r>
            <w:r w:rsidR="008378A3">
              <w:rPr>
                <w:rStyle w:val="Emphasis"/>
                <w:rFonts w:ascii="Tahoma" w:hAnsi="Tahoma" w:cs="Tahoma"/>
                <w:i w:val="0"/>
                <w:sz w:val="20"/>
                <w:szCs w:val="20"/>
              </w:rPr>
              <w:t xml:space="preserve">.  </w:t>
            </w:r>
            <w:r>
              <w:rPr>
                <w:sz w:val="22"/>
                <w:szCs w:val="22"/>
              </w:rPr>
              <w:t>More details to follow when available.</w:t>
            </w:r>
          </w:p>
        </w:tc>
      </w:tr>
      <w:tr w:rsidR="00061B18" w14:paraId="371AB50D" w14:textId="77777777" w:rsidTr="00EB01B4">
        <w:tc>
          <w:tcPr>
            <w:tcW w:w="739" w:type="dxa"/>
            <w:shd w:val="clear" w:color="auto" w:fill="auto"/>
          </w:tcPr>
          <w:p w14:paraId="4D85C840" w14:textId="77777777" w:rsidR="00061B18" w:rsidRDefault="00061B18" w:rsidP="00C063B2">
            <w:pPr>
              <w:spacing w:before="60" w:after="60" w:line="360" w:lineRule="auto"/>
              <w:rPr>
                <w:sz w:val="22"/>
                <w:szCs w:val="22"/>
              </w:rPr>
            </w:pPr>
          </w:p>
        </w:tc>
        <w:tc>
          <w:tcPr>
            <w:tcW w:w="791" w:type="dxa"/>
            <w:shd w:val="clear" w:color="auto" w:fill="auto"/>
          </w:tcPr>
          <w:p w14:paraId="20602C33" w14:textId="63E241BA" w:rsidR="00061B18" w:rsidRDefault="00061B18" w:rsidP="00ED6862">
            <w:pPr>
              <w:spacing w:before="60" w:after="60" w:line="360" w:lineRule="auto"/>
              <w:rPr>
                <w:sz w:val="22"/>
                <w:szCs w:val="22"/>
              </w:rPr>
            </w:pPr>
            <w:r>
              <w:rPr>
                <w:sz w:val="22"/>
                <w:szCs w:val="22"/>
              </w:rPr>
              <w:t>9.5</w:t>
            </w:r>
          </w:p>
        </w:tc>
        <w:tc>
          <w:tcPr>
            <w:tcW w:w="8105" w:type="dxa"/>
            <w:gridSpan w:val="2"/>
          </w:tcPr>
          <w:p w14:paraId="248C580D" w14:textId="472DBC78" w:rsidR="00061B18" w:rsidRPr="004B14B0" w:rsidRDefault="00061B18" w:rsidP="008378A3">
            <w:pPr>
              <w:pStyle w:val="AgendaHeading1"/>
              <w:numPr>
                <w:ilvl w:val="0"/>
                <w:numId w:val="0"/>
              </w:numPr>
              <w:spacing w:before="60"/>
              <w:rPr>
                <w:sz w:val="22"/>
                <w:szCs w:val="22"/>
              </w:rPr>
            </w:pPr>
            <w:r>
              <w:rPr>
                <w:sz w:val="22"/>
                <w:szCs w:val="22"/>
              </w:rPr>
              <w:t xml:space="preserve">TENTATIVE May 24 or June 5 </w:t>
            </w:r>
            <w:r w:rsidR="008E360D">
              <w:rPr>
                <w:sz w:val="22"/>
                <w:szCs w:val="22"/>
              </w:rPr>
              <w:t xml:space="preserve">2017 </w:t>
            </w:r>
            <w:r>
              <w:rPr>
                <w:sz w:val="22"/>
                <w:szCs w:val="22"/>
              </w:rPr>
              <w:t>Board of Health Retreat</w:t>
            </w:r>
          </w:p>
        </w:tc>
      </w:tr>
      <w:tr w:rsidR="00624891" w14:paraId="0F9EBF57" w14:textId="77777777" w:rsidTr="00EB01B4">
        <w:tc>
          <w:tcPr>
            <w:tcW w:w="739" w:type="dxa"/>
            <w:shd w:val="clear" w:color="auto" w:fill="auto"/>
          </w:tcPr>
          <w:p w14:paraId="1CD74F28" w14:textId="77777777" w:rsidR="00624891" w:rsidRDefault="00624891" w:rsidP="00C063B2">
            <w:pPr>
              <w:spacing w:before="60" w:after="60" w:line="360" w:lineRule="auto"/>
              <w:rPr>
                <w:sz w:val="22"/>
                <w:szCs w:val="22"/>
              </w:rPr>
            </w:pPr>
          </w:p>
        </w:tc>
        <w:tc>
          <w:tcPr>
            <w:tcW w:w="791" w:type="dxa"/>
            <w:shd w:val="clear" w:color="auto" w:fill="auto"/>
          </w:tcPr>
          <w:p w14:paraId="0B046516" w14:textId="103519C8" w:rsidR="00624891" w:rsidRDefault="00EB01B4" w:rsidP="00ED6862">
            <w:pPr>
              <w:spacing w:before="60" w:after="60" w:line="360" w:lineRule="auto"/>
              <w:rPr>
                <w:sz w:val="22"/>
                <w:szCs w:val="22"/>
              </w:rPr>
            </w:pPr>
            <w:r>
              <w:rPr>
                <w:sz w:val="22"/>
                <w:szCs w:val="22"/>
              </w:rPr>
              <w:t>9</w:t>
            </w:r>
            <w:r w:rsidR="00447B40">
              <w:rPr>
                <w:sz w:val="22"/>
                <w:szCs w:val="22"/>
              </w:rPr>
              <w:t>.</w:t>
            </w:r>
            <w:r w:rsidR="00061B18">
              <w:rPr>
                <w:sz w:val="22"/>
                <w:szCs w:val="22"/>
              </w:rPr>
              <w:t>6</w:t>
            </w:r>
          </w:p>
        </w:tc>
        <w:tc>
          <w:tcPr>
            <w:tcW w:w="8105" w:type="dxa"/>
            <w:gridSpan w:val="2"/>
          </w:tcPr>
          <w:p w14:paraId="42A6AF45" w14:textId="70E4EE1A" w:rsidR="00624891" w:rsidRPr="004B14B0" w:rsidRDefault="00624891" w:rsidP="00CB3D73">
            <w:pPr>
              <w:pStyle w:val="AgendaHeading1"/>
              <w:numPr>
                <w:ilvl w:val="0"/>
                <w:numId w:val="0"/>
              </w:numPr>
              <w:spacing w:before="60"/>
              <w:rPr>
                <w:sz w:val="22"/>
                <w:szCs w:val="22"/>
              </w:rPr>
            </w:pPr>
            <w:r>
              <w:rPr>
                <w:sz w:val="22"/>
                <w:szCs w:val="22"/>
              </w:rPr>
              <w:t xml:space="preserve">Save the Date – 2017 </w:t>
            </w:r>
            <w:r w:rsidR="001D1232">
              <w:rPr>
                <w:sz w:val="22"/>
                <w:szCs w:val="22"/>
              </w:rPr>
              <w:t xml:space="preserve">Staff Education Days, </w:t>
            </w:r>
            <w:r>
              <w:rPr>
                <w:sz w:val="22"/>
                <w:szCs w:val="22"/>
              </w:rPr>
              <w:t xml:space="preserve">October </w:t>
            </w:r>
            <w:r w:rsidR="00CB3D73">
              <w:rPr>
                <w:sz w:val="22"/>
                <w:szCs w:val="22"/>
              </w:rPr>
              <w:t>11</w:t>
            </w:r>
            <w:r>
              <w:rPr>
                <w:sz w:val="22"/>
                <w:szCs w:val="22"/>
              </w:rPr>
              <w:t xml:space="preserve"> &amp; 1</w:t>
            </w:r>
            <w:r w:rsidR="00CB3D73">
              <w:rPr>
                <w:sz w:val="22"/>
                <w:szCs w:val="22"/>
              </w:rPr>
              <w:t>2</w:t>
            </w:r>
            <w:r>
              <w:rPr>
                <w:sz w:val="22"/>
                <w:szCs w:val="22"/>
              </w:rPr>
              <w:t>, 2017 at Geneva Park, Orillia.  (Each staff member only attends one of the two days; the agenda is identical for both days.)</w:t>
            </w:r>
          </w:p>
        </w:tc>
      </w:tr>
      <w:tr w:rsidR="00FD7070" w14:paraId="65B8B497" w14:textId="77777777" w:rsidTr="00EB01B4">
        <w:tc>
          <w:tcPr>
            <w:tcW w:w="739" w:type="dxa"/>
            <w:shd w:val="clear" w:color="auto" w:fill="auto"/>
          </w:tcPr>
          <w:p w14:paraId="05ABA93A" w14:textId="53BEE2A8" w:rsidR="00FD7070" w:rsidRPr="00A10971" w:rsidRDefault="00EB01B4" w:rsidP="00727405">
            <w:pPr>
              <w:spacing w:before="60" w:after="60" w:line="360" w:lineRule="auto"/>
              <w:rPr>
                <w:sz w:val="22"/>
                <w:szCs w:val="22"/>
              </w:rPr>
            </w:pPr>
            <w:r>
              <w:rPr>
                <w:sz w:val="22"/>
                <w:szCs w:val="22"/>
              </w:rPr>
              <w:lastRenderedPageBreak/>
              <w:t>10</w:t>
            </w:r>
            <w:r w:rsidR="00FD7070" w:rsidRPr="00A10971">
              <w:rPr>
                <w:sz w:val="22"/>
                <w:szCs w:val="22"/>
              </w:rPr>
              <w:t>.</w:t>
            </w:r>
            <w:r w:rsidR="00FD7070">
              <w:rPr>
                <w:sz w:val="22"/>
                <w:szCs w:val="22"/>
              </w:rPr>
              <w:t>0</w:t>
            </w:r>
          </w:p>
        </w:tc>
        <w:tc>
          <w:tcPr>
            <w:tcW w:w="791" w:type="dxa"/>
            <w:shd w:val="clear" w:color="auto" w:fill="auto"/>
          </w:tcPr>
          <w:p w14:paraId="2587CA5F" w14:textId="77777777" w:rsidR="00FD7070" w:rsidRPr="00A10971" w:rsidRDefault="00FD7070" w:rsidP="00A10971">
            <w:pPr>
              <w:spacing w:before="60" w:after="60" w:line="360" w:lineRule="auto"/>
              <w:rPr>
                <w:sz w:val="22"/>
                <w:szCs w:val="22"/>
              </w:rPr>
            </w:pPr>
          </w:p>
        </w:tc>
        <w:tc>
          <w:tcPr>
            <w:tcW w:w="8105" w:type="dxa"/>
            <w:gridSpan w:val="2"/>
          </w:tcPr>
          <w:p w14:paraId="656B701B" w14:textId="77777777" w:rsidR="00FD7070" w:rsidRPr="00A10971" w:rsidRDefault="00FD7070" w:rsidP="00A10971">
            <w:pPr>
              <w:pStyle w:val="AgendaHeading1"/>
              <w:numPr>
                <w:ilvl w:val="0"/>
                <w:numId w:val="0"/>
              </w:numPr>
              <w:spacing w:before="60"/>
              <w:rPr>
                <w:b/>
                <w:sz w:val="22"/>
                <w:szCs w:val="22"/>
              </w:rPr>
            </w:pPr>
            <w:r w:rsidRPr="00A10971">
              <w:rPr>
                <w:b/>
                <w:sz w:val="22"/>
                <w:szCs w:val="22"/>
              </w:rPr>
              <w:t>Items of Information</w:t>
            </w:r>
          </w:p>
        </w:tc>
      </w:tr>
      <w:tr w:rsidR="000B7364" w14:paraId="5F9E50C3" w14:textId="77777777" w:rsidTr="00EB01B4">
        <w:tc>
          <w:tcPr>
            <w:tcW w:w="739" w:type="dxa"/>
            <w:shd w:val="clear" w:color="auto" w:fill="auto"/>
          </w:tcPr>
          <w:p w14:paraId="069FBB60" w14:textId="77777777" w:rsidR="000B7364" w:rsidRDefault="000B7364" w:rsidP="00727405">
            <w:pPr>
              <w:spacing w:before="60" w:after="60" w:line="360" w:lineRule="auto"/>
              <w:rPr>
                <w:sz w:val="22"/>
                <w:szCs w:val="22"/>
              </w:rPr>
            </w:pPr>
          </w:p>
        </w:tc>
        <w:tc>
          <w:tcPr>
            <w:tcW w:w="791" w:type="dxa"/>
            <w:shd w:val="clear" w:color="auto" w:fill="auto"/>
          </w:tcPr>
          <w:p w14:paraId="38E40ECB" w14:textId="2CBAADD0" w:rsidR="000B7364" w:rsidRPr="00A10971" w:rsidRDefault="000B7364" w:rsidP="00A10971">
            <w:pPr>
              <w:spacing w:before="60" w:after="60" w:line="360" w:lineRule="auto"/>
              <w:rPr>
                <w:sz w:val="22"/>
                <w:szCs w:val="22"/>
              </w:rPr>
            </w:pPr>
            <w:r>
              <w:rPr>
                <w:sz w:val="22"/>
                <w:szCs w:val="22"/>
              </w:rPr>
              <w:t>10.1</w:t>
            </w:r>
          </w:p>
        </w:tc>
        <w:tc>
          <w:tcPr>
            <w:tcW w:w="8105" w:type="dxa"/>
            <w:gridSpan w:val="2"/>
          </w:tcPr>
          <w:p w14:paraId="242F37D9" w14:textId="77777777" w:rsidR="000B7364" w:rsidRDefault="000B7364" w:rsidP="00A10971">
            <w:pPr>
              <w:pStyle w:val="AgendaHeading1"/>
              <w:numPr>
                <w:ilvl w:val="0"/>
                <w:numId w:val="0"/>
              </w:numPr>
              <w:spacing w:before="60"/>
              <w:rPr>
                <w:sz w:val="22"/>
                <w:szCs w:val="22"/>
              </w:rPr>
            </w:pPr>
            <w:proofErr w:type="spellStart"/>
            <w:proofErr w:type="gramStart"/>
            <w:r w:rsidRPr="006B4410">
              <w:rPr>
                <w:sz w:val="22"/>
                <w:szCs w:val="22"/>
              </w:rPr>
              <w:t>alPHa’s</w:t>
            </w:r>
            <w:proofErr w:type="spellEnd"/>
            <w:proofErr w:type="gramEnd"/>
            <w:r w:rsidRPr="006B4410">
              <w:rPr>
                <w:sz w:val="22"/>
                <w:szCs w:val="22"/>
              </w:rPr>
              <w:t xml:space="preserve"> next steps in developing a response to the Standards for Public Health Programs and Services consultation document</w:t>
            </w:r>
            <w:r>
              <w:rPr>
                <w:sz w:val="22"/>
                <w:szCs w:val="22"/>
              </w:rPr>
              <w:t>.</w:t>
            </w:r>
          </w:p>
          <w:p w14:paraId="20184F13" w14:textId="5CF7E28A" w:rsidR="000B7364" w:rsidRPr="000B7364" w:rsidRDefault="000B7364" w:rsidP="00A10971">
            <w:pPr>
              <w:pStyle w:val="AgendaHeading1"/>
              <w:numPr>
                <w:ilvl w:val="0"/>
                <w:numId w:val="0"/>
              </w:numPr>
              <w:spacing w:before="60"/>
              <w:rPr>
                <w:sz w:val="22"/>
                <w:szCs w:val="22"/>
              </w:rPr>
            </w:pPr>
            <w:r>
              <w:rPr>
                <w:sz w:val="22"/>
                <w:szCs w:val="22"/>
              </w:rPr>
              <w:object w:dxaOrig="1513" w:dyaOrig="996" w14:anchorId="427E4E95">
                <v:shape id="_x0000_i1041" type="#_x0000_t75" style="width:75.35pt;height:50pt" o:ole="">
                  <v:imagedata r:id="rId40" o:title=""/>
                </v:shape>
                <o:OLEObject Type="Embed" ProgID="Acrobat.Document.2015" ShapeID="_x0000_i1041" DrawAspect="Icon" ObjectID="_1550906000" r:id="rId41"/>
              </w:object>
            </w:r>
            <w:r w:rsidR="00F40C9D">
              <w:rPr>
                <w:sz w:val="22"/>
                <w:szCs w:val="22"/>
              </w:rPr>
              <w:object w:dxaOrig="1513" w:dyaOrig="996" w14:anchorId="5110E93C">
                <v:shape id="_x0000_i1053" type="#_x0000_t75" style="width:75.35pt;height:50pt" o:ole="">
                  <v:imagedata r:id="rId42" o:title=""/>
                </v:shape>
                <o:OLEObject Type="Embed" ProgID="Acrobat.Document.2015" ShapeID="_x0000_i1053" DrawAspect="Icon" ObjectID="_1550906001" r:id="rId43"/>
              </w:object>
            </w:r>
            <w:r w:rsidR="00F40C9D">
              <w:rPr>
                <w:sz w:val="22"/>
                <w:szCs w:val="22"/>
              </w:rPr>
              <w:object w:dxaOrig="1513" w:dyaOrig="996" w14:anchorId="10D07C44">
                <v:shape id="_x0000_i1054" type="#_x0000_t75" style="width:75.35pt;height:50pt" o:ole="">
                  <v:imagedata r:id="rId44" o:title=""/>
                </v:shape>
                <o:OLEObject Type="Embed" ProgID="Acrobat.Document.2015" ShapeID="_x0000_i1054" DrawAspect="Icon" ObjectID="_1550906002" r:id="rId45"/>
              </w:object>
            </w:r>
            <w:bookmarkStart w:id="0" w:name="_GoBack"/>
            <w:bookmarkEnd w:id="0"/>
          </w:p>
        </w:tc>
      </w:tr>
      <w:tr w:rsidR="005332D8" w14:paraId="51B6F771" w14:textId="77777777" w:rsidTr="00EB01B4">
        <w:tc>
          <w:tcPr>
            <w:tcW w:w="739" w:type="dxa"/>
            <w:shd w:val="clear" w:color="auto" w:fill="auto"/>
          </w:tcPr>
          <w:p w14:paraId="7F8FEB46" w14:textId="77777777" w:rsidR="005332D8" w:rsidRDefault="005332D8" w:rsidP="002B0A11">
            <w:pPr>
              <w:spacing w:before="60" w:after="60" w:line="360" w:lineRule="auto"/>
              <w:rPr>
                <w:sz w:val="22"/>
                <w:szCs w:val="22"/>
              </w:rPr>
            </w:pPr>
          </w:p>
        </w:tc>
        <w:tc>
          <w:tcPr>
            <w:tcW w:w="791" w:type="dxa"/>
            <w:shd w:val="clear" w:color="auto" w:fill="auto"/>
          </w:tcPr>
          <w:p w14:paraId="4F41E3D3" w14:textId="032EE91B" w:rsidR="005332D8" w:rsidRPr="00A10971" w:rsidRDefault="00EB01B4" w:rsidP="002B0A11">
            <w:pPr>
              <w:spacing w:before="60" w:after="60" w:line="360" w:lineRule="auto"/>
              <w:rPr>
                <w:sz w:val="22"/>
                <w:szCs w:val="22"/>
              </w:rPr>
            </w:pPr>
            <w:r>
              <w:rPr>
                <w:sz w:val="22"/>
                <w:szCs w:val="22"/>
              </w:rPr>
              <w:t>10</w:t>
            </w:r>
            <w:r w:rsidR="005B2547">
              <w:rPr>
                <w:sz w:val="22"/>
                <w:szCs w:val="22"/>
              </w:rPr>
              <w:t>.</w:t>
            </w:r>
            <w:r w:rsidR="000B7364">
              <w:rPr>
                <w:sz w:val="22"/>
                <w:szCs w:val="22"/>
              </w:rPr>
              <w:t>2</w:t>
            </w:r>
          </w:p>
        </w:tc>
        <w:tc>
          <w:tcPr>
            <w:tcW w:w="8105" w:type="dxa"/>
            <w:gridSpan w:val="2"/>
          </w:tcPr>
          <w:p w14:paraId="7093AB98" w14:textId="77777777" w:rsidR="005332D8" w:rsidRDefault="00AB334F" w:rsidP="002B0A11">
            <w:pPr>
              <w:pStyle w:val="AgendaHeading1"/>
              <w:numPr>
                <w:ilvl w:val="0"/>
                <w:numId w:val="0"/>
              </w:numPr>
              <w:spacing w:before="60"/>
              <w:rPr>
                <w:sz w:val="22"/>
                <w:szCs w:val="22"/>
              </w:rPr>
            </w:pPr>
            <w:r>
              <w:rPr>
                <w:sz w:val="22"/>
                <w:szCs w:val="22"/>
              </w:rPr>
              <w:t>Copy of letter and attachments from Scott Warnock, Board of Health Chair, Simcoe Muskoka District Health Unit to the Honourable Charles Sousa, Minister of Finance re commending the Ministry of Finance for implementing a renewed tobacco tax increase effective February 26, 2016.</w:t>
            </w:r>
          </w:p>
          <w:p w14:paraId="2DCDF82F" w14:textId="0299804D" w:rsidR="0038088E" w:rsidRPr="00222468" w:rsidRDefault="000B7364" w:rsidP="002B0A11">
            <w:pPr>
              <w:pStyle w:val="AgendaHeading1"/>
              <w:numPr>
                <w:ilvl w:val="0"/>
                <w:numId w:val="0"/>
              </w:numPr>
              <w:spacing w:before="60"/>
              <w:rPr>
                <w:sz w:val="22"/>
                <w:szCs w:val="22"/>
              </w:rPr>
            </w:pPr>
            <w:r>
              <w:rPr>
                <w:sz w:val="22"/>
                <w:szCs w:val="22"/>
              </w:rPr>
              <w:object w:dxaOrig="1513" w:dyaOrig="996" w14:anchorId="55DBB91A">
                <v:shape id="_x0000_i1042" type="#_x0000_t75" style="width:75.35pt;height:50pt" o:ole="">
                  <v:imagedata r:id="rId46" o:title=""/>
                </v:shape>
                <o:OLEObject Type="Embed" ProgID="Acrobat.Document.2015" ShapeID="_x0000_i1042" DrawAspect="Icon" ObjectID="_1550906003" r:id="rId47"/>
              </w:object>
            </w:r>
          </w:p>
        </w:tc>
      </w:tr>
      <w:tr w:rsidR="00EB01B4" w14:paraId="56EC4BB0" w14:textId="77777777" w:rsidTr="00D96A02">
        <w:tc>
          <w:tcPr>
            <w:tcW w:w="739" w:type="dxa"/>
            <w:shd w:val="clear" w:color="auto" w:fill="auto"/>
          </w:tcPr>
          <w:p w14:paraId="52411DDB" w14:textId="77777777" w:rsidR="00EB01B4" w:rsidRPr="00A10971" w:rsidRDefault="00EB01B4" w:rsidP="00D96A02">
            <w:pPr>
              <w:spacing w:before="60" w:after="60" w:line="360" w:lineRule="auto"/>
              <w:rPr>
                <w:sz w:val="22"/>
                <w:szCs w:val="22"/>
              </w:rPr>
            </w:pPr>
          </w:p>
        </w:tc>
        <w:tc>
          <w:tcPr>
            <w:tcW w:w="791" w:type="dxa"/>
            <w:shd w:val="clear" w:color="auto" w:fill="auto"/>
            <w:vAlign w:val="center"/>
          </w:tcPr>
          <w:p w14:paraId="272349D4" w14:textId="66C2A649" w:rsidR="00EB01B4" w:rsidRDefault="00EB01B4" w:rsidP="00D96A02">
            <w:pPr>
              <w:spacing w:before="60" w:after="60" w:line="360" w:lineRule="auto"/>
              <w:rPr>
                <w:sz w:val="22"/>
                <w:szCs w:val="22"/>
              </w:rPr>
            </w:pPr>
            <w:r>
              <w:rPr>
                <w:sz w:val="22"/>
                <w:szCs w:val="22"/>
              </w:rPr>
              <w:t>10.</w:t>
            </w:r>
            <w:r w:rsidR="000B7364">
              <w:rPr>
                <w:sz w:val="22"/>
                <w:szCs w:val="22"/>
              </w:rPr>
              <w:t>3</w:t>
            </w:r>
          </w:p>
        </w:tc>
        <w:tc>
          <w:tcPr>
            <w:tcW w:w="8105" w:type="dxa"/>
            <w:gridSpan w:val="2"/>
            <w:vAlign w:val="center"/>
          </w:tcPr>
          <w:p w14:paraId="428389AD" w14:textId="77777777" w:rsidR="00EB01B4" w:rsidRDefault="00EB01B4" w:rsidP="00D96A02">
            <w:pPr>
              <w:rPr>
                <w:sz w:val="22"/>
                <w:szCs w:val="22"/>
              </w:rPr>
            </w:pPr>
            <w:r>
              <w:rPr>
                <w:sz w:val="22"/>
                <w:szCs w:val="22"/>
              </w:rPr>
              <w:t>Email from Sandra Horney, Director, Program Foundations and Finance re 2017 Program Based Grant (PBG) for Mandatory and Related Public Health Programs and Services.</w:t>
            </w:r>
          </w:p>
          <w:p w14:paraId="0FD419BE" w14:textId="6958FDF3" w:rsidR="0038088E" w:rsidRDefault="000B7364" w:rsidP="00D96A02">
            <w:pPr>
              <w:rPr>
                <w:sz w:val="22"/>
                <w:szCs w:val="22"/>
              </w:rPr>
            </w:pPr>
            <w:r>
              <w:rPr>
                <w:sz w:val="22"/>
                <w:szCs w:val="22"/>
              </w:rPr>
              <w:object w:dxaOrig="1513" w:dyaOrig="996" w14:anchorId="16134C84">
                <v:shape id="_x0000_i1043" type="#_x0000_t75" style="width:75.35pt;height:50pt" o:ole="">
                  <v:imagedata r:id="rId48" o:title=""/>
                </v:shape>
                <o:OLEObject Type="Embed" ProgID="Acrobat.Document.2015" ShapeID="_x0000_i1043" DrawAspect="Icon" ObjectID="_1550906004" r:id="rId49"/>
              </w:object>
            </w:r>
          </w:p>
        </w:tc>
      </w:tr>
      <w:tr w:rsidR="005332D8" w14:paraId="0861BC5A" w14:textId="77777777" w:rsidTr="00EB01B4">
        <w:tc>
          <w:tcPr>
            <w:tcW w:w="739" w:type="dxa"/>
            <w:shd w:val="clear" w:color="auto" w:fill="auto"/>
          </w:tcPr>
          <w:p w14:paraId="1162DD78" w14:textId="77777777" w:rsidR="005332D8" w:rsidRDefault="005332D8" w:rsidP="002B0A11">
            <w:pPr>
              <w:spacing w:before="60" w:after="60" w:line="360" w:lineRule="auto"/>
              <w:rPr>
                <w:sz w:val="22"/>
                <w:szCs w:val="22"/>
              </w:rPr>
            </w:pPr>
          </w:p>
        </w:tc>
        <w:tc>
          <w:tcPr>
            <w:tcW w:w="791" w:type="dxa"/>
            <w:shd w:val="clear" w:color="auto" w:fill="auto"/>
          </w:tcPr>
          <w:p w14:paraId="18D70FD3" w14:textId="3A453A44" w:rsidR="005332D8" w:rsidRDefault="00EB01B4" w:rsidP="002B0A11">
            <w:pPr>
              <w:spacing w:before="60" w:after="60" w:line="360" w:lineRule="auto"/>
              <w:rPr>
                <w:sz w:val="22"/>
                <w:szCs w:val="22"/>
              </w:rPr>
            </w:pPr>
            <w:r>
              <w:rPr>
                <w:sz w:val="22"/>
                <w:szCs w:val="22"/>
              </w:rPr>
              <w:t>10</w:t>
            </w:r>
            <w:r w:rsidR="005B2547">
              <w:rPr>
                <w:sz w:val="22"/>
                <w:szCs w:val="22"/>
              </w:rPr>
              <w:t>.</w:t>
            </w:r>
            <w:r w:rsidR="000B7364">
              <w:rPr>
                <w:sz w:val="22"/>
                <w:szCs w:val="22"/>
              </w:rPr>
              <w:t>4</w:t>
            </w:r>
          </w:p>
        </w:tc>
        <w:tc>
          <w:tcPr>
            <w:tcW w:w="8105" w:type="dxa"/>
            <w:gridSpan w:val="2"/>
          </w:tcPr>
          <w:p w14:paraId="475A219B" w14:textId="77777777" w:rsidR="005332D8" w:rsidRDefault="00AB334F" w:rsidP="002B0A11">
            <w:pPr>
              <w:pStyle w:val="AgendaHeading1"/>
              <w:numPr>
                <w:ilvl w:val="0"/>
                <w:numId w:val="0"/>
              </w:numPr>
              <w:spacing w:before="60"/>
              <w:rPr>
                <w:sz w:val="22"/>
                <w:szCs w:val="22"/>
              </w:rPr>
            </w:pPr>
            <w:r>
              <w:rPr>
                <w:sz w:val="22"/>
                <w:szCs w:val="22"/>
              </w:rPr>
              <w:t>Copy of letter from Gary McNamara, Chair, Windsor-Essex County Board of Health to the Honourable Dr. Eric Hoskins, Minister of Health and Long-Term Care re Marijuana controls under Bill 178, Smoke-Free Ontario Amendment Act, 2016.</w:t>
            </w:r>
          </w:p>
          <w:p w14:paraId="0D86D338" w14:textId="7D6B1361" w:rsidR="0038088E" w:rsidRDefault="000B7364" w:rsidP="002B0A11">
            <w:pPr>
              <w:pStyle w:val="AgendaHeading1"/>
              <w:numPr>
                <w:ilvl w:val="0"/>
                <w:numId w:val="0"/>
              </w:numPr>
              <w:spacing w:before="60"/>
              <w:rPr>
                <w:sz w:val="22"/>
                <w:szCs w:val="22"/>
              </w:rPr>
            </w:pPr>
            <w:r>
              <w:rPr>
                <w:sz w:val="22"/>
                <w:szCs w:val="22"/>
              </w:rPr>
              <w:object w:dxaOrig="1513" w:dyaOrig="996" w14:anchorId="0FD36F9F">
                <v:shape id="_x0000_i1044" type="#_x0000_t75" style="width:75.35pt;height:50pt" o:ole="">
                  <v:imagedata r:id="rId50" o:title=""/>
                </v:shape>
                <o:OLEObject Type="Embed" ProgID="Acrobat.Document.2015" ShapeID="_x0000_i1044" DrawAspect="Icon" ObjectID="_1550906005" r:id="rId51"/>
              </w:object>
            </w:r>
          </w:p>
        </w:tc>
      </w:tr>
      <w:tr w:rsidR="00586852" w14:paraId="7C888D22" w14:textId="77777777" w:rsidTr="00EB01B4">
        <w:tc>
          <w:tcPr>
            <w:tcW w:w="739" w:type="dxa"/>
            <w:shd w:val="clear" w:color="auto" w:fill="auto"/>
          </w:tcPr>
          <w:p w14:paraId="0E60BB12" w14:textId="77777777" w:rsidR="00586852" w:rsidRPr="00A10971" w:rsidRDefault="00586852" w:rsidP="00995E92">
            <w:pPr>
              <w:spacing w:before="60" w:after="60" w:line="360" w:lineRule="auto"/>
              <w:rPr>
                <w:sz w:val="22"/>
                <w:szCs w:val="22"/>
              </w:rPr>
            </w:pPr>
          </w:p>
        </w:tc>
        <w:tc>
          <w:tcPr>
            <w:tcW w:w="791" w:type="dxa"/>
            <w:shd w:val="clear" w:color="auto" w:fill="auto"/>
            <w:vAlign w:val="center"/>
          </w:tcPr>
          <w:p w14:paraId="2FF564E7" w14:textId="7C7FBC53" w:rsidR="00586852" w:rsidRDefault="00EB01B4" w:rsidP="00995E92">
            <w:pPr>
              <w:spacing w:before="60" w:after="60" w:line="360" w:lineRule="auto"/>
              <w:rPr>
                <w:sz w:val="22"/>
                <w:szCs w:val="22"/>
              </w:rPr>
            </w:pPr>
            <w:r>
              <w:rPr>
                <w:sz w:val="22"/>
                <w:szCs w:val="22"/>
              </w:rPr>
              <w:t>10</w:t>
            </w:r>
            <w:r w:rsidR="00405561">
              <w:rPr>
                <w:sz w:val="22"/>
                <w:szCs w:val="22"/>
              </w:rPr>
              <w:t>.</w:t>
            </w:r>
            <w:r w:rsidR="000B7364">
              <w:rPr>
                <w:sz w:val="22"/>
                <w:szCs w:val="22"/>
              </w:rPr>
              <w:t>5</w:t>
            </w:r>
          </w:p>
        </w:tc>
        <w:tc>
          <w:tcPr>
            <w:tcW w:w="8105" w:type="dxa"/>
            <w:gridSpan w:val="2"/>
            <w:vAlign w:val="center"/>
          </w:tcPr>
          <w:p w14:paraId="044ECD90" w14:textId="77777777" w:rsidR="00586852" w:rsidRDefault="00AB334F" w:rsidP="00574409">
            <w:pPr>
              <w:rPr>
                <w:sz w:val="22"/>
                <w:szCs w:val="22"/>
              </w:rPr>
            </w:pPr>
            <w:r>
              <w:rPr>
                <w:sz w:val="22"/>
                <w:szCs w:val="22"/>
              </w:rPr>
              <w:t>Copy of letter from Gary McNamara, Chair, Windsor-Essex County Board of Health to the Honourable Dr. Eric Hoskins, Minister of Health and Long-Term Care re Opioid Addiction and Overdose.</w:t>
            </w:r>
          </w:p>
          <w:p w14:paraId="6DE16FBD" w14:textId="2A024394" w:rsidR="0038088E" w:rsidRPr="00574409" w:rsidRDefault="000B7364" w:rsidP="00574409">
            <w:pPr>
              <w:rPr>
                <w:sz w:val="22"/>
                <w:szCs w:val="22"/>
              </w:rPr>
            </w:pPr>
            <w:r>
              <w:rPr>
                <w:sz w:val="22"/>
                <w:szCs w:val="22"/>
              </w:rPr>
              <w:object w:dxaOrig="1513" w:dyaOrig="996" w14:anchorId="33E750E5">
                <v:shape id="_x0000_i1045" type="#_x0000_t75" style="width:75.35pt;height:50pt" o:ole="">
                  <v:imagedata r:id="rId52" o:title=""/>
                </v:shape>
                <o:OLEObject Type="Embed" ProgID="Acrobat.Document.2015" ShapeID="_x0000_i1045" DrawAspect="Icon" ObjectID="_1550906006" r:id="rId53"/>
              </w:object>
            </w:r>
          </w:p>
        </w:tc>
      </w:tr>
      <w:tr w:rsidR="0003255C" w14:paraId="4AC470BB" w14:textId="77777777" w:rsidTr="00EB01B4">
        <w:tc>
          <w:tcPr>
            <w:tcW w:w="739" w:type="dxa"/>
            <w:shd w:val="clear" w:color="auto" w:fill="auto"/>
          </w:tcPr>
          <w:p w14:paraId="6DC17519" w14:textId="77777777" w:rsidR="0003255C" w:rsidRDefault="0003255C" w:rsidP="00A40952">
            <w:pPr>
              <w:spacing w:before="60" w:after="60" w:line="360" w:lineRule="auto"/>
              <w:rPr>
                <w:sz w:val="22"/>
                <w:szCs w:val="22"/>
              </w:rPr>
            </w:pPr>
          </w:p>
        </w:tc>
        <w:tc>
          <w:tcPr>
            <w:tcW w:w="791" w:type="dxa"/>
            <w:shd w:val="clear" w:color="auto" w:fill="auto"/>
          </w:tcPr>
          <w:p w14:paraId="31B632E0" w14:textId="0C1A404B" w:rsidR="0003255C" w:rsidRPr="00A10971" w:rsidRDefault="00EB01B4" w:rsidP="00A40952">
            <w:pPr>
              <w:spacing w:before="60" w:after="60" w:line="360" w:lineRule="auto"/>
              <w:rPr>
                <w:sz w:val="22"/>
                <w:szCs w:val="22"/>
              </w:rPr>
            </w:pPr>
            <w:r>
              <w:rPr>
                <w:sz w:val="22"/>
                <w:szCs w:val="22"/>
              </w:rPr>
              <w:t>10</w:t>
            </w:r>
            <w:r w:rsidR="00405561">
              <w:rPr>
                <w:sz w:val="22"/>
                <w:szCs w:val="22"/>
              </w:rPr>
              <w:t>.</w:t>
            </w:r>
            <w:r w:rsidR="000B7364">
              <w:rPr>
                <w:sz w:val="22"/>
                <w:szCs w:val="22"/>
              </w:rPr>
              <w:t>6</w:t>
            </w:r>
          </w:p>
        </w:tc>
        <w:tc>
          <w:tcPr>
            <w:tcW w:w="8105" w:type="dxa"/>
            <w:gridSpan w:val="2"/>
          </w:tcPr>
          <w:p w14:paraId="0F49D818" w14:textId="77777777" w:rsidR="0003255C" w:rsidRDefault="00AB334F" w:rsidP="00823FAA">
            <w:pPr>
              <w:pStyle w:val="AgendaHeading1"/>
              <w:numPr>
                <w:ilvl w:val="0"/>
                <w:numId w:val="0"/>
              </w:numPr>
              <w:spacing w:before="60"/>
              <w:rPr>
                <w:sz w:val="22"/>
                <w:szCs w:val="22"/>
              </w:rPr>
            </w:pPr>
            <w:r w:rsidRPr="00E10980">
              <w:rPr>
                <w:sz w:val="22"/>
                <w:szCs w:val="22"/>
              </w:rPr>
              <w:t>Copy of letter from Nancy Sullivan, Chair, Wellington-</w:t>
            </w:r>
            <w:proofErr w:type="spellStart"/>
            <w:r w:rsidRPr="00E10980">
              <w:rPr>
                <w:sz w:val="22"/>
                <w:szCs w:val="22"/>
              </w:rPr>
              <w:t>Dufferin</w:t>
            </w:r>
            <w:proofErr w:type="spellEnd"/>
            <w:r w:rsidRPr="00E10980">
              <w:rPr>
                <w:sz w:val="22"/>
                <w:szCs w:val="22"/>
              </w:rPr>
              <w:t>-Guelph Board of Health to the Honourable Kathleen Wynne, Premier of Ontario re requesting support for Enactment of Legislation under the HPPA to allow for the inspection and enforcement activities of personal service settings.</w:t>
            </w:r>
          </w:p>
          <w:p w14:paraId="339DE0C3" w14:textId="4C1729A6" w:rsidR="0038088E" w:rsidRPr="00E10980" w:rsidRDefault="000B7364" w:rsidP="00823FAA">
            <w:pPr>
              <w:pStyle w:val="AgendaHeading1"/>
              <w:numPr>
                <w:ilvl w:val="0"/>
                <w:numId w:val="0"/>
              </w:numPr>
              <w:spacing w:before="60"/>
              <w:rPr>
                <w:sz w:val="22"/>
                <w:szCs w:val="22"/>
              </w:rPr>
            </w:pPr>
            <w:r>
              <w:rPr>
                <w:sz w:val="22"/>
                <w:szCs w:val="22"/>
              </w:rPr>
              <w:object w:dxaOrig="1513" w:dyaOrig="996" w14:anchorId="2FA59195">
                <v:shape id="_x0000_i1046" type="#_x0000_t75" style="width:75.35pt;height:50pt" o:ole="">
                  <v:imagedata r:id="rId54" o:title=""/>
                </v:shape>
                <o:OLEObject Type="Embed" ProgID="Acrobat.Document.2015" ShapeID="_x0000_i1046" DrawAspect="Icon" ObjectID="_1550906007" r:id="rId55"/>
              </w:object>
            </w:r>
          </w:p>
        </w:tc>
      </w:tr>
      <w:tr w:rsidR="001A5ED6" w14:paraId="231150AB" w14:textId="77777777" w:rsidTr="00EB01B4">
        <w:tc>
          <w:tcPr>
            <w:tcW w:w="739" w:type="dxa"/>
            <w:shd w:val="clear" w:color="auto" w:fill="auto"/>
          </w:tcPr>
          <w:p w14:paraId="7A8DB611" w14:textId="77777777" w:rsidR="001A5ED6" w:rsidRDefault="001A5ED6" w:rsidP="001A5ED6">
            <w:pPr>
              <w:spacing w:before="60" w:after="60" w:line="360" w:lineRule="auto"/>
              <w:rPr>
                <w:sz w:val="22"/>
                <w:szCs w:val="22"/>
              </w:rPr>
            </w:pPr>
          </w:p>
        </w:tc>
        <w:tc>
          <w:tcPr>
            <w:tcW w:w="791" w:type="dxa"/>
            <w:shd w:val="clear" w:color="auto" w:fill="auto"/>
          </w:tcPr>
          <w:p w14:paraId="298E9ADF" w14:textId="20D8AC15" w:rsidR="001A5ED6" w:rsidRDefault="00EB01B4" w:rsidP="001A5ED6">
            <w:pPr>
              <w:spacing w:before="60" w:after="60" w:line="360" w:lineRule="auto"/>
              <w:rPr>
                <w:sz w:val="22"/>
                <w:szCs w:val="22"/>
              </w:rPr>
            </w:pPr>
            <w:r>
              <w:rPr>
                <w:sz w:val="22"/>
                <w:szCs w:val="22"/>
              </w:rPr>
              <w:t>10</w:t>
            </w:r>
            <w:r w:rsidR="00405561">
              <w:rPr>
                <w:sz w:val="22"/>
                <w:szCs w:val="22"/>
              </w:rPr>
              <w:t>.</w:t>
            </w:r>
            <w:r w:rsidR="000B7364">
              <w:rPr>
                <w:sz w:val="22"/>
                <w:szCs w:val="22"/>
              </w:rPr>
              <w:t>7</w:t>
            </w:r>
          </w:p>
        </w:tc>
        <w:tc>
          <w:tcPr>
            <w:tcW w:w="8105" w:type="dxa"/>
            <w:gridSpan w:val="2"/>
          </w:tcPr>
          <w:p w14:paraId="0A7E5FDF" w14:textId="77777777" w:rsidR="0038088E" w:rsidRDefault="00235FD8" w:rsidP="000B7364">
            <w:pPr>
              <w:pStyle w:val="AgendaHeading1"/>
              <w:numPr>
                <w:ilvl w:val="0"/>
                <w:numId w:val="0"/>
              </w:numPr>
              <w:spacing w:before="60"/>
              <w:rPr>
                <w:sz w:val="22"/>
                <w:szCs w:val="22"/>
              </w:rPr>
            </w:pPr>
            <w:r>
              <w:rPr>
                <w:sz w:val="22"/>
                <w:szCs w:val="22"/>
              </w:rPr>
              <w:t>Memo from Dr. Davis Williams, Chief Medical Officer of Health, Ministry of Health and Long-Term Care re appointment of Dr. Marlene Spruyt to the position of Medical Officer of Health and CEO for the District of Algoma Health Unit</w:t>
            </w:r>
            <w:r w:rsidR="000B7364">
              <w:rPr>
                <w:sz w:val="22"/>
                <w:szCs w:val="22"/>
              </w:rPr>
              <w:t>.</w:t>
            </w:r>
          </w:p>
          <w:p w14:paraId="5ED817AE" w14:textId="7DCED785" w:rsidR="000B7364" w:rsidRPr="005332D8" w:rsidRDefault="000B7364" w:rsidP="000B7364">
            <w:pPr>
              <w:pStyle w:val="AgendaHeading1"/>
              <w:numPr>
                <w:ilvl w:val="0"/>
                <w:numId w:val="0"/>
              </w:numPr>
              <w:spacing w:before="60"/>
              <w:rPr>
                <w:sz w:val="22"/>
                <w:szCs w:val="22"/>
              </w:rPr>
            </w:pPr>
            <w:r>
              <w:rPr>
                <w:sz w:val="22"/>
                <w:szCs w:val="22"/>
              </w:rPr>
              <w:object w:dxaOrig="1513" w:dyaOrig="996" w14:anchorId="3E931FDE">
                <v:shape id="_x0000_i1047" type="#_x0000_t75" style="width:75.35pt;height:50pt" o:ole="">
                  <v:imagedata r:id="rId56" o:title=""/>
                </v:shape>
                <o:OLEObject Type="Embed" ProgID="Acrobat.Document.2015" ShapeID="_x0000_i1047" DrawAspect="Icon" ObjectID="_1550906008" r:id="rId57"/>
              </w:object>
            </w:r>
          </w:p>
        </w:tc>
      </w:tr>
      <w:tr w:rsidR="005C5BBD" w14:paraId="73279ABD" w14:textId="77777777" w:rsidTr="00EB01B4">
        <w:tc>
          <w:tcPr>
            <w:tcW w:w="739" w:type="dxa"/>
            <w:shd w:val="clear" w:color="auto" w:fill="auto"/>
          </w:tcPr>
          <w:p w14:paraId="35B0511E" w14:textId="2D30A769" w:rsidR="005C5BBD" w:rsidRDefault="005C5BBD" w:rsidP="005C5BBD">
            <w:pPr>
              <w:spacing w:before="60" w:after="60" w:line="360" w:lineRule="auto"/>
              <w:rPr>
                <w:sz w:val="22"/>
                <w:szCs w:val="22"/>
              </w:rPr>
            </w:pPr>
          </w:p>
        </w:tc>
        <w:tc>
          <w:tcPr>
            <w:tcW w:w="791" w:type="dxa"/>
            <w:shd w:val="clear" w:color="auto" w:fill="auto"/>
          </w:tcPr>
          <w:p w14:paraId="4824CB95" w14:textId="437B29B8" w:rsidR="005C5BBD" w:rsidRDefault="00EB01B4" w:rsidP="005C5BBD">
            <w:pPr>
              <w:spacing w:before="60" w:after="60" w:line="360" w:lineRule="auto"/>
              <w:rPr>
                <w:sz w:val="22"/>
                <w:szCs w:val="22"/>
              </w:rPr>
            </w:pPr>
            <w:r>
              <w:rPr>
                <w:sz w:val="22"/>
                <w:szCs w:val="22"/>
              </w:rPr>
              <w:t>10</w:t>
            </w:r>
            <w:r w:rsidR="00405561">
              <w:rPr>
                <w:sz w:val="22"/>
                <w:szCs w:val="22"/>
              </w:rPr>
              <w:t>.</w:t>
            </w:r>
            <w:r w:rsidR="000B7364">
              <w:rPr>
                <w:sz w:val="22"/>
                <w:szCs w:val="22"/>
              </w:rPr>
              <w:t>8</w:t>
            </w:r>
          </w:p>
        </w:tc>
        <w:tc>
          <w:tcPr>
            <w:tcW w:w="8105" w:type="dxa"/>
            <w:gridSpan w:val="2"/>
            <w:vAlign w:val="center"/>
          </w:tcPr>
          <w:p w14:paraId="6E2CB0C2" w14:textId="77777777" w:rsidR="005C5BBD" w:rsidRDefault="00380639" w:rsidP="005C5BBD">
            <w:pPr>
              <w:pStyle w:val="AgendaHeading1"/>
              <w:numPr>
                <w:ilvl w:val="0"/>
                <w:numId w:val="0"/>
              </w:numPr>
              <w:spacing w:before="60"/>
              <w:rPr>
                <w:sz w:val="22"/>
                <w:szCs w:val="22"/>
              </w:rPr>
            </w:pPr>
            <w:r>
              <w:rPr>
                <w:sz w:val="22"/>
                <w:szCs w:val="22"/>
              </w:rPr>
              <w:t xml:space="preserve">Copy of letter from </w:t>
            </w:r>
            <w:r w:rsidRPr="00380639">
              <w:rPr>
                <w:sz w:val="22"/>
                <w:szCs w:val="22"/>
              </w:rPr>
              <w:t>Mayor Mary Smith</w:t>
            </w:r>
            <w:r w:rsidR="00B66E99">
              <w:rPr>
                <w:sz w:val="22"/>
                <w:szCs w:val="22"/>
              </w:rPr>
              <w:t xml:space="preserve">, Chair, Peterborough Public Health to the Honourable Dr. Eric Hoskins, Minister of Health and Long-Term Care re </w:t>
            </w:r>
            <w:r w:rsidR="00B66E99" w:rsidRPr="00B66E99">
              <w:rPr>
                <w:sz w:val="22"/>
                <w:szCs w:val="22"/>
              </w:rPr>
              <w:t>Expert Panel on Public Health</w:t>
            </w:r>
            <w:r w:rsidR="00B66E99">
              <w:rPr>
                <w:sz w:val="22"/>
                <w:szCs w:val="22"/>
              </w:rPr>
              <w:t>.</w:t>
            </w:r>
          </w:p>
          <w:p w14:paraId="46A2EB3F" w14:textId="032EF3B8" w:rsidR="0038088E" w:rsidRDefault="000B7364" w:rsidP="005C5BBD">
            <w:pPr>
              <w:pStyle w:val="AgendaHeading1"/>
              <w:numPr>
                <w:ilvl w:val="0"/>
                <w:numId w:val="0"/>
              </w:numPr>
              <w:spacing w:before="60"/>
              <w:rPr>
                <w:sz w:val="22"/>
                <w:szCs w:val="22"/>
              </w:rPr>
            </w:pPr>
            <w:r>
              <w:rPr>
                <w:sz w:val="22"/>
                <w:szCs w:val="22"/>
              </w:rPr>
              <w:object w:dxaOrig="1513" w:dyaOrig="996" w14:anchorId="2D3A4E62">
                <v:shape id="_x0000_i1048" type="#_x0000_t75" style="width:75.35pt;height:50pt" o:ole="">
                  <v:imagedata r:id="rId58" o:title=""/>
                </v:shape>
                <o:OLEObject Type="Embed" ProgID="Acrobat.Document.2015" ShapeID="_x0000_i1048" DrawAspect="Icon" ObjectID="_1550906009" r:id="rId59"/>
              </w:object>
            </w:r>
          </w:p>
        </w:tc>
      </w:tr>
      <w:tr w:rsidR="00A63D54" w14:paraId="11A59F0C" w14:textId="77777777" w:rsidTr="00EB01B4">
        <w:tc>
          <w:tcPr>
            <w:tcW w:w="739" w:type="dxa"/>
            <w:shd w:val="clear" w:color="auto" w:fill="auto"/>
          </w:tcPr>
          <w:p w14:paraId="09ECE8B4" w14:textId="77777777" w:rsidR="00A63D54" w:rsidRPr="00A10971" w:rsidRDefault="00A63D54" w:rsidP="002B0A11">
            <w:pPr>
              <w:spacing w:before="60" w:after="60" w:line="360" w:lineRule="auto"/>
              <w:rPr>
                <w:sz w:val="22"/>
                <w:szCs w:val="22"/>
              </w:rPr>
            </w:pPr>
          </w:p>
        </w:tc>
        <w:tc>
          <w:tcPr>
            <w:tcW w:w="791" w:type="dxa"/>
            <w:shd w:val="clear" w:color="auto" w:fill="auto"/>
            <w:vAlign w:val="center"/>
          </w:tcPr>
          <w:p w14:paraId="60A7FD2F" w14:textId="770D6CCE" w:rsidR="00A63D54" w:rsidRDefault="00EB01B4" w:rsidP="002B0A11">
            <w:pPr>
              <w:spacing w:before="60" w:after="60" w:line="360" w:lineRule="auto"/>
              <w:rPr>
                <w:sz w:val="22"/>
                <w:szCs w:val="22"/>
              </w:rPr>
            </w:pPr>
            <w:r>
              <w:rPr>
                <w:sz w:val="22"/>
                <w:szCs w:val="22"/>
              </w:rPr>
              <w:t>10</w:t>
            </w:r>
            <w:r w:rsidR="00405561">
              <w:rPr>
                <w:sz w:val="22"/>
                <w:szCs w:val="22"/>
              </w:rPr>
              <w:t>.</w:t>
            </w:r>
            <w:r w:rsidR="000B7364">
              <w:rPr>
                <w:sz w:val="22"/>
                <w:szCs w:val="22"/>
              </w:rPr>
              <w:t>9</w:t>
            </w:r>
          </w:p>
        </w:tc>
        <w:tc>
          <w:tcPr>
            <w:tcW w:w="8105" w:type="dxa"/>
            <w:gridSpan w:val="2"/>
            <w:vAlign w:val="center"/>
          </w:tcPr>
          <w:p w14:paraId="47FA6D65" w14:textId="77777777" w:rsidR="0038088E" w:rsidRDefault="00867ADC" w:rsidP="0038088E">
            <w:pPr>
              <w:rPr>
                <w:sz w:val="22"/>
                <w:szCs w:val="22"/>
              </w:rPr>
            </w:pPr>
            <w:r>
              <w:rPr>
                <w:sz w:val="22"/>
                <w:szCs w:val="22"/>
              </w:rPr>
              <w:t xml:space="preserve">Copy of letter from Jill Tettmann, Chief Executive Officer, North Simcoe Muskoka LHIN to the Honourable Helena </w:t>
            </w:r>
            <w:proofErr w:type="spellStart"/>
            <w:r>
              <w:rPr>
                <w:sz w:val="22"/>
                <w:szCs w:val="22"/>
              </w:rPr>
              <w:t>Jaczek</w:t>
            </w:r>
            <w:proofErr w:type="spellEnd"/>
            <w:r>
              <w:rPr>
                <w:sz w:val="22"/>
                <w:szCs w:val="22"/>
              </w:rPr>
              <w:t xml:space="preserve"> ,Minister of Community and Social Services and to the </w:t>
            </w:r>
            <w:proofErr w:type="spellStart"/>
            <w:r>
              <w:rPr>
                <w:sz w:val="22"/>
                <w:szCs w:val="22"/>
              </w:rPr>
              <w:t>Horourable</w:t>
            </w:r>
            <w:proofErr w:type="spellEnd"/>
            <w:r>
              <w:rPr>
                <w:sz w:val="22"/>
                <w:szCs w:val="22"/>
              </w:rPr>
              <w:t xml:space="preserve"> Chris Ballard, Minister of Housing re Guaranteed Basic Income.</w:t>
            </w:r>
          </w:p>
          <w:p w14:paraId="27A8CBF8" w14:textId="3B488A9F" w:rsidR="00A63D54" w:rsidRDefault="000B7364" w:rsidP="0038088E">
            <w:pPr>
              <w:rPr>
                <w:sz w:val="22"/>
                <w:szCs w:val="22"/>
              </w:rPr>
            </w:pPr>
            <w:r>
              <w:rPr>
                <w:sz w:val="22"/>
                <w:szCs w:val="22"/>
              </w:rPr>
              <w:object w:dxaOrig="1513" w:dyaOrig="996" w14:anchorId="30DDCB10">
                <v:shape id="_x0000_i1049" type="#_x0000_t75" style="width:75.35pt;height:50pt" o:ole="">
                  <v:imagedata r:id="rId60" o:title=""/>
                </v:shape>
                <o:OLEObject Type="Embed" ProgID="Acrobat.Document.2015" ShapeID="_x0000_i1049" DrawAspect="Icon" ObjectID="_1550906010" r:id="rId61"/>
              </w:object>
            </w:r>
          </w:p>
        </w:tc>
      </w:tr>
      <w:tr w:rsidR="005C5BBD" w14:paraId="7BBBD04A" w14:textId="77777777" w:rsidTr="00EB01B4">
        <w:tc>
          <w:tcPr>
            <w:tcW w:w="739" w:type="dxa"/>
            <w:shd w:val="clear" w:color="auto" w:fill="auto"/>
          </w:tcPr>
          <w:p w14:paraId="44AA1E7C" w14:textId="77777777" w:rsidR="005C5BBD" w:rsidRPr="00A10971" w:rsidRDefault="005C5BBD" w:rsidP="005C5BBD">
            <w:pPr>
              <w:spacing w:before="60" w:after="60" w:line="360" w:lineRule="auto"/>
              <w:rPr>
                <w:sz w:val="22"/>
                <w:szCs w:val="22"/>
              </w:rPr>
            </w:pPr>
          </w:p>
        </w:tc>
        <w:tc>
          <w:tcPr>
            <w:tcW w:w="791" w:type="dxa"/>
            <w:shd w:val="clear" w:color="auto" w:fill="auto"/>
            <w:vAlign w:val="center"/>
          </w:tcPr>
          <w:p w14:paraId="4D605675" w14:textId="73C2BBED" w:rsidR="005C5BBD" w:rsidRDefault="00EB01B4" w:rsidP="005C5BBD">
            <w:pPr>
              <w:spacing w:before="60" w:after="60" w:line="360" w:lineRule="auto"/>
              <w:rPr>
                <w:sz w:val="22"/>
                <w:szCs w:val="22"/>
              </w:rPr>
            </w:pPr>
            <w:r>
              <w:rPr>
                <w:sz w:val="22"/>
                <w:szCs w:val="22"/>
              </w:rPr>
              <w:t>10</w:t>
            </w:r>
            <w:r w:rsidR="00405561">
              <w:rPr>
                <w:sz w:val="22"/>
                <w:szCs w:val="22"/>
              </w:rPr>
              <w:t>.</w:t>
            </w:r>
            <w:r w:rsidR="000B7364">
              <w:rPr>
                <w:sz w:val="22"/>
                <w:szCs w:val="22"/>
              </w:rPr>
              <w:t>10</w:t>
            </w:r>
          </w:p>
        </w:tc>
        <w:tc>
          <w:tcPr>
            <w:tcW w:w="8105" w:type="dxa"/>
            <w:gridSpan w:val="2"/>
            <w:vAlign w:val="center"/>
          </w:tcPr>
          <w:p w14:paraId="47C3E6E6" w14:textId="77777777" w:rsidR="005C5BBD" w:rsidRDefault="0096620F" w:rsidP="000B7364">
            <w:pPr>
              <w:rPr>
                <w:sz w:val="22"/>
                <w:szCs w:val="22"/>
              </w:rPr>
            </w:pPr>
            <w:r>
              <w:rPr>
                <w:sz w:val="22"/>
                <w:szCs w:val="22"/>
              </w:rPr>
              <w:t>Memo from Jill Tettmann, Chief Executive Officer, North Simcoe Muskoka LHIN to North Simcoe Muskoka LHIN Health Service Providers re Patients First Update</w:t>
            </w:r>
            <w:r w:rsidR="000B7364">
              <w:rPr>
                <w:sz w:val="22"/>
                <w:szCs w:val="22"/>
              </w:rPr>
              <w:t>.</w:t>
            </w:r>
          </w:p>
          <w:p w14:paraId="054679D0" w14:textId="68FAD91E" w:rsidR="000B7364" w:rsidRPr="001A5ED6" w:rsidRDefault="000B7364" w:rsidP="000B7364">
            <w:pPr>
              <w:rPr>
                <w:vanish/>
                <w:sz w:val="22"/>
                <w:szCs w:val="22"/>
              </w:rPr>
            </w:pPr>
            <w:r>
              <w:rPr>
                <w:sz w:val="22"/>
                <w:szCs w:val="22"/>
              </w:rPr>
              <w:object w:dxaOrig="1513" w:dyaOrig="996" w14:anchorId="1620A9A8">
                <v:shape id="_x0000_i1050" type="#_x0000_t75" style="width:75.35pt;height:50pt" o:ole="">
                  <v:imagedata r:id="rId62" o:title=""/>
                </v:shape>
                <o:OLEObject Type="Embed" ProgID="Acrobat.Document.2015" ShapeID="_x0000_i1050" DrawAspect="Icon" ObjectID="_1550906011" r:id="rId63"/>
              </w:object>
            </w:r>
          </w:p>
        </w:tc>
      </w:tr>
      <w:tr w:rsidR="005C5BBD" w14:paraId="169A6780" w14:textId="77777777" w:rsidTr="00EB01B4">
        <w:tc>
          <w:tcPr>
            <w:tcW w:w="739" w:type="dxa"/>
            <w:shd w:val="clear" w:color="auto" w:fill="auto"/>
          </w:tcPr>
          <w:p w14:paraId="16A6B85C" w14:textId="417DE756" w:rsidR="005C5BBD" w:rsidRPr="00A10971" w:rsidRDefault="005C5BBD" w:rsidP="005C5BBD">
            <w:pPr>
              <w:spacing w:before="60" w:after="60" w:line="360" w:lineRule="auto"/>
              <w:rPr>
                <w:sz w:val="22"/>
                <w:szCs w:val="22"/>
              </w:rPr>
            </w:pPr>
          </w:p>
        </w:tc>
        <w:tc>
          <w:tcPr>
            <w:tcW w:w="791" w:type="dxa"/>
            <w:shd w:val="clear" w:color="auto" w:fill="auto"/>
            <w:vAlign w:val="center"/>
          </w:tcPr>
          <w:p w14:paraId="14FB5FD7" w14:textId="59EB5DD2" w:rsidR="005C5BBD" w:rsidRDefault="00EB01B4" w:rsidP="005C5BBD">
            <w:pPr>
              <w:spacing w:before="60" w:after="60" w:line="360" w:lineRule="auto"/>
              <w:rPr>
                <w:sz w:val="22"/>
                <w:szCs w:val="22"/>
              </w:rPr>
            </w:pPr>
            <w:r>
              <w:rPr>
                <w:sz w:val="22"/>
                <w:szCs w:val="22"/>
              </w:rPr>
              <w:t>10</w:t>
            </w:r>
            <w:r w:rsidR="00E10980">
              <w:rPr>
                <w:sz w:val="22"/>
                <w:szCs w:val="22"/>
              </w:rPr>
              <w:t>.</w:t>
            </w:r>
            <w:r>
              <w:rPr>
                <w:sz w:val="22"/>
                <w:szCs w:val="22"/>
              </w:rPr>
              <w:t>1</w:t>
            </w:r>
            <w:r w:rsidR="000B7364">
              <w:rPr>
                <w:sz w:val="22"/>
                <w:szCs w:val="22"/>
              </w:rPr>
              <w:t>1</w:t>
            </w:r>
          </w:p>
        </w:tc>
        <w:tc>
          <w:tcPr>
            <w:tcW w:w="8105" w:type="dxa"/>
            <w:gridSpan w:val="2"/>
            <w:vAlign w:val="center"/>
          </w:tcPr>
          <w:p w14:paraId="044B5DDA" w14:textId="77777777" w:rsidR="005332D8" w:rsidRDefault="003E3B75" w:rsidP="00BD4291">
            <w:pPr>
              <w:rPr>
                <w:sz w:val="22"/>
                <w:szCs w:val="22"/>
              </w:rPr>
            </w:pPr>
            <w:r>
              <w:rPr>
                <w:sz w:val="22"/>
                <w:szCs w:val="22"/>
              </w:rPr>
              <w:t>Letter from Dawn McAlpine, City Clerk, City of Barrie to Simcoe Muskoka District Health Unit re notice motion to increase the levy of the City of Barrie.</w:t>
            </w:r>
          </w:p>
          <w:p w14:paraId="0A987A59" w14:textId="7A683F31" w:rsidR="0038088E" w:rsidRPr="00BD4291" w:rsidRDefault="000B7364" w:rsidP="00BD4291">
            <w:pPr>
              <w:rPr>
                <w:sz w:val="22"/>
                <w:szCs w:val="22"/>
              </w:rPr>
            </w:pPr>
            <w:r>
              <w:rPr>
                <w:sz w:val="22"/>
                <w:szCs w:val="22"/>
              </w:rPr>
              <w:object w:dxaOrig="1513" w:dyaOrig="996" w14:anchorId="7E195C95">
                <v:shape id="_x0000_i1051" type="#_x0000_t75" style="width:75.35pt;height:50pt" o:ole="">
                  <v:imagedata r:id="rId64" o:title=""/>
                </v:shape>
                <o:OLEObject Type="Embed" ProgID="Acrobat.Document.2015" ShapeID="_x0000_i1051" DrawAspect="Icon" ObjectID="_1550906012" r:id="rId65"/>
              </w:object>
            </w:r>
          </w:p>
        </w:tc>
      </w:tr>
      <w:tr w:rsidR="00B556BA" w14:paraId="5C7AEB41" w14:textId="77777777" w:rsidTr="00EB01B4">
        <w:tc>
          <w:tcPr>
            <w:tcW w:w="739" w:type="dxa"/>
            <w:shd w:val="clear" w:color="auto" w:fill="auto"/>
          </w:tcPr>
          <w:p w14:paraId="506B34B4" w14:textId="77777777" w:rsidR="00B556BA" w:rsidRPr="00A10971" w:rsidRDefault="00B556BA" w:rsidP="005C5BBD">
            <w:pPr>
              <w:spacing w:before="60" w:after="60" w:line="360" w:lineRule="auto"/>
              <w:rPr>
                <w:sz w:val="22"/>
                <w:szCs w:val="22"/>
              </w:rPr>
            </w:pPr>
          </w:p>
        </w:tc>
        <w:tc>
          <w:tcPr>
            <w:tcW w:w="791" w:type="dxa"/>
            <w:shd w:val="clear" w:color="auto" w:fill="auto"/>
            <w:vAlign w:val="center"/>
          </w:tcPr>
          <w:p w14:paraId="3BD1B056" w14:textId="5369FD82" w:rsidR="00B556BA" w:rsidRDefault="00EB01B4" w:rsidP="005C5BBD">
            <w:pPr>
              <w:spacing w:before="60" w:after="60" w:line="360" w:lineRule="auto"/>
              <w:rPr>
                <w:sz w:val="22"/>
                <w:szCs w:val="22"/>
              </w:rPr>
            </w:pPr>
            <w:r>
              <w:rPr>
                <w:sz w:val="22"/>
                <w:szCs w:val="22"/>
              </w:rPr>
              <w:t>10</w:t>
            </w:r>
            <w:r w:rsidR="00405561">
              <w:rPr>
                <w:sz w:val="22"/>
                <w:szCs w:val="22"/>
              </w:rPr>
              <w:t>.1</w:t>
            </w:r>
            <w:r w:rsidR="000B7364">
              <w:rPr>
                <w:sz w:val="22"/>
                <w:szCs w:val="22"/>
              </w:rPr>
              <w:t>2</w:t>
            </w:r>
          </w:p>
        </w:tc>
        <w:tc>
          <w:tcPr>
            <w:tcW w:w="8105" w:type="dxa"/>
            <w:gridSpan w:val="2"/>
            <w:vAlign w:val="center"/>
          </w:tcPr>
          <w:p w14:paraId="1AF2341A" w14:textId="77777777" w:rsidR="00B556BA" w:rsidRDefault="00D20876" w:rsidP="005C5BBD">
            <w:pPr>
              <w:rPr>
                <w:sz w:val="22"/>
                <w:szCs w:val="22"/>
              </w:rPr>
            </w:pPr>
            <w:proofErr w:type="spellStart"/>
            <w:r>
              <w:rPr>
                <w:sz w:val="22"/>
                <w:szCs w:val="22"/>
              </w:rPr>
              <w:t>alPHa</w:t>
            </w:r>
            <w:proofErr w:type="spellEnd"/>
            <w:r>
              <w:rPr>
                <w:sz w:val="22"/>
                <w:szCs w:val="22"/>
              </w:rPr>
              <w:t xml:space="preserve"> Information Break dated March 6, 2017</w:t>
            </w:r>
          </w:p>
          <w:p w14:paraId="7666B000" w14:textId="0C4D3F34" w:rsidR="0038088E" w:rsidRDefault="000B7364" w:rsidP="005C5BBD">
            <w:pPr>
              <w:rPr>
                <w:sz w:val="22"/>
                <w:szCs w:val="22"/>
              </w:rPr>
            </w:pPr>
            <w:r>
              <w:rPr>
                <w:sz w:val="22"/>
                <w:szCs w:val="22"/>
              </w:rPr>
              <w:object w:dxaOrig="1513" w:dyaOrig="996" w14:anchorId="2E01B611">
                <v:shape id="_x0000_i1052" type="#_x0000_t75" style="width:75.35pt;height:50pt" o:ole="">
                  <v:imagedata r:id="rId66" o:title=""/>
                </v:shape>
                <o:OLEObject Type="Embed" ProgID="Acrobat.Document.2015" ShapeID="_x0000_i1052" DrawAspect="Icon" ObjectID="_1550906013" r:id="rId67"/>
              </w:object>
            </w:r>
          </w:p>
        </w:tc>
      </w:tr>
      <w:tr w:rsidR="005C5BBD" w14:paraId="6F5BD1F0" w14:textId="77777777" w:rsidTr="00790692">
        <w:tc>
          <w:tcPr>
            <w:tcW w:w="739" w:type="dxa"/>
            <w:shd w:val="clear" w:color="auto" w:fill="auto"/>
          </w:tcPr>
          <w:p w14:paraId="29E1C509" w14:textId="27C19FE7" w:rsidR="005C5BBD" w:rsidRPr="00A10971" w:rsidRDefault="00EB01B4" w:rsidP="005C5BBD">
            <w:pPr>
              <w:spacing w:before="60" w:after="60" w:line="360" w:lineRule="auto"/>
              <w:rPr>
                <w:sz w:val="22"/>
                <w:szCs w:val="22"/>
              </w:rPr>
            </w:pPr>
            <w:r>
              <w:rPr>
                <w:sz w:val="22"/>
                <w:szCs w:val="22"/>
              </w:rPr>
              <w:t>11</w:t>
            </w:r>
            <w:r w:rsidR="005C5BBD" w:rsidRPr="00A10971">
              <w:rPr>
                <w:sz w:val="22"/>
                <w:szCs w:val="22"/>
              </w:rPr>
              <w:t>.</w:t>
            </w:r>
            <w:r w:rsidR="005C5BBD">
              <w:rPr>
                <w:sz w:val="22"/>
                <w:szCs w:val="22"/>
              </w:rPr>
              <w:t>0</w:t>
            </w:r>
          </w:p>
        </w:tc>
        <w:tc>
          <w:tcPr>
            <w:tcW w:w="791" w:type="dxa"/>
            <w:shd w:val="clear" w:color="auto" w:fill="auto"/>
          </w:tcPr>
          <w:p w14:paraId="5550B605" w14:textId="77777777" w:rsidR="005C5BBD" w:rsidRPr="00A10971" w:rsidRDefault="005C5BBD" w:rsidP="005C5BBD">
            <w:pPr>
              <w:spacing w:before="60" w:after="60" w:line="360" w:lineRule="auto"/>
              <w:rPr>
                <w:sz w:val="22"/>
                <w:szCs w:val="22"/>
              </w:rPr>
            </w:pPr>
          </w:p>
        </w:tc>
        <w:tc>
          <w:tcPr>
            <w:tcW w:w="810" w:type="dxa"/>
          </w:tcPr>
          <w:p w14:paraId="1463D029" w14:textId="77777777" w:rsidR="005C5BBD" w:rsidRPr="00C11A9D" w:rsidRDefault="005C5BBD" w:rsidP="005C5BBD">
            <w:pPr>
              <w:pStyle w:val="AgendaHeading1"/>
              <w:numPr>
                <w:ilvl w:val="0"/>
                <w:numId w:val="0"/>
              </w:numPr>
              <w:spacing w:before="60"/>
              <w:rPr>
                <w:sz w:val="22"/>
                <w:szCs w:val="22"/>
              </w:rPr>
            </w:pPr>
          </w:p>
        </w:tc>
        <w:tc>
          <w:tcPr>
            <w:tcW w:w="7295" w:type="dxa"/>
            <w:shd w:val="clear" w:color="auto" w:fill="auto"/>
          </w:tcPr>
          <w:p w14:paraId="21000A07" w14:textId="64A6D1D0" w:rsidR="005C5BBD" w:rsidRDefault="005C5BBD" w:rsidP="005C5BBD">
            <w:pPr>
              <w:pStyle w:val="AgendaHeading1"/>
              <w:numPr>
                <w:ilvl w:val="0"/>
                <w:numId w:val="0"/>
              </w:numPr>
              <w:spacing w:before="60"/>
              <w:rPr>
                <w:sz w:val="22"/>
                <w:szCs w:val="22"/>
              </w:rPr>
            </w:pPr>
            <w:r w:rsidRPr="00A10971">
              <w:rPr>
                <w:b/>
                <w:sz w:val="22"/>
                <w:szCs w:val="22"/>
              </w:rPr>
              <w:t>Date and Time of Next Meeting</w:t>
            </w:r>
            <w:r>
              <w:rPr>
                <w:b/>
                <w:sz w:val="22"/>
                <w:szCs w:val="22"/>
              </w:rPr>
              <w:t>s</w:t>
            </w:r>
            <w:r>
              <w:rPr>
                <w:sz w:val="22"/>
                <w:szCs w:val="22"/>
              </w:rPr>
              <w:t>:</w:t>
            </w:r>
          </w:p>
          <w:p w14:paraId="79892B7E" w14:textId="77777777" w:rsidR="005C5BBD" w:rsidRDefault="005C5BBD" w:rsidP="005C5BBD">
            <w:pPr>
              <w:pStyle w:val="AgendaHeading1"/>
              <w:numPr>
                <w:ilvl w:val="0"/>
                <w:numId w:val="0"/>
              </w:numPr>
              <w:spacing w:before="60"/>
              <w:rPr>
                <w:sz w:val="22"/>
                <w:szCs w:val="22"/>
              </w:rPr>
            </w:pPr>
            <w:r w:rsidRPr="001C693E">
              <w:rPr>
                <w:sz w:val="22"/>
                <w:szCs w:val="22"/>
              </w:rPr>
              <w:t xml:space="preserve">Wednesday, </w:t>
            </w:r>
            <w:r>
              <w:rPr>
                <w:sz w:val="22"/>
                <w:szCs w:val="22"/>
              </w:rPr>
              <w:t>April 19</w:t>
            </w:r>
            <w:r w:rsidRPr="001C693E">
              <w:rPr>
                <w:sz w:val="22"/>
                <w:szCs w:val="22"/>
              </w:rPr>
              <w:t>, 2017, Barrie Office</w:t>
            </w:r>
          </w:p>
          <w:p w14:paraId="5EB5FDDB" w14:textId="2F53845A" w:rsidR="00C876B7" w:rsidRDefault="00823FAA" w:rsidP="00823FAA">
            <w:pPr>
              <w:pStyle w:val="AgendaHeading1"/>
              <w:numPr>
                <w:ilvl w:val="0"/>
                <w:numId w:val="0"/>
              </w:numPr>
              <w:spacing w:before="60"/>
              <w:rPr>
                <w:sz w:val="22"/>
                <w:szCs w:val="22"/>
              </w:rPr>
            </w:pPr>
            <w:r>
              <w:rPr>
                <w:sz w:val="22"/>
                <w:szCs w:val="22"/>
              </w:rPr>
              <w:t>Wednesday, May 17, 2017, Gravenhurst Office</w:t>
            </w:r>
            <w:r w:rsidR="009E4F9E">
              <w:rPr>
                <w:sz w:val="22"/>
                <w:szCs w:val="22"/>
              </w:rPr>
              <w:t xml:space="preserve"> (Confirmed)</w:t>
            </w:r>
          </w:p>
          <w:p w14:paraId="275B920A" w14:textId="7EFE4319" w:rsidR="00EB01B4" w:rsidRDefault="00EB01B4" w:rsidP="00823FAA">
            <w:pPr>
              <w:pStyle w:val="AgendaHeading1"/>
              <w:numPr>
                <w:ilvl w:val="0"/>
                <w:numId w:val="0"/>
              </w:numPr>
              <w:spacing w:before="60"/>
              <w:rPr>
                <w:sz w:val="22"/>
                <w:szCs w:val="22"/>
              </w:rPr>
            </w:pPr>
            <w:r>
              <w:rPr>
                <w:sz w:val="22"/>
                <w:szCs w:val="22"/>
              </w:rPr>
              <w:t>TENTATIVE May 25 or June 5, Board Retreat, Location TBD</w:t>
            </w:r>
          </w:p>
          <w:p w14:paraId="6514F084" w14:textId="06D8AB68" w:rsidR="00C876B7" w:rsidRPr="00A10971" w:rsidRDefault="00C876B7" w:rsidP="00823FAA">
            <w:pPr>
              <w:pStyle w:val="AgendaHeading1"/>
              <w:numPr>
                <w:ilvl w:val="0"/>
                <w:numId w:val="0"/>
              </w:numPr>
              <w:spacing w:before="60"/>
              <w:rPr>
                <w:sz w:val="22"/>
                <w:szCs w:val="22"/>
              </w:rPr>
            </w:pPr>
            <w:r>
              <w:rPr>
                <w:sz w:val="22"/>
                <w:szCs w:val="22"/>
              </w:rPr>
              <w:t>Wednesday, June 21, 2017, Barrie Office</w:t>
            </w:r>
          </w:p>
        </w:tc>
      </w:tr>
      <w:tr w:rsidR="005C5BBD" w14:paraId="1734C7C1" w14:textId="77777777" w:rsidTr="00790692">
        <w:tc>
          <w:tcPr>
            <w:tcW w:w="739" w:type="dxa"/>
            <w:shd w:val="clear" w:color="auto" w:fill="auto"/>
          </w:tcPr>
          <w:p w14:paraId="3091EA29" w14:textId="4C425249" w:rsidR="005C5BBD" w:rsidRPr="00A10971" w:rsidRDefault="00EB01B4" w:rsidP="005C5BBD">
            <w:pPr>
              <w:spacing w:before="60" w:after="60" w:line="360" w:lineRule="auto"/>
              <w:rPr>
                <w:sz w:val="22"/>
                <w:szCs w:val="22"/>
              </w:rPr>
            </w:pPr>
            <w:r>
              <w:rPr>
                <w:sz w:val="22"/>
                <w:szCs w:val="22"/>
              </w:rPr>
              <w:lastRenderedPageBreak/>
              <w:t>12</w:t>
            </w:r>
            <w:r w:rsidR="005C5BBD" w:rsidRPr="00A10971">
              <w:rPr>
                <w:sz w:val="22"/>
                <w:szCs w:val="22"/>
              </w:rPr>
              <w:t>.</w:t>
            </w:r>
            <w:r w:rsidR="005C5BBD">
              <w:rPr>
                <w:sz w:val="22"/>
                <w:szCs w:val="22"/>
              </w:rPr>
              <w:t>0</w:t>
            </w:r>
          </w:p>
        </w:tc>
        <w:tc>
          <w:tcPr>
            <w:tcW w:w="791" w:type="dxa"/>
            <w:shd w:val="clear" w:color="auto" w:fill="auto"/>
          </w:tcPr>
          <w:p w14:paraId="68D0F80A" w14:textId="77777777" w:rsidR="005C5BBD" w:rsidRPr="00A10971" w:rsidRDefault="005C5BBD" w:rsidP="005C5BBD">
            <w:pPr>
              <w:spacing w:before="60" w:after="60" w:line="360" w:lineRule="auto"/>
              <w:rPr>
                <w:sz w:val="22"/>
                <w:szCs w:val="22"/>
              </w:rPr>
            </w:pPr>
          </w:p>
        </w:tc>
        <w:tc>
          <w:tcPr>
            <w:tcW w:w="810" w:type="dxa"/>
          </w:tcPr>
          <w:p w14:paraId="33C88CF9" w14:textId="6183BE81" w:rsidR="005C5BBD" w:rsidRPr="00C11A9D" w:rsidRDefault="005C5BBD" w:rsidP="005C5BBD">
            <w:pPr>
              <w:pStyle w:val="AgendaHeading1"/>
              <w:numPr>
                <w:ilvl w:val="0"/>
                <w:numId w:val="0"/>
              </w:numPr>
              <w:spacing w:before="60"/>
              <w:rPr>
                <w:sz w:val="22"/>
                <w:szCs w:val="22"/>
              </w:rPr>
            </w:pPr>
          </w:p>
        </w:tc>
        <w:tc>
          <w:tcPr>
            <w:tcW w:w="7295" w:type="dxa"/>
            <w:shd w:val="clear" w:color="auto" w:fill="auto"/>
          </w:tcPr>
          <w:p w14:paraId="2FD4F12B" w14:textId="77777777" w:rsidR="005C5BBD" w:rsidRPr="00A10971" w:rsidRDefault="005C5BBD" w:rsidP="005C5BBD">
            <w:pPr>
              <w:pStyle w:val="AgendaHeading1"/>
              <w:numPr>
                <w:ilvl w:val="0"/>
                <w:numId w:val="0"/>
              </w:numPr>
              <w:spacing w:before="60"/>
              <w:rPr>
                <w:b/>
                <w:sz w:val="22"/>
                <w:szCs w:val="22"/>
              </w:rPr>
            </w:pPr>
            <w:r w:rsidRPr="00A10971">
              <w:rPr>
                <w:b/>
                <w:sz w:val="22"/>
                <w:szCs w:val="22"/>
              </w:rPr>
              <w:t>Adjournment</w:t>
            </w:r>
          </w:p>
        </w:tc>
      </w:tr>
    </w:tbl>
    <w:p w14:paraId="3D995D72" w14:textId="77777777" w:rsidR="002F5BE2" w:rsidRPr="00AE48D7" w:rsidRDefault="002F5BE2" w:rsidP="00D86AE0">
      <w:pPr>
        <w:tabs>
          <w:tab w:val="left" w:pos="6480"/>
        </w:tabs>
      </w:pPr>
    </w:p>
    <w:sectPr w:rsidR="002F5BE2" w:rsidRPr="00AE48D7" w:rsidSect="008B0AC9">
      <w:headerReference w:type="even" r:id="rId68"/>
      <w:headerReference w:type="default" r:id="rId69"/>
      <w:footerReference w:type="even" r:id="rId70"/>
      <w:footerReference w:type="default" r:id="rId71"/>
      <w:headerReference w:type="first" r:id="rId72"/>
      <w:footerReference w:type="first" r:id="rId73"/>
      <w:type w:val="continuous"/>
      <w:pgSz w:w="12240" w:h="15840" w:code="1"/>
      <w:pgMar w:top="1267" w:right="1440" w:bottom="2160" w:left="1656" w:header="907" w:footer="36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7C119A" w14:textId="77777777" w:rsidR="00A07D56" w:rsidRDefault="00A07D56">
      <w:r>
        <w:separator/>
      </w:r>
    </w:p>
  </w:endnote>
  <w:endnote w:type="continuationSeparator" w:id="0">
    <w:p w14:paraId="7AD211E0" w14:textId="77777777" w:rsidR="00A07D56" w:rsidRDefault="00A07D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B6B86F" w14:textId="77777777" w:rsidR="0097065A" w:rsidRDefault="0097065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7EF2E3" w14:textId="77777777" w:rsidR="0097065A" w:rsidRDefault="0097065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B338AE" w14:textId="77777777" w:rsidR="0097065A" w:rsidRDefault="0097065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B86234" w14:textId="77777777" w:rsidR="00A07D56" w:rsidRDefault="00A07D56">
      <w:r>
        <w:separator/>
      </w:r>
    </w:p>
  </w:footnote>
  <w:footnote w:type="continuationSeparator" w:id="0">
    <w:p w14:paraId="1341B08C" w14:textId="77777777" w:rsidR="00A07D56" w:rsidRDefault="00A07D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4BC999" w14:textId="77777777" w:rsidR="0097065A" w:rsidRDefault="0097065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EC0D1" w14:textId="77777777" w:rsidR="00A870BD" w:rsidRDefault="00A870BD">
    <w:pPr>
      <w:pStyle w:val="Header"/>
      <w:ind w:left="144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DBE72" w14:textId="49390C57" w:rsidR="00551F80" w:rsidRPr="00301FAF" w:rsidRDefault="00107BE0" w:rsidP="00301FAF">
    <w:pPr>
      <w:pStyle w:val="Header"/>
      <w:ind w:right="-666"/>
      <w:jc w:val="right"/>
      <w:rPr>
        <w:rFonts w:ascii="Arial Black" w:hAnsi="Arial Black"/>
        <w:color w:val="1F497D" w:themeColor="text2"/>
        <w:sz w:val="32"/>
      </w:rPr>
    </w:pPr>
    <w:r>
      <w:rPr>
        <w:rFonts w:ascii="Arial Black" w:hAnsi="Arial Black"/>
        <w:color w:val="1F497D" w:themeColor="text2"/>
        <w:sz w:val="32"/>
      </w:rPr>
      <w:t>A</w:t>
    </w:r>
    <w:r w:rsidR="00C034D4" w:rsidRPr="00A10971">
      <w:rPr>
        <w:rFonts w:ascii="Arial Black" w:hAnsi="Arial Black"/>
        <w:color w:val="1F497D" w:themeColor="text2"/>
        <w:sz w:val="32"/>
      </w:rPr>
      <w:t>GENDA</w:t>
    </w:r>
    <w:r w:rsidR="00A10971">
      <w:rPr>
        <w:noProof/>
        <w:lang w:val="en-CA" w:eastAsia="en-CA"/>
      </w:rPr>
      <w:drawing>
        <wp:anchor distT="0" distB="0" distL="114300" distR="114300" simplePos="0" relativeHeight="251659264" behindDoc="1" locked="0" layoutInCell="1" allowOverlap="1" wp14:anchorId="6BC900EF" wp14:editId="1935B06F">
          <wp:simplePos x="0" y="0"/>
          <wp:positionH relativeFrom="page">
            <wp:posOffset>438785</wp:posOffset>
          </wp:positionH>
          <wp:positionV relativeFrom="page">
            <wp:posOffset>365760</wp:posOffset>
          </wp:positionV>
          <wp:extent cx="1378596" cy="475488"/>
          <wp:effectExtent l="0" t="0" r="0" b="1270"/>
          <wp:wrapNone/>
          <wp:docPr id="7" name="Picture 7" descr="SMDHU_col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DHU_col_logo"/>
                  <pic:cNvPicPr>
                    <a:picLocks noChangeAspect="1" noChangeArrowheads="1"/>
                  </pic:cNvPicPr>
                </pic:nvPicPr>
                <pic:blipFill>
                  <a:blip r:embed="rId1">
                    <a:extLst>
                      <a:ext uri="{28A0092B-C50C-407E-A947-70E740481C1C}">
                        <a14:useLocalDpi xmlns:a14="http://schemas.microsoft.com/office/drawing/2010/main" val="0"/>
                      </a:ext>
                    </a:extLst>
                  </a:blip>
                  <a:srcRect b="18935"/>
                  <a:stretch>
                    <a:fillRect/>
                  </a:stretch>
                </pic:blipFill>
                <pic:spPr bwMode="auto">
                  <a:xfrm>
                    <a:off x="0" y="0"/>
                    <a:ext cx="1378596" cy="47548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9FCCC0C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9648FA"/>
    <w:multiLevelType w:val="hybridMultilevel"/>
    <w:tmpl w:val="48DA3E16"/>
    <w:lvl w:ilvl="0" w:tplc="04090017">
      <w:start w:val="1"/>
      <w:numFmt w:val="lowerLetter"/>
      <w:lvlText w:val="%1)"/>
      <w:lvlJc w:val="left"/>
      <w:pPr>
        <w:ind w:left="414" w:hanging="360"/>
      </w:pPr>
    </w:lvl>
    <w:lvl w:ilvl="1" w:tplc="04090019" w:tentative="1">
      <w:start w:val="1"/>
      <w:numFmt w:val="lowerLetter"/>
      <w:lvlText w:val="%2."/>
      <w:lvlJc w:val="left"/>
      <w:pPr>
        <w:ind w:left="1134" w:hanging="360"/>
      </w:pPr>
    </w:lvl>
    <w:lvl w:ilvl="2" w:tplc="0409001B" w:tentative="1">
      <w:start w:val="1"/>
      <w:numFmt w:val="lowerRoman"/>
      <w:lvlText w:val="%3."/>
      <w:lvlJc w:val="right"/>
      <w:pPr>
        <w:ind w:left="1854" w:hanging="180"/>
      </w:pPr>
    </w:lvl>
    <w:lvl w:ilvl="3" w:tplc="0409000F" w:tentative="1">
      <w:start w:val="1"/>
      <w:numFmt w:val="decimal"/>
      <w:lvlText w:val="%4."/>
      <w:lvlJc w:val="left"/>
      <w:pPr>
        <w:ind w:left="2574" w:hanging="360"/>
      </w:pPr>
    </w:lvl>
    <w:lvl w:ilvl="4" w:tplc="04090019" w:tentative="1">
      <w:start w:val="1"/>
      <w:numFmt w:val="lowerLetter"/>
      <w:lvlText w:val="%5."/>
      <w:lvlJc w:val="left"/>
      <w:pPr>
        <w:ind w:left="3294" w:hanging="360"/>
      </w:pPr>
    </w:lvl>
    <w:lvl w:ilvl="5" w:tplc="0409001B" w:tentative="1">
      <w:start w:val="1"/>
      <w:numFmt w:val="lowerRoman"/>
      <w:lvlText w:val="%6."/>
      <w:lvlJc w:val="right"/>
      <w:pPr>
        <w:ind w:left="4014" w:hanging="180"/>
      </w:pPr>
    </w:lvl>
    <w:lvl w:ilvl="6" w:tplc="0409000F" w:tentative="1">
      <w:start w:val="1"/>
      <w:numFmt w:val="decimal"/>
      <w:lvlText w:val="%7."/>
      <w:lvlJc w:val="left"/>
      <w:pPr>
        <w:ind w:left="4734" w:hanging="360"/>
      </w:pPr>
    </w:lvl>
    <w:lvl w:ilvl="7" w:tplc="04090019" w:tentative="1">
      <w:start w:val="1"/>
      <w:numFmt w:val="lowerLetter"/>
      <w:lvlText w:val="%8."/>
      <w:lvlJc w:val="left"/>
      <w:pPr>
        <w:ind w:left="5454" w:hanging="360"/>
      </w:pPr>
    </w:lvl>
    <w:lvl w:ilvl="8" w:tplc="0409001B" w:tentative="1">
      <w:start w:val="1"/>
      <w:numFmt w:val="lowerRoman"/>
      <w:lvlText w:val="%9."/>
      <w:lvlJc w:val="right"/>
      <w:pPr>
        <w:ind w:left="6174" w:hanging="180"/>
      </w:pPr>
    </w:lvl>
  </w:abstractNum>
  <w:abstractNum w:abstractNumId="2" w15:restartNumberingAfterBreak="0">
    <w:nsid w:val="053E47CB"/>
    <w:multiLevelType w:val="hybridMultilevel"/>
    <w:tmpl w:val="D6307EB4"/>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 w15:restartNumberingAfterBreak="0">
    <w:nsid w:val="06116CE4"/>
    <w:multiLevelType w:val="hybridMultilevel"/>
    <w:tmpl w:val="779AC296"/>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 w15:restartNumberingAfterBreak="0">
    <w:nsid w:val="07742478"/>
    <w:multiLevelType w:val="hybridMultilevel"/>
    <w:tmpl w:val="6F6AC55C"/>
    <w:lvl w:ilvl="0" w:tplc="497C79E4">
      <w:start w:val="1"/>
      <w:numFmt w:val="bullet"/>
      <w:lvlText w:val=""/>
      <w:lvlJc w:val="left"/>
      <w:pPr>
        <w:ind w:left="720" w:hanging="360"/>
      </w:pPr>
      <w:rPr>
        <w:rFonts w:ascii="Symbol" w:hAnsi="Symbol" w:hint="default"/>
        <w:color w:val="365F91" w:themeColor="accent1" w:themeShade="BF"/>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7904687"/>
    <w:multiLevelType w:val="hybridMultilevel"/>
    <w:tmpl w:val="BC48B140"/>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 w15:restartNumberingAfterBreak="0">
    <w:nsid w:val="090E14A0"/>
    <w:multiLevelType w:val="hybridMultilevel"/>
    <w:tmpl w:val="FB8237A2"/>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 w15:restartNumberingAfterBreak="0">
    <w:nsid w:val="09BA6745"/>
    <w:multiLevelType w:val="hybridMultilevel"/>
    <w:tmpl w:val="6E12159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9FC2FED"/>
    <w:multiLevelType w:val="hybridMultilevel"/>
    <w:tmpl w:val="A678D81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D3F6C2E"/>
    <w:multiLevelType w:val="hybridMultilevel"/>
    <w:tmpl w:val="BAE0B946"/>
    <w:lvl w:ilvl="0" w:tplc="04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E447C70"/>
    <w:multiLevelType w:val="hybridMultilevel"/>
    <w:tmpl w:val="2EF606E6"/>
    <w:lvl w:ilvl="0" w:tplc="04090017">
      <w:start w:val="1"/>
      <w:numFmt w:val="lowerLetter"/>
      <w:lvlText w:val="%1)"/>
      <w:lvlJc w:val="left"/>
      <w:pPr>
        <w:ind w:left="394" w:hanging="360"/>
      </w:pPr>
    </w:lvl>
    <w:lvl w:ilvl="1" w:tplc="10090019" w:tentative="1">
      <w:start w:val="1"/>
      <w:numFmt w:val="lowerLetter"/>
      <w:lvlText w:val="%2."/>
      <w:lvlJc w:val="left"/>
      <w:pPr>
        <w:ind w:left="1114" w:hanging="360"/>
      </w:pPr>
    </w:lvl>
    <w:lvl w:ilvl="2" w:tplc="1009001B" w:tentative="1">
      <w:start w:val="1"/>
      <w:numFmt w:val="lowerRoman"/>
      <w:lvlText w:val="%3."/>
      <w:lvlJc w:val="right"/>
      <w:pPr>
        <w:ind w:left="1834" w:hanging="180"/>
      </w:pPr>
    </w:lvl>
    <w:lvl w:ilvl="3" w:tplc="1009000F" w:tentative="1">
      <w:start w:val="1"/>
      <w:numFmt w:val="decimal"/>
      <w:lvlText w:val="%4."/>
      <w:lvlJc w:val="left"/>
      <w:pPr>
        <w:ind w:left="2554" w:hanging="360"/>
      </w:pPr>
    </w:lvl>
    <w:lvl w:ilvl="4" w:tplc="10090019" w:tentative="1">
      <w:start w:val="1"/>
      <w:numFmt w:val="lowerLetter"/>
      <w:lvlText w:val="%5."/>
      <w:lvlJc w:val="left"/>
      <w:pPr>
        <w:ind w:left="3274" w:hanging="360"/>
      </w:pPr>
    </w:lvl>
    <w:lvl w:ilvl="5" w:tplc="1009001B" w:tentative="1">
      <w:start w:val="1"/>
      <w:numFmt w:val="lowerRoman"/>
      <w:lvlText w:val="%6."/>
      <w:lvlJc w:val="right"/>
      <w:pPr>
        <w:ind w:left="3994" w:hanging="180"/>
      </w:pPr>
    </w:lvl>
    <w:lvl w:ilvl="6" w:tplc="1009000F" w:tentative="1">
      <w:start w:val="1"/>
      <w:numFmt w:val="decimal"/>
      <w:lvlText w:val="%7."/>
      <w:lvlJc w:val="left"/>
      <w:pPr>
        <w:ind w:left="4714" w:hanging="360"/>
      </w:pPr>
    </w:lvl>
    <w:lvl w:ilvl="7" w:tplc="10090019" w:tentative="1">
      <w:start w:val="1"/>
      <w:numFmt w:val="lowerLetter"/>
      <w:lvlText w:val="%8."/>
      <w:lvlJc w:val="left"/>
      <w:pPr>
        <w:ind w:left="5434" w:hanging="360"/>
      </w:pPr>
    </w:lvl>
    <w:lvl w:ilvl="8" w:tplc="1009001B" w:tentative="1">
      <w:start w:val="1"/>
      <w:numFmt w:val="lowerRoman"/>
      <w:lvlText w:val="%9."/>
      <w:lvlJc w:val="right"/>
      <w:pPr>
        <w:ind w:left="6154" w:hanging="180"/>
      </w:pPr>
    </w:lvl>
  </w:abstractNum>
  <w:abstractNum w:abstractNumId="11" w15:restartNumberingAfterBreak="0">
    <w:nsid w:val="0EC143A0"/>
    <w:multiLevelType w:val="hybridMultilevel"/>
    <w:tmpl w:val="8E2E06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1AE778A"/>
    <w:multiLevelType w:val="hybridMultilevel"/>
    <w:tmpl w:val="F6E69DDA"/>
    <w:lvl w:ilvl="0" w:tplc="04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1BB07859"/>
    <w:multiLevelType w:val="hybridMultilevel"/>
    <w:tmpl w:val="8AA692D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C78553A"/>
    <w:multiLevelType w:val="hybridMultilevel"/>
    <w:tmpl w:val="10D6605A"/>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5" w15:restartNumberingAfterBreak="0">
    <w:nsid w:val="278A1CF9"/>
    <w:multiLevelType w:val="hybridMultilevel"/>
    <w:tmpl w:val="5568D6D2"/>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6" w15:restartNumberingAfterBreak="0">
    <w:nsid w:val="2E123717"/>
    <w:multiLevelType w:val="hybridMultilevel"/>
    <w:tmpl w:val="768C7C6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15C5AA3"/>
    <w:multiLevelType w:val="hybridMultilevel"/>
    <w:tmpl w:val="B608FF1A"/>
    <w:lvl w:ilvl="0" w:tplc="0409000F">
      <w:start w:val="1"/>
      <w:numFmt w:val="decimal"/>
      <w:lvlText w:val="%1."/>
      <w:lvlJc w:val="left"/>
      <w:pPr>
        <w:ind w:left="394" w:hanging="360"/>
      </w:pPr>
    </w:lvl>
    <w:lvl w:ilvl="1" w:tplc="10090019" w:tentative="1">
      <w:start w:val="1"/>
      <w:numFmt w:val="lowerLetter"/>
      <w:lvlText w:val="%2."/>
      <w:lvlJc w:val="left"/>
      <w:pPr>
        <w:ind w:left="1114" w:hanging="360"/>
      </w:pPr>
    </w:lvl>
    <w:lvl w:ilvl="2" w:tplc="1009001B" w:tentative="1">
      <w:start w:val="1"/>
      <w:numFmt w:val="lowerRoman"/>
      <w:lvlText w:val="%3."/>
      <w:lvlJc w:val="right"/>
      <w:pPr>
        <w:ind w:left="1834" w:hanging="180"/>
      </w:pPr>
    </w:lvl>
    <w:lvl w:ilvl="3" w:tplc="1009000F" w:tentative="1">
      <w:start w:val="1"/>
      <w:numFmt w:val="decimal"/>
      <w:lvlText w:val="%4."/>
      <w:lvlJc w:val="left"/>
      <w:pPr>
        <w:ind w:left="2554" w:hanging="360"/>
      </w:pPr>
    </w:lvl>
    <w:lvl w:ilvl="4" w:tplc="10090019" w:tentative="1">
      <w:start w:val="1"/>
      <w:numFmt w:val="lowerLetter"/>
      <w:lvlText w:val="%5."/>
      <w:lvlJc w:val="left"/>
      <w:pPr>
        <w:ind w:left="3274" w:hanging="360"/>
      </w:pPr>
    </w:lvl>
    <w:lvl w:ilvl="5" w:tplc="1009001B" w:tentative="1">
      <w:start w:val="1"/>
      <w:numFmt w:val="lowerRoman"/>
      <w:lvlText w:val="%6."/>
      <w:lvlJc w:val="right"/>
      <w:pPr>
        <w:ind w:left="3994" w:hanging="180"/>
      </w:pPr>
    </w:lvl>
    <w:lvl w:ilvl="6" w:tplc="1009000F" w:tentative="1">
      <w:start w:val="1"/>
      <w:numFmt w:val="decimal"/>
      <w:lvlText w:val="%7."/>
      <w:lvlJc w:val="left"/>
      <w:pPr>
        <w:ind w:left="4714" w:hanging="360"/>
      </w:pPr>
    </w:lvl>
    <w:lvl w:ilvl="7" w:tplc="10090019" w:tentative="1">
      <w:start w:val="1"/>
      <w:numFmt w:val="lowerLetter"/>
      <w:lvlText w:val="%8."/>
      <w:lvlJc w:val="left"/>
      <w:pPr>
        <w:ind w:left="5434" w:hanging="360"/>
      </w:pPr>
    </w:lvl>
    <w:lvl w:ilvl="8" w:tplc="1009001B" w:tentative="1">
      <w:start w:val="1"/>
      <w:numFmt w:val="lowerRoman"/>
      <w:lvlText w:val="%9."/>
      <w:lvlJc w:val="right"/>
      <w:pPr>
        <w:ind w:left="6154" w:hanging="180"/>
      </w:pPr>
    </w:lvl>
  </w:abstractNum>
  <w:abstractNum w:abstractNumId="18" w15:restartNumberingAfterBreak="0">
    <w:nsid w:val="347412D0"/>
    <w:multiLevelType w:val="hybridMultilevel"/>
    <w:tmpl w:val="EDCE9352"/>
    <w:lvl w:ilvl="0" w:tplc="5AA04174">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35955A57"/>
    <w:multiLevelType w:val="hybridMultilevel"/>
    <w:tmpl w:val="108E90D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6E81523"/>
    <w:multiLevelType w:val="hybridMultilevel"/>
    <w:tmpl w:val="2ED276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BBF5FB0"/>
    <w:multiLevelType w:val="hybridMultilevel"/>
    <w:tmpl w:val="66CC2998"/>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2" w15:restartNumberingAfterBreak="0">
    <w:nsid w:val="44D725AD"/>
    <w:multiLevelType w:val="hybridMultilevel"/>
    <w:tmpl w:val="2B385F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5894A99"/>
    <w:multiLevelType w:val="hybridMultilevel"/>
    <w:tmpl w:val="4D8A20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8D43674"/>
    <w:multiLevelType w:val="hybridMultilevel"/>
    <w:tmpl w:val="5F920300"/>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5" w15:restartNumberingAfterBreak="0">
    <w:nsid w:val="501C75E9"/>
    <w:multiLevelType w:val="hybridMultilevel"/>
    <w:tmpl w:val="6D2CB714"/>
    <w:lvl w:ilvl="0" w:tplc="04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6" w15:restartNumberingAfterBreak="0">
    <w:nsid w:val="51EF0E91"/>
    <w:multiLevelType w:val="hybridMultilevel"/>
    <w:tmpl w:val="B6CC502E"/>
    <w:lvl w:ilvl="0" w:tplc="981298B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5EB6877"/>
    <w:multiLevelType w:val="hybridMultilevel"/>
    <w:tmpl w:val="F07A3072"/>
    <w:lvl w:ilvl="0" w:tplc="449EDEE6">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4236719"/>
    <w:multiLevelType w:val="hybridMultilevel"/>
    <w:tmpl w:val="D4B6CACE"/>
    <w:lvl w:ilvl="0" w:tplc="3732D946">
      <w:start w:val="1"/>
      <w:numFmt w:val="lowerLetter"/>
      <w:lvlText w:val="%1)"/>
      <w:lvlJc w:val="left"/>
      <w:pPr>
        <w:ind w:left="1500" w:hanging="11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D412409"/>
    <w:multiLevelType w:val="hybridMultilevel"/>
    <w:tmpl w:val="6D467476"/>
    <w:lvl w:ilvl="0" w:tplc="E258DC5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9B31FAA"/>
    <w:multiLevelType w:val="multilevel"/>
    <w:tmpl w:val="71A8D030"/>
    <w:lvl w:ilvl="0">
      <w:start w:val="1"/>
      <w:numFmt w:val="decimal"/>
      <w:pStyle w:val="AgendaHeading1"/>
      <w:lvlText w:val="%1."/>
      <w:lvlJc w:val="left"/>
      <w:pPr>
        <w:tabs>
          <w:tab w:val="num" w:pos="720"/>
        </w:tabs>
        <w:ind w:left="360" w:hanging="360"/>
      </w:pPr>
      <w:rPr>
        <w:rFonts w:hint="default"/>
      </w:rPr>
    </w:lvl>
    <w:lvl w:ilvl="1">
      <w:start w:val="1"/>
      <w:numFmt w:val="decimal"/>
      <w:lvlText w:val="%1.%2"/>
      <w:lvlJc w:val="left"/>
      <w:pPr>
        <w:tabs>
          <w:tab w:val="num" w:pos="792"/>
        </w:tabs>
        <w:ind w:left="792" w:hanging="432"/>
      </w:pPr>
      <w:rPr>
        <w:rFonts w:ascii="Arial" w:eastAsia="Times New Roman" w:hAnsi="Arial" w:cs="Arial"/>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1" w15:restartNumberingAfterBreak="0">
    <w:nsid w:val="7A3A4AF0"/>
    <w:multiLevelType w:val="hybridMultilevel"/>
    <w:tmpl w:val="1AC67B5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0"/>
  </w:num>
  <w:num w:numId="2">
    <w:abstractNumId w:val="0"/>
  </w:num>
  <w:num w:numId="3">
    <w:abstractNumId w:val="28"/>
  </w:num>
  <w:num w:numId="4">
    <w:abstractNumId w:val="31"/>
  </w:num>
  <w:num w:numId="5">
    <w:abstractNumId w:val="5"/>
  </w:num>
  <w:num w:numId="6">
    <w:abstractNumId w:val="15"/>
  </w:num>
  <w:num w:numId="7">
    <w:abstractNumId w:val="10"/>
  </w:num>
  <w:num w:numId="8">
    <w:abstractNumId w:val="6"/>
  </w:num>
  <w:num w:numId="9">
    <w:abstractNumId w:val="17"/>
  </w:num>
  <w:num w:numId="10">
    <w:abstractNumId w:val="24"/>
  </w:num>
  <w:num w:numId="11">
    <w:abstractNumId w:val="21"/>
  </w:num>
  <w:num w:numId="12">
    <w:abstractNumId w:val="14"/>
  </w:num>
  <w:num w:numId="13">
    <w:abstractNumId w:val="18"/>
  </w:num>
  <w:num w:numId="14">
    <w:abstractNumId w:val="4"/>
  </w:num>
  <w:num w:numId="15">
    <w:abstractNumId w:val="25"/>
  </w:num>
  <w:num w:numId="16">
    <w:abstractNumId w:val="11"/>
  </w:num>
  <w:num w:numId="17">
    <w:abstractNumId w:val="27"/>
  </w:num>
  <w:num w:numId="18">
    <w:abstractNumId w:val="26"/>
  </w:num>
  <w:num w:numId="19">
    <w:abstractNumId w:val="29"/>
  </w:num>
  <w:num w:numId="20">
    <w:abstractNumId w:val="8"/>
  </w:num>
  <w:num w:numId="21">
    <w:abstractNumId w:val="1"/>
  </w:num>
  <w:num w:numId="22">
    <w:abstractNumId w:val="7"/>
  </w:num>
  <w:num w:numId="23">
    <w:abstractNumId w:val="22"/>
  </w:num>
  <w:num w:numId="24">
    <w:abstractNumId w:val="13"/>
  </w:num>
  <w:num w:numId="25">
    <w:abstractNumId w:val="19"/>
  </w:num>
  <w:num w:numId="26">
    <w:abstractNumId w:val="16"/>
  </w:num>
  <w:num w:numId="27">
    <w:abstractNumId w:val="20"/>
  </w:num>
  <w:num w:numId="28">
    <w:abstractNumId w:val="23"/>
  </w:num>
  <w:num w:numId="29">
    <w:abstractNumId w:val="3"/>
  </w:num>
  <w:num w:numId="30">
    <w:abstractNumId w:val="2"/>
  </w:num>
  <w:num w:numId="31">
    <w:abstractNumId w:val="12"/>
  </w:num>
  <w:num w:numId="3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20"/>
  <w:displayHorizontalDrawingGridEvery w:val="0"/>
  <w:displayVerticalDrawingGridEvery w:val="0"/>
  <w:doNotUseMarginsForDrawingGridOrigin/>
  <w:noPunctuationKerning/>
  <w:characterSpacingControl w:val="doNotCompress"/>
  <w:hdrShapeDefaults>
    <o:shapedefaults v:ext="edit" spidmax="463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1A9D"/>
    <w:rsid w:val="000002A9"/>
    <w:rsid w:val="00012266"/>
    <w:rsid w:val="00020EAE"/>
    <w:rsid w:val="00027BE4"/>
    <w:rsid w:val="00027C68"/>
    <w:rsid w:val="0003255C"/>
    <w:rsid w:val="000329BD"/>
    <w:rsid w:val="00035B82"/>
    <w:rsid w:val="00036285"/>
    <w:rsid w:val="00040DBE"/>
    <w:rsid w:val="00043FF8"/>
    <w:rsid w:val="00047523"/>
    <w:rsid w:val="000500AB"/>
    <w:rsid w:val="000539E0"/>
    <w:rsid w:val="00061B18"/>
    <w:rsid w:val="00061BE1"/>
    <w:rsid w:val="000641DF"/>
    <w:rsid w:val="00064AAF"/>
    <w:rsid w:val="000705DD"/>
    <w:rsid w:val="00076AE0"/>
    <w:rsid w:val="00076BE7"/>
    <w:rsid w:val="00080CE7"/>
    <w:rsid w:val="0008776B"/>
    <w:rsid w:val="0009234E"/>
    <w:rsid w:val="00094C29"/>
    <w:rsid w:val="00095444"/>
    <w:rsid w:val="0009682E"/>
    <w:rsid w:val="000A37DD"/>
    <w:rsid w:val="000A4800"/>
    <w:rsid w:val="000B316B"/>
    <w:rsid w:val="000B3C6D"/>
    <w:rsid w:val="000B7364"/>
    <w:rsid w:val="000C01D1"/>
    <w:rsid w:val="000D68EC"/>
    <w:rsid w:val="000F0B15"/>
    <w:rsid w:val="000F610E"/>
    <w:rsid w:val="000F67DD"/>
    <w:rsid w:val="00101A12"/>
    <w:rsid w:val="00101F96"/>
    <w:rsid w:val="001036AD"/>
    <w:rsid w:val="00105144"/>
    <w:rsid w:val="001068E1"/>
    <w:rsid w:val="00106F14"/>
    <w:rsid w:val="00107BE0"/>
    <w:rsid w:val="00113EBD"/>
    <w:rsid w:val="0012280B"/>
    <w:rsid w:val="00123E04"/>
    <w:rsid w:val="0012577E"/>
    <w:rsid w:val="00137C90"/>
    <w:rsid w:val="00141FA4"/>
    <w:rsid w:val="00143B3C"/>
    <w:rsid w:val="00172888"/>
    <w:rsid w:val="001762D4"/>
    <w:rsid w:val="00177B4D"/>
    <w:rsid w:val="00184C6A"/>
    <w:rsid w:val="001901E3"/>
    <w:rsid w:val="00192692"/>
    <w:rsid w:val="001A06ED"/>
    <w:rsid w:val="001A1563"/>
    <w:rsid w:val="001A4EA1"/>
    <w:rsid w:val="001A5ED6"/>
    <w:rsid w:val="001A787F"/>
    <w:rsid w:val="001B21BD"/>
    <w:rsid w:val="001B370E"/>
    <w:rsid w:val="001B77C3"/>
    <w:rsid w:val="001C25B9"/>
    <w:rsid w:val="001C693E"/>
    <w:rsid w:val="001D03E0"/>
    <w:rsid w:val="001D1232"/>
    <w:rsid w:val="001D34C3"/>
    <w:rsid w:val="001D3781"/>
    <w:rsid w:val="001E1AED"/>
    <w:rsid w:val="001E3769"/>
    <w:rsid w:val="001E5519"/>
    <w:rsid w:val="001E5C14"/>
    <w:rsid w:val="001F0984"/>
    <w:rsid w:val="001F1D14"/>
    <w:rsid w:val="0020037C"/>
    <w:rsid w:val="00205B78"/>
    <w:rsid w:val="00213320"/>
    <w:rsid w:val="002215BE"/>
    <w:rsid w:val="00222468"/>
    <w:rsid w:val="00224F32"/>
    <w:rsid w:val="0022655C"/>
    <w:rsid w:val="00235FD8"/>
    <w:rsid w:val="002366D7"/>
    <w:rsid w:val="002538A4"/>
    <w:rsid w:val="00266419"/>
    <w:rsid w:val="0027665F"/>
    <w:rsid w:val="00287AEF"/>
    <w:rsid w:val="00291968"/>
    <w:rsid w:val="0029440B"/>
    <w:rsid w:val="002A299A"/>
    <w:rsid w:val="002A2FCB"/>
    <w:rsid w:val="002A5A9E"/>
    <w:rsid w:val="002B7154"/>
    <w:rsid w:val="002C1A96"/>
    <w:rsid w:val="002C3905"/>
    <w:rsid w:val="002C65EB"/>
    <w:rsid w:val="002D2F8C"/>
    <w:rsid w:val="002D56CA"/>
    <w:rsid w:val="002E1D26"/>
    <w:rsid w:val="002E2292"/>
    <w:rsid w:val="002E4F33"/>
    <w:rsid w:val="002E52BC"/>
    <w:rsid w:val="002F2273"/>
    <w:rsid w:val="002F5BE2"/>
    <w:rsid w:val="003013F0"/>
    <w:rsid w:val="00301FAF"/>
    <w:rsid w:val="003069AC"/>
    <w:rsid w:val="003101B3"/>
    <w:rsid w:val="003112A7"/>
    <w:rsid w:val="003117F6"/>
    <w:rsid w:val="00313603"/>
    <w:rsid w:val="00333BEB"/>
    <w:rsid w:val="003431F4"/>
    <w:rsid w:val="00343B1F"/>
    <w:rsid w:val="00347F76"/>
    <w:rsid w:val="00353189"/>
    <w:rsid w:val="0035720F"/>
    <w:rsid w:val="003614B9"/>
    <w:rsid w:val="00361912"/>
    <w:rsid w:val="00380639"/>
    <w:rsid w:val="0038088E"/>
    <w:rsid w:val="003808C0"/>
    <w:rsid w:val="003914CB"/>
    <w:rsid w:val="00397A17"/>
    <w:rsid w:val="003A66F8"/>
    <w:rsid w:val="003B0E7D"/>
    <w:rsid w:val="003B106D"/>
    <w:rsid w:val="003B1CC8"/>
    <w:rsid w:val="003B5AF9"/>
    <w:rsid w:val="003C541F"/>
    <w:rsid w:val="003D2DDD"/>
    <w:rsid w:val="003D4A2E"/>
    <w:rsid w:val="003D4CB3"/>
    <w:rsid w:val="003E2E5E"/>
    <w:rsid w:val="003E3B75"/>
    <w:rsid w:val="003E57AD"/>
    <w:rsid w:val="003F10A9"/>
    <w:rsid w:val="003F180A"/>
    <w:rsid w:val="003F67F6"/>
    <w:rsid w:val="00400262"/>
    <w:rsid w:val="00405561"/>
    <w:rsid w:val="00410CE2"/>
    <w:rsid w:val="00412D23"/>
    <w:rsid w:val="004143B0"/>
    <w:rsid w:val="00423298"/>
    <w:rsid w:val="00435F81"/>
    <w:rsid w:val="00437143"/>
    <w:rsid w:val="00445ED1"/>
    <w:rsid w:val="00447B40"/>
    <w:rsid w:val="004509A9"/>
    <w:rsid w:val="004578EC"/>
    <w:rsid w:val="004663D1"/>
    <w:rsid w:val="00466E9C"/>
    <w:rsid w:val="0047735B"/>
    <w:rsid w:val="00485228"/>
    <w:rsid w:val="0049098A"/>
    <w:rsid w:val="0049140F"/>
    <w:rsid w:val="00491CAE"/>
    <w:rsid w:val="00496FCB"/>
    <w:rsid w:val="004A429F"/>
    <w:rsid w:val="004A49AA"/>
    <w:rsid w:val="004A5A5C"/>
    <w:rsid w:val="004A7CAC"/>
    <w:rsid w:val="004B14B0"/>
    <w:rsid w:val="004B4BC2"/>
    <w:rsid w:val="004D1240"/>
    <w:rsid w:val="004D1E8F"/>
    <w:rsid w:val="004F3C3A"/>
    <w:rsid w:val="004F3D4B"/>
    <w:rsid w:val="004F522B"/>
    <w:rsid w:val="004F53C4"/>
    <w:rsid w:val="004F642A"/>
    <w:rsid w:val="00500388"/>
    <w:rsid w:val="005019B1"/>
    <w:rsid w:val="00502433"/>
    <w:rsid w:val="00506990"/>
    <w:rsid w:val="0051078A"/>
    <w:rsid w:val="005332D8"/>
    <w:rsid w:val="00533DFB"/>
    <w:rsid w:val="0054735D"/>
    <w:rsid w:val="00550533"/>
    <w:rsid w:val="00551F80"/>
    <w:rsid w:val="0055240D"/>
    <w:rsid w:val="005524A4"/>
    <w:rsid w:val="00564853"/>
    <w:rsid w:val="005724D0"/>
    <w:rsid w:val="00573B3D"/>
    <w:rsid w:val="00574409"/>
    <w:rsid w:val="005814C3"/>
    <w:rsid w:val="00583FBE"/>
    <w:rsid w:val="00585769"/>
    <w:rsid w:val="00586852"/>
    <w:rsid w:val="00586F85"/>
    <w:rsid w:val="005879E2"/>
    <w:rsid w:val="00590A52"/>
    <w:rsid w:val="00592504"/>
    <w:rsid w:val="00594004"/>
    <w:rsid w:val="0059580A"/>
    <w:rsid w:val="005A4032"/>
    <w:rsid w:val="005B2547"/>
    <w:rsid w:val="005B54A2"/>
    <w:rsid w:val="005B55CA"/>
    <w:rsid w:val="005C130D"/>
    <w:rsid w:val="005C16E6"/>
    <w:rsid w:val="005C2BD2"/>
    <w:rsid w:val="005C5BBD"/>
    <w:rsid w:val="005D5E3A"/>
    <w:rsid w:val="005E4001"/>
    <w:rsid w:val="005E75C1"/>
    <w:rsid w:val="005F66F7"/>
    <w:rsid w:val="005F773A"/>
    <w:rsid w:val="005F7DEE"/>
    <w:rsid w:val="0060584D"/>
    <w:rsid w:val="0060679A"/>
    <w:rsid w:val="00607BCE"/>
    <w:rsid w:val="00611A86"/>
    <w:rsid w:val="00615C81"/>
    <w:rsid w:val="00616670"/>
    <w:rsid w:val="00617213"/>
    <w:rsid w:val="00620765"/>
    <w:rsid w:val="00622DDF"/>
    <w:rsid w:val="006230CC"/>
    <w:rsid w:val="00623A1E"/>
    <w:rsid w:val="00623BD2"/>
    <w:rsid w:val="00624891"/>
    <w:rsid w:val="00626E0A"/>
    <w:rsid w:val="00634A81"/>
    <w:rsid w:val="00634C36"/>
    <w:rsid w:val="006368E0"/>
    <w:rsid w:val="006472B3"/>
    <w:rsid w:val="00647C37"/>
    <w:rsid w:val="00651F67"/>
    <w:rsid w:val="00655B31"/>
    <w:rsid w:val="00657760"/>
    <w:rsid w:val="00661077"/>
    <w:rsid w:val="00664FD6"/>
    <w:rsid w:val="006668B4"/>
    <w:rsid w:val="00667B35"/>
    <w:rsid w:val="00671899"/>
    <w:rsid w:val="00672A35"/>
    <w:rsid w:val="00674ED5"/>
    <w:rsid w:val="0067799B"/>
    <w:rsid w:val="00687E94"/>
    <w:rsid w:val="006A1046"/>
    <w:rsid w:val="006A3797"/>
    <w:rsid w:val="006A3DD7"/>
    <w:rsid w:val="006A3F80"/>
    <w:rsid w:val="006A46C1"/>
    <w:rsid w:val="006A547F"/>
    <w:rsid w:val="006A5CDD"/>
    <w:rsid w:val="006B360B"/>
    <w:rsid w:val="006B5899"/>
    <w:rsid w:val="006C36B6"/>
    <w:rsid w:val="006C7F21"/>
    <w:rsid w:val="006D4796"/>
    <w:rsid w:val="006D6AA1"/>
    <w:rsid w:val="006D7796"/>
    <w:rsid w:val="006E7728"/>
    <w:rsid w:val="006F0C3A"/>
    <w:rsid w:val="006F1B08"/>
    <w:rsid w:val="006F5931"/>
    <w:rsid w:val="006F6070"/>
    <w:rsid w:val="006F66E7"/>
    <w:rsid w:val="0070573E"/>
    <w:rsid w:val="0070756A"/>
    <w:rsid w:val="0071412F"/>
    <w:rsid w:val="00717563"/>
    <w:rsid w:val="00717796"/>
    <w:rsid w:val="00723223"/>
    <w:rsid w:val="007239E2"/>
    <w:rsid w:val="00723D5B"/>
    <w:rsid w:val="00726535"/>
    <w:rsid w:val="00727405"/>
    <w:rsid w:val="00727E2B"/>
    <w:rsid w:val="0073383D"/>
    <w:rsid w:val="00733AC8"/>
    <w:rsid w:val="00733D9A"/>
    <w:rsid w:val="00734235"/>
    <w:rsid w:val="00741AB3"/>
    <w:rsid w:val="00744E2E"/>
    <w:rsid w:val="00751091"/>
    <w:rsid w:val="00751EC5"/>
    <w:rsid w:val="007530A3"/>
    <w:rsid w:val="007559BE"/>
    <w:rsid w:val="00756293"/>
    <w:rsid w:val="00760FC0"/>
    <w:rsid w:val="007677CE"/>
    <w:rsid w:val="00770D4E"/>
    <w:rsid w:val="00773808"/>
    <w:rsid w:val="007739EB"/>
    <w:rsid w:val="007770DC"/>
    <w:rsid w:val="00781C32"/>
    <w:rsid w:val="0078354A"/>
    <w:rsid w:val="007870B0"/>
    <w:rsid w:val="00790692"/>
    <w:rsid w:val="007A1C00"/>
    <w:rsid w:val="007A44B4"/>
    <w:rsid w:val="007B0656"/>
    <w:rsid w:val="007B28A6"/>
    <w:rsid w:val="007B4A15"/>
    <w:rsid w:val="007B5120"/>
    <w:rsid w:val="007C3717"/>
    <w:rsid w:val="007C7015"/>
    <w:rsid w:val="007C723B"/>
    <w:rsid w:val="007D1F8D"/>
    <w:rsid w:val="007D21F2"/>
    <w:rsid w:val="007D7DB4"/>
    <w:rsid w:val="007D7DE1"/>
    <w:rsid w:val="007E1A39"/>
    <w:rsid w:val="007E2A62"/>
    <w:rsid w:val="007E3136"/>
    <w:rsid w:val="007E57E7"/>
    <w:rsid w:val="007F13FE"/>
    <w:rsid w:val="007F2832"/>
    <w:rsid w:val="007F3451"/>
    <w:rsid w:val="007F5FBD"/>
    <w:rsid w:val="007F6FD9"/>
    <w:rsid w:val="00804033"/>
    <w:rsid w:val="0080555D"/>
    <w:rsid w:val="00806081"/>
    <w:rsid w:val="00807FC3"/>
    <w:rsid w:val="008120B3"/>
    <w:rsid w:val="008137B4"/>
    <w:rsid w:val="008147C4"/>
    <w:rsid w:val="00823FAA"/>
    <w:rsid w:val="00831D53"/>
    <w:rsid w:val="00831F76"/>
    <w:rsid w:val="00833A53"/>
    <w:rsid w:val="00835776"/>
    <w:rsid w:val="008378A3"/>
    <w:rsid w:val="00841118"/>
    <w:rsid w:val="008413DA"/>
    <w:rsid w:val="00843870"/>
    <w:rsid w:val="00851486"/>
    <w:rsid w:val="00851A16"/>
    <w:rsid w:val="00852F29"/>
    <w:rsid w:val="008532D5"/>
    <w:rsid w:val="008641CE"/>
    <w:rsid w:val="008643F1"/>
    <w:rsid w:val="008644E7"/>
    <w:rsid w:val="00864DD0"/>
    <w:rsid w:val="00864E5A"/>
    <w:rsid w:val="00865BC5"/>
    <w:rsid w:val="00867ADC"/>
    <w:rsid w:val="00875F5D"/>
    <w:rsid w:val="0088001B"/>
    <w:rsid w:val="00883562"/>
    <w:rsid w:val="0088550B"/>
    <w:rsid w:val="008952B8"/>
    <w:rsid w:val="008957A3"/>
    <w:rsid w:val="008A5BBA"/>
    <w:rsid w:val="008A7801"/>
    <w:rsid w:val="008A7956"/>
    <w:rsid w:val="008B036D"/>
    <w:rsid w:val="008B05A7"/>
    <w:rsid w:val="008B0AC9"/>
    <w:rsid w:val="008B180A"/>
    <w:rsid w:val="008B1D69"/>
    <w:rsid w:val="008B670B"/>
    <w:rsid w:val="008C239F"/>
    <w:rsid w:val="008D3F31"/>
    <w:rsid w:val="008D467D"/>
    <w:rsid w:val="008D7D4A"/>
    <w:rsid w:val="008E360D"/>
    <w:rsid w:val="008E6383"/>
    <w:rsid w:val="008F3B30"/>
    <w:rsid w:val="008F633C"/>
    <w:rsid w:val="008F6780"/>
    <w:rsid w:val="00913157"/>
    <w:rsid w:val="00924FA3"/>
    <w:rsid w:val="00926832"/>
    <w:rsid w:val="00931526"/>
    <w:rsid w:val="009339D3"/>
    <w:rsid w:val="00940C85"/>
    <w:rsid w:val="0094290B"/>
    <w:rsid w:val="0094392F"/>
    <w:rsid w:val="00952D51"/>
    <w:rsid w:val="00954120"/>
    <w:rsid w:val="0095586F"/>
    <w:rsid w:val="00957C61"/>
    <w:rsid w:val="0096142D"/>
    <w:rsid w:val="0096152A"/>
    <w:rsid w:val="009627CA"/>
    <w:rsid w:val="009659C4"/>
    <w:rsid w:val="0096620F"/>
    <w:rsid w:val="009673BE"/>
    <w:rsid w:val="0097065A"/>
    <w:rsid w:val="009716C0"/>
    <w:rsid w:val="00976577"/>
    <w:rsid w:val="00976A56"/>
    <w:rsid w:val="0097721D"/>
    <w:rsid w:val="00980732"/>
    <w:rsid w:val="009835B9"/>
    <w:rsid w:val="00984419"/>
    <w:rsid w:val="00990942"/>
    <w:rsid w:val="0099169B"/>
    <w:rsid w:val="00991BC4"/>
    <w:rsid w:val="00997431"/>
    <w:rsid w:val="009A0AB0"/>
    <w:rsid w:val="009A3DA9"/>
    <w:rsid w:val="009A4881"/>
    <w:rsid w:val="009A4BD4"/>
    <w:rsid w:val="009A52D4"/>
    <w:rsid w:val="009B0EE5"/>
    <w:rsid w:val="009B18A6"/>
    <w:rsid w:val="009C3902"/>
    <w:rsid w:val="009C62F3"/>
    <w:rsid w:val="009D16D8"/>
    <w:rsid w:val="009E4F9E"/>
    <w:rsid w:val="009E6025"/>
    <w:rsid w:val="009F3C18"/>
    <w:rsid w:val="009F7E88"/>
    <w:rsid w:val="00A036C5"/>
    <w:rsid w:val="00A07D56"/>
    <w:rsid w:val="00A10971"/>
    <w:rsid w:val="00A14EDC"/>
    <w:rsid w:val="00A2380D"/>
    <w:rsid w:val="00A33E67"/>
    <w:rsid w:val="00A44428"/>
    <w:rsid w:val="00A501C2"/>
    <w:rsid w:val="00A50767"/>
    <w:rsid w:val="00A51029"/>
    <w:rsid w:val="00A51323"/>
    <w:rsid w:val="00A60540"/>
    <w:rsid w:val="00A63D54"/>
    <w:rsid w:val="00A648AC"/>
    <w:rsid w:val="00A659E1"/>
    <w:rsid w:val="00A716EC"/>
    <w:rsid w:val="00A73601"/>
    <w:rsid w:val="00A73C6A"/>
    <w:rsid w:val="00A77538"/>
    <w:rsid w:val="00A8091F"/>
    <w:rsid w:val="00A81573"/>
    <w:rsid w:val="00A824E1"/>
    <w:rsid w:val="00A84A55"/>
    <w:rsid w:val="00A870BD"/>
    <w:rsid w:val="00A93AE9"/>
    <w:rsid w:val="00AA5B54"/>
    <w:rsid w:val="00AB1ABD"/>
    <w:rsid w:val="00AB334F"/>
    <w:rsid w:val="00AB4588"/>
    <w:rsid w:val="00AB4D43"/>
    <w:rsid w:val="00AB548F"/>
    <w:rsid w:val="00AB6B25"/>
    <w:rsid w:val="00AB6F03"/>
    <w:rsid w:val="00AD454B"/>
    <w:rsid w:val="00AE48D7"/>
    <w:rsid w:val="00AE6C52"/>
    <w:rsid w:val="00AE7C43"/>
    <w:rsid w:val="00AF1BAA"/>
    <w:rsid w:val="00B02C95"/>
    <w:rsid w:val="00B05771"/>
    <w:rsid w:val="00B0581F"/>
    <w:rsid w:val="00B10EE5"/>
    <w:rsid w:val="00B11126"/>
    <w:rsid w:val="00B14896"/>
    <w:rsid w:val="00B30BB8"/>
    <w:rsid w:val="00B3491C"/>
    <w:rsid w:val="00B37F93"/>
    <w:rsid w:val="00B555F5"/>
    <w:rsid w:val="00B556BA"/>
    <w:rsid w:val="00B55B18"/>
    <w:rsid w:val="00B56D4B"/>
    <w:rsid w:val="00B57E82"/>
    <w:rsid w:val="00B66E99"/>
    <w:rsid w:val="00B674F9"/>
    <w:rsid w:val="00B7371A"/>
    <w:rsid w:val="00B7380E"/>
    <w:rsid w:val="00B73A0B"/>
    <w:rsid w:val="00B75C47"/>
    <w:rsid w:val="00B769E7"/>
    <w:rsid w:val="00B771B4"/>
    <w:rsid w:val="00B80D80"/>
    <w:rsid w:val="00B838D7"/>
    <w:rsid w:val="00B83FA4"/>
    <w:rsid w:val="00B901DA"/>
    <w:rsid w:val="00B94310"/>
    <w:rsid w:val="00B94434"/>
    <w:rsid w:val="00B95496"/>
    <w:rsid w:val="00B961C7"/>
    <w:rsid w:val="00B976CA"/>
    <w:rsid w:val="00BA18AA"/>
    <w:rsid w:val="00BA1AFA"/>
    <w:rsid w:val="00BA24A0"/>
    <w:rsid w:val="00BA2EB6"/>
    <w:rsid w:val="00BB1F00"/>
    <w:rsid w:val="00BB4EB1"/>
    <w:rsid w:val="00BB7B44"/>
    <w:rsid w:val="00BC2516"/>
    <w:rsid w:val="00BC2A58"/>
    <w:rsid w:val="00BC2DBB"/>
    <w:rsid w:val="00BC5B04"/>
    <w:rsid w:val="00BC5B46"/>
    <w:rsid w:val="00BC7058"/>
    <w:rsid w:val="00BC7143"/>
    <w:rsid w:val="00BD0E50"/>
    <w:rsid w:val="00BD4291"/>
    <w:rsid w:val="00BF0206"/>
    <w:rsid w:val="00BF171A"/>
    <w:rsid w:val="00BF1AF7"/>
    <w:rsid w:val="00BF4CD5"/>
    <w:rsid w:val="00BF600F"/>
    <w:rsid w:val="00C00037"/>
    <w:rsid w:val="00C034D4"/>
    <w:rsid w:val="00C04048"/>
    <w:rsid w:val="00C063B2"/>
    <w:rsid w:val="00C11A9D"/>
    <w:rsid w:val="00C13233"/>
    <w:rsid w:val="00C13A1B"/>
    <w:rsid w:val="00C15707"/>
    <w:rsid w:val="00C17A76"/>
    <w:rsid w:val="00C23E2D"/>
    <w:rsid w:val="00C24CF6"/>
    <w:rsid w:val="00C26A46"/>
    <w:rsid w:val="00C27BA4"/>
    <w:rsid w:val="00C315DC"/>
    <w:rsid w:val="00C3395E"/>
    <w:rsid w:val="00C3611E"/>
    <w:rsid w:val="00C37ED4"/>
    <w:rsid w:val="00C42AC8"/>
    <w:rsid w:val="00C42FB0"/>
    <w:rsid w:val="00C445D3"/>
    <w:rsid w:val="00C46DCD"/>
    <w:rsid w:val="00C473B1"/>
    <w:rsid w:val="00C505A6"/>
    <w:rsid w:val="00C51A4C"/>
    <w:rsid w:val="00C51E2F"/>
    <w:rsid w:val="00C522E7"/>
    <w:rsid w:val="00C54199"/>
    <w:rsid w:val="00C566FC"/>
    <w:rsid w:val="00C72111"/>
    <w:rsid w:val="00C77F52"/>
    <w:rsid w:val="00C82731"/>
    <w:rsid w:val="00C82D1E"/>
    <w:rsid w:val="00C85F56"/>
    <w:rsid w:val="00C876B7"/>
    <w:rsid w:val="00C877CC"/>
    <w:rsid w:val="00C91CD7"/>
    <w:rsid w:val="00C9355E"/>
    <w:rsid w:val="00C9552D"/>
    <w:rsid w:val="00CB1085"/>
    <w:rsid w:val="00CB1224"/>
    <w:rsid w:val="00CB21E1"/>
    <w:rsid w:val="00CB3541"/>
    <w:rsid w:val="00CB3D73"/>
    <w:rsid w:val="00CC0FEE"/>
    <w:rsid w:val="00CC2297"/>
    <w:rsid w:val="00CD2218"/>
    <w:rsid w:val="00CD2677"/>
    <w:rsid w:val="00CD31C2"/>
    <w:rsid w:val="00CD4A6C"/>
    <w:rsid w:val="00CD5450"/>
    <w:rsid w:val="00CE1028"/>
    <w:rsid w:val="00CE1D2D"/>
    <w:rsid w:val="00CF0D63"/>
    <w:rsid w:val="00CF0F4B"/>
    <w:rsid w:val="00D01CA0"/>
    <w:rsid w:val="00D02EA0"/>
    <w:rsid w:val="00D05FF8"/>
    <w:rsid w:val="00D20631"/>
    <w:rsid w:val="00D20876"/>
    <w:rsid w:val="00D309BE"/>
    <w:rsid w:val="00D35147"/>
    <w:rsid w:val="00D35DCF"/>
    <w:rsid w:val="00D50229"/>
    <w:rsid w:val="00D60A88"/>
    <w:rsid w:val="00D707C7"/>
    <w:rsid w:val="00D76AA2"/>
    <w:rsid w:val="00D841D3"/>
    <w:rsid w:val="00D8543A"/>
    <w:rsid w:val="00D86AE0"/>
    <w:rsid w:val="00D87CF8"/>
    <w:rsid w:val="00D91FDE"/>
    <w:rsid w:val="00D92664"/>
    <w:rsid w:val="00D96772"/>
    <w:rsid w:val="00DA2A7B"/>
    <w:rsid w:val="00DA3A35"/>
    <w:rsid w:val="00DA73C4"/>
    <w:rsid w:val="00DB0A9F"/>
    <w:rsid w:val="00DB0FDC"/>
    <w:rsid w:val="00DB4135"/>
    <w:rsid w:val="00DC1F80"/>
    <w:rsid w:val="00DC47A6"/>
    <w:rsid w:val="00DD1778"/>
    <w:rsid w:val="00DD33C6"/>
    <w:rsid w:val="00DE01E2"/>
    <w:rsid w:val="00DE62A1"/>
    <w:rsid w:val="00DF6028"/>
    <w:rsid w:val="00E010C2"/>
    <w:rsid w:val="00E03A8A"/>
    <w:rsid w:val="00E07815"/>
    <w:rsid w:val="00E10980"/>
    <w:rsid w:val="00E12E28"/>
    <w:rsid w:val="00E208E5"/>
    <w:rsid w:val="00E21A77"/>
    <w:rsid w:val="00E322CC"/>
    <w:rsid w:val="00E32DE4"/>
    <w:rsid w:val="00E40313"/>
    <w:rsid w:val="00E421B7"/>
    <w:rsid w:val="00E430B7"/>
    <w:rsid w:val="00E47483"/>
    <w:rsid w:val="00E532E1"/>
    <w:rsid w:val="00E54ADF"/>
    <w:rsid w:val="00E60317"/>
    <w:rsid w:val="00E6223E"/>
    <w:rsid w:val="00E62C0C"/>
    <w:rsid w:val="00E6351F"/>
    <w:rsid w:val="00E67769"/>
    <w:rsid w:val="00E71CF0"/>
    <w:rsid w:val="00E731AA"/>
    <w:rsid w:val="00E741CF"/>
    <w:rsid w:val="00E838C2"/>
    <w:rsid w:val="00E84F00"/>
    <w:rsid w:val="00E9144A"/>
    <w:rsid w:val="00EA1615"/>
    <w:rsid w:val="00EA29F9"/>
    <w:rsid w:val="00EB01B4"/>
    <w:rsid w:val="00EB4426"/>
    <w:rsid w:val="00EB6022"/>
    <w:rsid w:val="00ED3ED8"/>
    <w:rsid w:val="00ED3F42"/>
    <w:rsid w:val="00ED652D"/>
    <w:rsid w:val="00ED6862"/>
    <w:rsid w:val="00ED6EF8"/>
    <w:rsid w:val="00ED7727"/>
    <w:rsid w:val="00EE2738"/>
    <w:rsid w:val="00EE6538"/>
    <w:rsid w:val="00EE6D39"/>
    <w:rsid w:val="00EF709F"/>
    <w:rsid w:val="00F0167C"/>
    <w:rsid w:val="00F041EA"/>
    <w:rsid w:val="00F05488"/>
    <w:rsid w:val="00F069B3"/>
    <w:rsid w:val="00F14F3E"/>
    <w:rsid w:val="00F16747"/>
    <w:rsid w:val="00F221FC"/>
    <w:rsid w:val="00F233A2"/>
    <w:rsid w:val="00F3133E"/>
    <w:rsid w:val="00F36AAA"/>
    <w:rsid w:val="00F36CD3"/>
    <w:rsid w:val="00F40C9D"/>
    <w:rsid w:val="00F450EF"/>
    <w:rsid w:val="00F4586D"/>
    <w:rsid w:val="00F46BDC"/>
    <w:rsid w:val="00F47C62"/>
    <w:rsid w:val="00F5028F"/>
    <w:rsid w:val="00F5121A"/>
    <w:rsid w:val="00F549BA"/>
    <w:rsid w:val="00F55549"/>
    <w:rsid w:val="00F64357"/>
    <w:rsid w:val="00F740C4"/>
    <w:rsid w:val="00F74B8B"/>
    <w:rsid w:val="00F74C7A"/>
    <w:rsid w:val="00F80823"/>
    <w:rsid w:val="00F84D4F"/>
    <w:rsid w:val="00F928CC"/>
    <w:rsid w:val="00F943FD"/>
    <w:rsid w:val="00F96864"/>
    <w:rsid w:val="00FA4003"/>
    <w:rsid w:val="00FA5675"/>
    <w:rsid w:val="00FB1A44"/>
    <w:rsid w:val="00FB606A"/>
    <w:rsid w:val="00FB62C9"/>
    <w:rsid w:val="00FB7CBE"/>
    <w:rsid w:val="00FC447F"/>
    <w:rsid w:val="00FC498C"/>
    <w:rsid w:val="00FD157D"/>
    <w:rsid w:val="00FD29A7"/>
    <w:rsid w:val="00FD7070"/>
    <w:rsid w:val="00FE06A2"/>
    <w:rsid w:val="00FF0575"/>
    <w:rsid w:val="00FF556F"/>
    <w:rsid w:val="00FF5ED1"/>
    <w:rsid w:val="00FF76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63873"/>
    <o:shapelayout v:ext="edit">
      <o:idmap v:ext="edit" data="1"/>
    </o:shapelayout>
  </w:shapeDefaults>
  <w:decimalSymbol w:val="."/>
  <w:listSeparator w:val=","/>
  <w14:docId w14:val="1A15315A"/>
  <w15:docId w15:val="{DAA5DA6F-D22A-4E4E-8EEE-234F65F62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New Roman" w:hAnsi="Arial"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5FF8"/>
    <w:rPr>
      <w:sz w:val="24"/>
      <w:szCs w:val="24"/>
    </w:rPr>
  </w:style>
  <w:style w:type="paragraph" w:styleId="Heading1">
    <w:name w:val="heading 1"/>
    <w:basedOn w:val="Normal"/>
    <w:next w:val="Normal"/>
    <w:qFormat/>
    <w:rsid w:val="00094C29"/>
    <w:pPr>
      <w:keepNext/>
      <w:jc w:val="center"/>
      <w:outlineLvl w:val="0"/>
    </w:pPr>
    <w:rPr>
      <w:b/>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CommentReference">
    <w:name w:val="annotation reference"/>
    <w:semiHidden/>
    <w:rPr>
      <w:sz w:val="16"/>
    </w:rPr>
  </w:style>
  <w:style w:type="paragraph" w:styleId="CommentText">
    <w:name w:val="annotation text"/>
    <w:basedOn w:val="Normal"/>
    <w:link w:val="CommentTextChar"/>
    <w:semiHidden/>
  </w:style>
  <w:style w:type="character" w:styleId="Hyperlink">
    <w:name w:val="Hyperlink"/>
    <w:uiPriority w:val="99"/>
    <w:rPr>
      <w:color w:val="0000FF"/>
      <w:u w:val="single"/>
    </w:rPr>
  </w:style>
  <w:style w:type="paragraph" w:customStyle="1" w:styleId="AgendaHeading1">
    <w:name w:val="Agenda Heading1"/>
    <w:basedOn w:val="Normal"/>
    <w:rsid w:val="00D05FF8"/>
    <w:pPr>
      <w:numPr>
        <w:numId w:val="1"/>
      </w:numPr>
      <w:tabs>
        <w:tab w:val="left" w:pos="1440"/>
        <w:tab w:val="left" w:pos="2160"/>
      </w:tabs>
      <w:spacing w:after="60"/>
    </w:pPr>
  </w:style>
  <w:style w:type="table" w:styleId="TableGrid">
    <w:name w:val="Table Grid"/>
    <w:basedOn w:val="TableNormal"/>
    <w:rsid w:val="00D05F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94C29"/>
    <w:rPr>
      <w:color w:val="808080"/>
    </w:rPr>
  </w:style>
  <w:style w:type="paragraph" w:styleId="BalloonText">
    <w:name w:val="Balloon Text"/>
    <w:basedOn w:val="Normal"/>
    <w:link w:val="BalloonTextChar"/>
    <w:uiPriority w:val="99"/>
    <w:semiHidden/>
    <w:unhideWhenUsed/>
    <w:rsid w:val="00094C29"/>
    <w:rPr>
      <w:rFonts w:ascii="Tahoma" w:hAnsi="Tahoma" w:cs="Tahoma"/>
      <w:sz w:val="16"/>
      <w:szCs w:val="16"/>
    </w:rPr>
  </w:style>
  <w:style w:type="character" w:customStyle="1" w:styleId="BalloonTextChar">
    <w:name w:val="Balloon Text Char"/>
    <w:basedOn w:val="DefaultParagraphFont"/>
    <w:link w:val="BalloonText"/>
    <w:uiPriority w:val="99"/>
    <w:semiHidden/>
    <w:rsid w:val="00094C29"/>
    <w:rPr>
      <w:rFonts w:ascii="Tahoma" w:hAnsi="Tahoma" w:cs="Tahoma"/>
      <w:sz w:val="16"/>
      <w:szCs w:val="16"/>
    </w:rPr>
  </w:style>
  <w:style w:type="character" w:customStyle="1" w:styleId="dropdown">
    <w:name w:val="dropdown"/>
    <w:basedOn w:val="DefaultParagraphFont"/>
    <w:rsid w:val="00094C29"/>
    <w:rPr>
      <w:rFonts w:ascii="Arial" w:hAnsi="Arial"/>
      <w:sz w:val="24"/>
    </w:rPr>
  </w:style>
  <w:style w:type="paragraph" w:customStyle="1" w:styleId="Title1">
    <w:name w:val="Title1"/>
    <w:basedOn w:val="Heading1"/>
    <w:qFormat/>
    <w:rsid w:val="00301FAF"/>
    <w:pPr>
      <w:keepNext w:val="0"/>
      <w:pBdr>
        <w:top w:val="single" w:sz="4" w:space="8" w:color="auto"/>
      </w:pBdr>
    </w:pPr>
    <w:rPr>
      <w:rFonts w:cs="Times New Roman"/>
      <w:b w:val="0"/>
      <w:i/>
      <w:szCs w:val="20"/>
      <w:lang w:eastAsia="en-CA"/>
    </w:rPr>
  </w:style>
  <w:style w:type="character" w:styleId="FollowedHyperlink">
    <w:name w:val="FollowedHyperlink"/>
    <w:basedOn w:val="DefaultParagraphFont"/>
    <w:uiPriority w:val="99"/>
    <w:semiHidden/>
    <w:unhideWhenUsed/>
    <w:rsid w:val="00954120"/>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97721D"/>
    <w:rPr>
      <w:b/>
      <w:bCs/>
      <w:sz w:val="20"/>
      <w:szCs w:val="20"/>
    </w:rPr>
  </w:style>
  <w:style w:type="character" w:customStyle="1" w:styleId="CommentTextChar">
    <w:name w:val="Comment Text Char"/>
    <w:basedOn w:val="DefaultParagraphFont"/>
    <w:link w:val="CommentText"/>
    <w:semiHidden/>
    <w:rsid w:val="0097721D"/>
    <w:rPr>
      <w:sz w:val="24"/>
      <w:szCs w:val="24"/>
    </w:rPr>
  </w:style>
  <w:style w:type="character" w:customStyle="1" w:styleId="CommentSubjectChar">
    <w:name w:val="Comment Subject Char"/>
    <w:basedOn w:val="CommentTextChar"/>
    <w:link w:val="CommentSubject"/>
    <w:uiPriority w:val="99"/>
    <w:semiHidden/>
    <w:rsid w:val="0097721D"/>
    <w:rPr>
      <w:b/>
      <w:bCs/>
      <w:sz w:val="24"/>
      <w:szCs w:val="24"/>
    </w:rPr>
  </w:style>
  <w:style w:type="paragraph" w:styleId="Revision">
    <w:name w:val="Revision"/>
    <w:hidden/>
    <w:uiPriority w:val="99"/>
    <w:semiHidden/>
    <w:rsid w:val="0059580A"/>
    <w:rPr>
      <w:sz w:val="24"/>
      <w:szCs w:val="24"/>
    </w:rPr>
  </w:style>
  <w:style w:type="paragraph" w:styleId="ListParagraph">
    <w:name w:val="List Paragraph"/>
    <w:basedOn w:val="Normal"/>
    <w:uiPriority w:val="34"/>
    <w:qFormat/>
    <w:rsid w:val="006A3F80"/>
    <w:pPr>
      <w:ind w:left="720"/>
      <w:contextualSpacing/>
    </w:pPr>
  </w:style>
  <w:style w:type="character" w:styleId="Emphasis">
    <w:name w:val="Emphasis"/>
    <w:basedOn w:val="DefaultParagraphFont"/>
    <w:uiPriority w:val="20"/>
    <w:qFormat/>
    <w:rsid w:val="008378A3"/>
    <w:rPr>
      <w:i/>
      <w:iCs/>
    </w:rPr>
  </w:style>
  <w:style w:type="paragraph" w:customStyle="1" w:styleId="Default">
    <w:name w:val="Default"/>
    <w:rsid w:val="00823FAA"/>
    <w:pPr>
      <w:autoSpaceDE w:val="0"/>
      <w:autoSpaceDN w:val="0"/>
      <w:adjustRightInd w:val="0"/>
    </w:pPr>
    <w:rPr>
      <w:color w:val="000000"/>
      <w:sz w:val="24"/>
      <w:szCs w:val="24"/>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5941410">
      <w:bodyDiv w:val="1"/>
      <w:marLeft w:val="0"/>
      <w:marRight w:val="0"/>
      <w:marTop w:val="0"/>
      <w:marBottom w:val="0"/>
      <w:divBdr>
        <w:top w:val="none" w:sz="0" w:space="0" w:color="auto"/>
        <w:left w:val="none" w:sz="0" w:space="0" w:color="auto"/>
        <w:bottom w:val="none" w:sz="0" w:space="0" w:color="auto"/>
        <w:right w:val="none" w:sz="0" w:space="0" w:color="auto"/>
      </w:divBdr>
    </w:div>
    <w:div w:id="1179584465">
      <w:bodyDiv w:val="1"/>
      <w:marLeft w:val="0"/>
      <w:marRight w:val="0"/>
      <w:marTop w:val="0"/>
      <w:marBottom w:val="0"/>
      <w:divBdr>
        <w:top w:val="none" w:sz="0" w:space="0" w:color="auto"/>
        <w:left w:val="none" w:sz="0" w:space="0" w:color="auto"/>
        <w:bottom w:val="none" w:sz="0" w:space="0" w:color="auto"/>
        <w:right w:val="none" w:sz="0" w:space="0" w:color="auto"/>
      </w:divBdr>
    </w:div>
    <w:div w:id="1472870148">
      <w:bodyDiv w:val="1"/>
      <w:marLeft w:val="0"/>
      <w:marRight w:val="0"/>
      <w:marTop w:val="0"/>
      <w:marBottom w:val="0"/>
      <w:divBdr>
        <w:top w:val="none" w:sz="0" w:space="0" w:color="auto"/>
        <w:left w:val="none" w:sz="0" w:space="0" w:color="auto"/>
        <w:bottom w:val="none" w:sz="0" w:space="0" w:color="auto"/>
        <w:right w:val="none" w:sz="0" w:space="0" w:color="auto"/>
      </w:divBdr>
    </w:div>
    <w:div w:id="1784763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oleObject" Target="embeddings/oleObject20.bin"/><Relationship Id="rId50" Type="http://schemas.openxmlformats.org/officeDocument/2006/relationships/image" Target="media/image22.emf"/><Relationship Id="rId55" Type="http://schemas.openxmlformats.org/officeDocument/2006/relationships/oleObject" Target="embeddings/oleObject24.bin"/><Relationship Id="rId63" Type="http://schemas.openxmlformats.org/officeDocument/2006/relationships/oleObject" Target="embeddings/oleObject28.bin"/><Relationship Id="rId68" Type="http://schemas.openxmlformats.org/officeDocument/2006/relationships/header" Target="header1.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5.bin"/><Relationship Id="rId40" Type="http://schemas.openxmlformats.org/officeDocument/2006/relationships/image" Target="media/image17.emf"/><Relationship Id="rId45" Type="http://schemas.openxmlformats.org/officeDocument/2006/relationships/oleObject" Target="embeddings/oleObject19.bin"/><Relationship Id="rId53" Type="http://schemas.openxmlformats.org/officeDocument/2006/relationships/oleObject" Target="embeddings/oleObject23.bin"/><Relationship Id="rId58" Type="http://schemas.openxmlformats.org/officeDocument/2006/relationships/image" Target="media/image26.emf"/><Relationship Id="rId66" Type="http://schemas.openxmlformats.org/officeDocument/2006/relationships/image" Target="media/image30.emf"/><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21.bin"/><Relationship Id="rId57" Type="http://schemas.openxmlformats.org/officeDocument/2006/relationships/oleObject" Target="embeddings/oleObject25.bin"/><Relationship Id="rId61" Type="http://schemas.openxmlformats.org/officeDocument/2006/relationships/oleObject" Target="embeddings/oleObject27.bin"/><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oleObject" Target="embeddings/oleObject29.bin"/><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1.emf"/><Relationship Id="rId56" Type="http://schemas.openxmlformats.org/officeDocument/2006/relationships/image" Target="media/image25.emf"/><Relationship Id="rId64" Type="http://schemas.openxmlformats.org/officeDocument/2006/relationships/image" Target="media/image29.emf"/><Relationship Id="rId69" Type="http://schemas.openxmlformats.org/officeDocument/2006/relationships/header" Target="header2.xml"/><Relationship Id="rId8" Type="http://schemas.openxmlformats.org/officeDocument/2006/relationships/image" Target="media/image1.emf"/><Relationship Id="rId51" Type="http://schemas.openxmlformats.org/officeDocument/2006/relationships/oleObject" Target="embeddings/oleObject22.bin"/><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oleObject" Target="embeddings/oleObject26.bin"/><Relationship Id="rId67" Type="http://schemas.openxmlformats.org/officeDocument/2006/relationships/oleObject" Target="embeddings/oleObject30.bin"/><Relationship Id="rId20" Type="http://schemas.openxmlformats.org/officeDocument/2006/relationships/image" Target="media/image7.emf"/><Relationship Id="rId41" Type="http://schemas.openxmlformats.org/officeDocument/2006/relationships/oleObject" Target="embeddings/oleObject17.bin"/><Relationship Id="rId54" Type="http://schemas.openxmlformats.org/officeDocument/2006/relationships/image" Target="media/image24.emf"/><Relationship Id="rId62" Type="http://schemas.openxmlformats.org/officeDocument/2006/relationships/image" Target="media/image28.emf"/><Relationship Id="rId70" Type="http://schemas.openxmlformats.org/officeDocument/2006/relationships/footer" Target="footer1.xm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s>
</file>

<file path=word/_rels/header3.xml.rels><?xml version="1.0" encoding="UTF-8" standalone="yes"?>
<Relationships xmlns="http://schemas.openxmlformats.org/package/2006/relationships"><Relationship Id="rId1" Type="http://schemas.openxmlformats.org/officeDocument/2006/relationships/image" Target="media/image31.emf"/></Relationships>
</file>

<file path=word/_rels/settings.xml.rels><?xml version="1.0" encoding="UTF-8" standalone="yes"?>
<Relationships xmlns="http://schemas.openxmlformats.org/package/2006/relationships"><Relationship Id="rId1" Type="http://schemas.openxmlformats.org/officeDocument/2006/relationships/attachedTemplate" Target="file:///S:\Health%20Unit\Template\1_Board\BOH_agenda.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A80623AD1E774D16BAEE7E594D078F20"/>
        <w:category>
          <w:name w:val="General"/>
          <w:gallery w:val="placeholder"/>
        </w:category>
        <w:types>
          <w:type w:val="bbPlcHdr"/>
        </w:types>
        <w:behaviors>
          <w:behavior w:val="content"/>
        </w:behaviors>
        <w:guid w:val="{AF46D214-DC52-49FA-A2AE-0C93B6405A73}"/>
      </w:docPartPr>
      <w:docPartBody>
        <w:p w:rsidR="008C097D" w:rsidRDefault="00601CD7">
          <w:pPr>
            <w:pStyle w:val="A80623AD1E774D16BAEE7E594D078F20"/>
          </w:pPr>
          <w:r w:rsidRPr="00432C19">
            <w:rPr>
              <w:rStyle w:val="PlaceholderText"/>
              <w:sz w:val="24"/>
              <w:szCs w:val="24"/>
            </w:rPr>
            <w:t>Number</w:t>
          </w:r>
        </w:p>
      </w:docPartBody>
    </w:docPart>
    <w:docPart>
      <w:docPartPr>
        <w:name w:val="E34EA194B41A414B96B307A8450FACC9"/>
        <w:category>
          <w:name w:val="General"/>
          <w:gallery w:val="placeholder"/>
        </w:category>
        <w:types>
          <w:type w:val="bbPlcHdr"/>
        </w:types>
        <w:behaviors>
          <w:behavior w:val="content"/>
        </w:behaviors>
        <w:guid w:val="{0FDEF7EB-0A14-4F2F-B8CC-C41FA856FF7D}"/>
      </w:docPartPr>
      <w:docPartBody>
        <w:p w:rsidR="008C097D" w:rsidRDefault="00601CD7">
          <w:pPr>
            <w:pStyle w:val="E34EA194B41A414B96B307A8450FACC9"/>
          </w:pPr>
          <w:r w:rsidRPr="00F16714">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1CD7"/>
    <w:rsid w:val="00601CD7"/>
    <w:rsid w:val="008C097D"/>
    <w:rsid w:val="00BC286B"/>
    <w:rsid w:val="00E73B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1CD7"/>
    <w:rPr>
      <w:color w:val="808080"/>
    </w:rPr>
  </w:style>
  <w:style w:type="paragraph" w:customStyle="1" w:styleId="A80623AD1E774D16BAEE7E594D078F20">
    <w:name w:val="A80623AD1E774D16BAEE7E594D078F20"/>
  </w:style>
  <w:style w:type="paragraph" w:customStyle="1" w:styleId="E34EA194B41A414B96B307A8450FACC9">
    <w:name w:val="E34EA194B41A414B96B307A8450FACC9"/>
  </w:style>
  <w:style w:type="paragraph" w:customStyle="1" w:styleId="F883DE76CD9C4CB7B62064DE607BD655">
    <w:name w:val="F883DE76CD9C4CB7B62064DE607BD655"/>
  </w:style>
  <w:style w:type="paragraph" w:customStyle="1" w:styleId="22BD2EF6A5E04A238D14E7F582CE86A5">
    <w:name w:val="22BD2EF6A5E04A238D14E7F582CE86A5"/>
  </w:style>
  <w:style w:type="paragraph" w:customStyle="1" w:styleId="D9D0E297CF02427B8F87E53D91DBF7A5">
    <w:name w:val="D9D0E297CF02427B8F87E53D91DBF7A5"/>
    <w:rsid w:val="00601CD7"/>
  </w:style>
  <w:style w:type="paragraph" w:customStyle="1" w:styleId="A3AF98FD18E243A0A8C176C93A62D5FC">
    <w:name w:val="A3AF98FD18E243A0A8C176C93A62D5FC"/>
    <w:rsid w:val="00601C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05C1E2-DD1E-4081-A260-40D3CC3DA5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BOH_agenda</Template>
  <TotalTime>39</TotalTime>
  <Pages>5</Pages>
  <Words>729</Words>
  <Characters>4928</Characters>
  <Application>Microsoft Office Word</Application>
  <DocSecurity>0</DocSecurity>
  <Lines>246</Lines>
  <Paragraphs>137</Paragraphs>
  <ScaleCrop>false</ScaleCrop>
  <HeadingPairs>
    <vt:vector size="2" baseType="variant">
      <vt:variant>
        <vt:lpstr>Title</vt:lpstr>
      </vt:variant>
      <vt:variant>
        <vt:i4>1</vt:i4>
      </vt:variant>
    </vt:vector>
  </HeadingPairs>
  <TitlesOfParts>
    <vt:vector size="1" baseType="lpstr">
      <vt:lpstr/>
    </vt:vector>
  </TitlesOfParts>
  <Company>SCDHU</Company>
  <LinksUpToDate>false</LinksUpToDate>
  <CharactersWithSpaces>5520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Gardner, Charles</dc:creator>
  <cp:keywords/>
  <dc:description/>
  <cp:lastModifiedBy>Klanert, Marlene</cp:lastModifiedBy>
  <cp:revision>12</cp:revision>
  <cp:lastPrinted>2017-03-09T17:10:00Z</cp:lastPrinted>
  <dcterms:created xsi:type="dcterms:W3CDTF">2017-03-09T17:18:00Z</dcterms:created>
  <dcterms:modified xsi:type="dcterms:W3CDTF">2017-03-13T14:20:00Z</dcterms:modified>
</cp:coreProperties>
</file>